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5282" w:type="dxa"/>
        <w:tblInd w:w="1008" w:type="dxa"/>
        <w:tblLook w:val="0600" w:firstRow="0" w:lastRow="0" w:firstColumn="0" w:lastColumn="0" w:noHBand="1" w:noVBand="1"/>
      </w:tblPr>
      <w:tblGrid>
        <w:gridCol w:w="7889"/>
        <w:gridCol w:w="7889"/>
        <w:gridCol w:w="7889"/>
        <w:gridCol w:w="1615"/>
      </w:tblGrid>
      <w:tr w:rsidR="00B235C5" w:rsidRPr="007D3EBE" w14:paraId="6D56EB7C" w14:textId="77777777" w:rsidTr="00D1665F">
        <w:trPr>
          <w:trHeight w:val="1728"/>
        </w:trPr>
        <w:tc>
          <w:tcPr>
            <w:tcW w:w="7889" w:type="dxa"/>
            <w:vAlign w:val="center"/>
          </w:tcPr>
          <w:p w14:paraId="6BBEFDB1" w14:textId="7734D255" w:rsidR="00E02B03" w:rsidRPr="006D78FD" w:rsidRDefault="00B235C5" w:rsidP="00E02B03">
            <w:pPr>
              <w:pStyle w:val="Titel"/>
              <w:ind w:left="14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D78FD">
              <w:rPr>
                <w:rFonts w:ascii="Arial" w:hAnsi="Arial" w:cs="Arial"/>
                <w:sz w:val="28"/>
                <w:szCs w:val="28"/>
              </w:rPr>
              <w:t xml:space="preserve">Euregio-Schulpartnerschaft für das Schuljahr </w:t>
            </w:r>
          </w:p>
          <w:p w14:paraId="4A179644" w14:textId="748017E6" w:rsidR="00E02B03" w:rsidRPr="006D78FD" w:rsidRDefault="00E02B03" w:rsidP="00E02B03">
            <w:pPr>
              <w:pStyle w:val="Titel"/>
              <w:ind w:left="148"/>
              <w:jc w:val="center"/>
              <w:rPr>
                <w:rFonts w:ascii="Arial" w:hAnsi="Arial" w:cs="Arial"/>
                <w:sz w:val="28"/>
                <w:szCs w:val="28"/>
                <w:lang w:val="it-IT"/>
              </w:rPr>
            </w:pPr>
            <w:r w:rsidRPr="006D78FD">
              <w:rPr>
                <w:rFonts w:ascii="Arial" w:hAnsi="Arial" w:cs="Arial"/>
                <w:sz w:val="28"/>
                <w:szCs w:val="28"/>
                <w:lang w:val="it-IT"/>
              </w:rPr>
              <w:t xml:space="preserve">Gemellaggio scolastico Euregio per l’anno scolastico </w:t>
            </w:r>
            <w:sdt>
              <w:sdtPr>
                <w:rPr>
                  <w:rFonts w:ascii="Arial" w:hAnsi="Arial" w:cs="Arial"/>
                  <w:sz w:val="28"/>
                  <w:szCs w:val="28"/>
                  <w:lang w:val="it-IT"/>
                </w:rPr>
                <w:id w:val="-2078732779"/>
                <w:placeholder>
                  <w:docPart w:val="6349E84FB7B24CAF85D70134BE9A0662"/>
                </w:placeholder>
                <w:text/>
              </w:sdtPr>
              <w:sdtEndPr/>
              <w:sdtContent>
                <w:r w:rsidRPr="006D78FD">
                  <w:rPr>
                    <w:rFonts w:ascii="Arial" w:hAnsi="Arial" w:cs="Arial"/>
                    <w:sz w:val="28"/>
                    <w:szCs w:val="28"/>
                    <w:lang w:val="it-IT"/>
                  </w:rPr>
                  <w:t>________</w:t>
                </w:r>
              </w:sdtContent>
            </w:sdt>
          </w:p>
          <w:p w14:paraId="6B31A995" w14:textId="59335EB1" w:rsidR="00E02B03" w:rsidRPr="00E02B03" w:rsidRDefault="00E02B03" w:rsidP="00E02B03">
            <w:pPr>
              <w:rPr>
                <w:lang w:val="it-IT"/>
              </w:rPr>
            </w:pPr>
          </w:p>
        </w:tc>
        <w:tc>
          <w:tcPr>
            <w:tcW w:w="7889" w:type="dxa"/>
            <w:vAlign w:val="center"/>
          </w:tcPr>
          <w:p w14:paraId="6B43B9C7" w14:textId="426F9BF8" w:rsidR="00B235C5" w:rsidRPr="00E02B03" w:rsidRDefault="00B235C5" w:rsidP="00B235C5">
            <w:pPr>
              <w:pStyle w:val="Titel"/>
              <w:ind w:left="148"/>
              <w:jc w:val="center"/>
              <w:rPr>
                <w:color w:val="860000"/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4EBF4FA3" wp14:editId="538F42EE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-378460</wp:posOffset>
                  </wp:positionV>
                  <wp:extent cx="791845" cy="791845"/>
                  <wp:effectExtent l="0" t="0" r="0" b="8255"/>
                  <wp:wrapNone/>
                  <wp:docPr id="936245536" name="Grafik 936245536" descr="Ein Bild, das Clipart, Kreativit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975778" name="Grafik 1" descr="Ein Bild, das Clipart, Kreativität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89" w:type="dxa"/>
            <w:vAlign w:val="center"/>
          </w:tcPr>
          <w:p w14:paraId="5BBABC56" w14:textId="4A48F025" w:rsidR="00B235C5" w:rsidRPr="00B235C5" w:rsidRDefault="00B235C5" w:rsidP="00B235C5">
            <w:pPr>
              <w:pStyle w:val="Titel"/>
              <w:ind w:left="148"/>
              <w:jc w:val="center"/>
              <w:rPr>
                <w:color w:val="860000"/>
              </w:rPr>
            </w:pPr>
            <w:r w:rsidRPr="00B235C5">
              <w:rPr>
                <w:color w:val="860000"/>
              </w:rPr>
              <w:t xml:space="preserve">Euregio-Schulpartnerschaft für das Schuljahr </w:t>
            </w:r>
            <w:sdt>
              <w:sdtPr>
                <w:rPr>
                  <w:color w:val="860000"/>
                </w:rPr>
                <w:id w:val="1927690341"/>
                <w:placeholder>
                  <w:docPart w:val="8DA36D0A42FB43DD936FEFE7F17D5310"/>
                </w:placeholder>
                <w:text/>
              </w:sdtPr>
              <w:sdtEndPr/>
              <w:sdtContent>
                <w:r w:rsidRPr="00B235C5">
                  <w:rPr>
                    <w:color w:val="860000"/>
                  </w:rPr>
                  <w:t>______</w:t>
                </w:r>
              </w:sdtContent>
            </w:sdt>
          </w:p>
        </w:tc>
        <w:tc>
          <w:tcPr>
            <w:tcW w:w="1615" w:type="dxa"/>
            <w:vAlign w:val="center"/>
          </w:tcPr>
          <w:p w14:paraId="25D812D3" w14:textId="4829CA9D" w:rsidR="00B235C5" w:rsidRPr="007D3EBE" w:rsidRDefault="00B235C5" w:rsidP="00B235C5">
            <w:pPr>
              <w:pStyle w:val="berschrift1"/>
              <w:jc w:val="right"/>
            </w:pPr>
            <w:r>
              <w:drawing>
                <wp:anchor distT="0" distB="0" distL="114300" distR="114300" simplePos="0" relativeHeight="251658240" behindDoc="0" locked="0" layoutInCell="1" allowOverlap="1" wp14:anchorId="064EBAC9" wp14:editId="0695D93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60325</wp:posOffset>
                  </wp:positionV>
                  <wp:extent cx="791845" cy="791845"/>
                  <wp:effectExtent l="0" t="0" r="0" b="8255"/>
                  <wp:wrapNone/>
                  <wp:docPr id="1747975778" name="Grafik 1" descr="Ein Bild, das Clipart, Kreativit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975778" name="Grafik 1" descr="Ein Bild, das Clipart, Kreativität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A94F526" w14:textId="094F4C0A" w:rsidR="00914F41" w:rsidRPr="007D3EBE" w:rsidRDefault="00914F41" w:rsidP="00F04EAE"/>
    <w:tbl>
      <w:tblPr>
        <w:tblW w:w="5027" w:type="pct"/>
        <w:tblInd w:w="-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76"/>
        <w:gridCol w:w="444"/>
        <w:gridCol w:w="536"/>
        <w:gridCol w:w="1838"/>
        <w:gridCol w:w="361"/>
        <w:gridCol w:w="281"/>
        <w:gridCol w:w="147"/>
        <w:gridCol w:w="2029"/>
        <w:gridCol w:w="173"/>
        <w:gridCol w:w="272"/>
        <w:gridCol w:w="2366"/>
      </w:tblGrid>
      <w:tr w:rsidR="004A2A44" w:rsidRPr="007F32FB" w14:paraId="5271C64A" w14:textId="77777777" w:rsidTr="00FF23C1">
        <w:tc>
          <w:tcPr>
            <w:tcW w:w="10512" w:type="dxa"/>
            <w:gridSpan w:val="11"/>
            <w:shd w:val="clear" w:color="auto" w:fill="860000"/>
          </w:tcPr>
          <w:p w14:paraId="25BCAE27" w14:textId="6681A836" w:rsidR="004A2A44" w:rsidRPr="004877ED" w:rsidRDefault="004A2A44" w:rsidP="00745AD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7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Partnerschule</w:t>
            </w:r>
            <w:r w:rsidR="00BD77E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/</w:t>
            </w:r>
            <w:proofErr w:type="spellStart"/>
            <w:r w:rsidR="00BD77E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Scuola</w:t>
            </w:r>
            <w:proofErr w:type="spellEnd"/>
            <w:r w:rsidR="00BD77E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BD77E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partner</w:t>
            </w:r>
            <w:proofErr w:type="spellEnd"/>
            <w:r w:rsidRPr="004877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1*</w:t>
            </w:r>
          </w:p>
        </w:tc>
      </w:tr>
      <w:tr w:rsidR="004877ED" w:rsidRPr="007F32FB" w14:paraId="119B64CD" w14:textId="77777777" w:rsidTr="00FF23C1">
        <w:trPr>
          <w:trHeight w:val="73"/>
        </w:trPr>
        <w:tc>
          <w:tcPr>
            <w:tcW w:w="10512" w:type="dxa"/>
            <w:gridSpan w:val="11"/>
            <w:shd w:val="clear" w:color="auto" w:fill="F9F9F9"/>
          </w:tcPr>
          <w:p w14:paraId="7B65F600" w14:textId="77777777" w:rsidR="004877ED" w:rsidRPr="004877ED" w:rsidRDefault="004877ED" w:rsidP="004877ED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2A44" w:rsidRPr="007F32FB" w14:paraId="75295877" w14:textId="77777777" w:rsidTr="00FF23C1">
        <w:tc>
          <w:tcPr>
            <w:tcW w:w="3051" w:type="dxa"/>
            <w:gridSpan w:val="3"/>
          </w:tcPr>
          <w:p w14:paraId="0D17FEF1" w14:textId="77777777" w:rsidR="004A2A44" w:rsidRDefault="004A2A44" w:rsidP="00745AD1">
            <w:pPr>
              <w:rPr>
                <w:rFonts w:ascii="Arial" w:hAnsi="Arial" w:cs="Arial"/>
                <w:sz w:val="20"/>
                <w:szCs w:val="20"/>
              </w:rPr>
            </w:pPr>
            <w:r w:rsidRPr="007F32FB">
              <w:rPr>
                <w:rFonts w:ascii="Arial" w:hAnsi="Arial" w:cs="Arial"/>
                <w:sz w:val="20"/>
                <w:szCs w:val="20"/>
              </w:rPr>
              <w:t>Vollständiger Name der Schule</w:t>
            </w:r>
          </w:p>
          <w:p w14:paraId="71D0E098" w14:textId="683E8E0E" w:rsidR="00BD77E1" w:rsidRPr="007F32FB" w:rsidRDefault="00BD77E1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completo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della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scuola</w:t>
            </w:r>
            <w:proofErr w:type="spellEnd"/>
          </w:p>
        </w:tc>
        <w:tc>
          <w:tcPr>
            <w:tcW w:w="7461" w:type="dxa"/>
            <w:gridSpan w:val="8"/>
            <w:shd w:val="clear" w:color="auto" w:fill="DADFEA" w:themeFill="accent3" w:themeFillTint="33"/>
          </w:tcPr>
          <w:p w14:paraId="75450DA5" w14:textId="05BC3FFE" w:rsidR="004A2A44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>
              <w:rPr>
                <w:rFonts w:ascii="Arial" w:hAnsi="Arial" w:cs="Arial"/>
                <w:sz w:val="20"/>
                <w:szCs w:val="20"/>
              </w:rPr>
              <w:t> </w:t>
            </w:r>
            <w:r w:rsidR="00042BA0">
              <w:rPr>
                <w:rFonts w:ascii="Arial" w:hAnsi="Arial" w:cs="Arial"/>
                <w:sz w:val="20"/>
                <w:szCs w:val="20"/>
              </w:rPr>
              <w:t> </w:t>
            </w:r>
            <w:r w:rsidR="00042BA0">
              <w:rPr>
                <w:rFonts w:ascii="Arial" w:hAnsi="Arial" w:cs="Arial"/>
                <w:sz w:val="20"/>
                <w:szCs w:val="20"/>
              </w:rPr>
              <w:t> </w:t>
            </w:r>
            <w:r w:rsidR="00042BA0">
              <w:rPr>
                <w:rFonts w:ascii="Arial" w:hAnsi="Arial" w:cs="Arial"/>
                <w:sz w:val="20"/>
                <w:szCs w:val="20"/>
              </w:rPr>
              <w:t> </w:t>
            </w:r>
            <w:r w:rsidR="00042BA0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4A2A44" w:rsidRPr="007F32FB" w14:paraId="7D9A24E5" w14:textId="77777777" w:rsidTr="00FF23C1">
        <w:tc>
          <w:tcPr>
            <w:tcW w:w="3051" w:type="dxa"/>
            <w:gridSpan w:val="3"/>
          </w:tcPr>
          <w:p w14:paraId="4E33D23A" w14:textId="77777777" w:rsidR="004A2A44" w:rsidRPr="00FE3933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1" w:type="dxa"/>
            <w:gridSpan w:val="8"/>
          </w:tcPr>
          <w:p w14:paraId="3514E4CC" w14:textId="77777777" w:rsidR="004A2A44" w:rsidRPr="007F32FB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5C5" w:rsidRPr="007F32FB" w14:paraId="151ED302" w14:textId="77777777" w:rsidTr="00FF23C1">
        <w:tc>
          <w:tcPr>
            <w:tcW w:w="3051" w:type="dxa"/>
            <w:gridSpan w:val="3"/>
          </w:tcPr>
          <w:p w14:paraId="687CFB81" w14:textId="77777777" w:rsidR="00BD77E1" w:rsidRDefault="004A2A44" w:rsidP="00745AD1">
            <w:pPr>
              <w:rPr>
                <w:rFonts w:ascii="Arial" w:hAnsi="Arial" w:cs="Arial"/>
                <w:sz w:val="20"/>
                <w:szCs w:val="20"/>
              </w:rPr>
            </w:pPr>
            <w:r w:rsidRPr="007F32FB">
              <w:rPr>
                <w:rFonts w:ascii="Arial" w:hAnsi="Arial" w:cs="Arial"/>
                <w:sz w:val="20"/>
                <w:szCs w:val="20"/>
              </w:rPr>
              <w:t>Adresse</w:t>
            </w:r>
          </w:p>
          <w:p w14:paraId="1D866DA3" w14:textId="53C90821" w:rsidR="00BD77E1" w:rsidRPr="007F32FB" w:rsidRDefault="00BD77E1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Indirizzo</w:t>
            </w:r>
          </w:p>
        </w:tc>
        <w:tc>
          <w:tcPr>
            <w:tcW w:w="2478" w:type="dxa"/>
            <w:gridSpan w:val="3"/>
            <w:shd w:val="clear" w:color="auto" w:fill="DADFEA" w:themeFill="accent3" w:themeFillTint="33"/>
          </w:tcPr>
          <w:p w14:paraId="4928D736" w14:textId="4DEB974D" w:rsidR="004A2A44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47" w:type="dxa"/>
          </w:tcPr>
          <w:p w14:paraId="3ED51A05" w14:textId="77777777" w:rsidR="004A2A44" w:rsidRPr="007F32FB" w:rsidRDefault="004A2A44" w:rsidP="00745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shd w:val="clear" w:color="auto" w:fill="DADFEA" w:themeFill="accent3" w:themeFillTint="33"/>
          </w:tcPr>
          <w:p w14:paraId="1053FEC5" w14:textId="2A57931C" w:rsidR="004A2A44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73" w:type="dxa"/>
          </w:tcPr>
          <w:p w14:paraId="016193F4" w14:textId="77777777" w:rsidR="004A2A44" w:rsidRPr="007F32FB" w:rsidRDefault="004A2A44" w:rsidP="00745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6" w:type="dxa"/>
            <w:gridSpan w:val="2"/>
            <w:shd w:val="clear" w:color="auto" w:fill="DADFEA" w:themeFill="accent3" w:themeFillTint="33"/>
          </w:tcPr>
          <w:p w14:paraId="17759697" w14:textId="54A399EC" w:rsidR="004A2A44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B235C5" w:rsidRPr="007F32FB" w14:paraId="4D0D89B6" w14:textId="77777777" w:rsidTr="00FF23C1">
        <w:trPr>
          <w:trHeight w:val="385"/>
        </w:trPr>
        <w:tc>
          <w:tcPr>
            <w:tcW w:w="3051" w:type="dxa"/>
            <w:gridSpan w:val="3"/>
          </w:tcPr>
          <w:p w14:paraId="5A91C2E3" w14:textId="77777777" w:rsidR="004A2A44" w:rsidRPr="00CD0C99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8" w:type="dxa"/>
            <w:gridSpan w:val="3"/>
          </w:tcPr>
          <w:p w14:paraId="1CAD9426" w14:textId="77777777" w:rsidR="004A2A44" w:rsidRPr="00E02B03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E02B03">
              <w:rPr>
                <w:rFonts w:ascii="Arial" w:hAnsi="Arial" w:cs="Arial"/>
                <w:sz w:val="16"/>
                <w:szCs w:val="16"/>
                <w:lang w:val="it-IT"/>
              </w:rPr>
              <w:t>Straße, Hausnummer</w:t>
            </w:r>
          </w:p>
          <w:p w14:paraId="24EE67C7" w14:textId="3972FDAF" w:rsidR="00BD77E1" w:rsidRPr="00E02B03" w:rsidRDefault="00BD77E1" w:rsidP="00745AD1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E02B03">
              <w:rPr>
                <w:rFonts w:ascii="Arial" w:hAnsi="Arial" w:cs="Arial"/>
                <w:sz w:val="16"/>
                <w:szCs w:val="16"/>
                <w:lang w:val="it-IT"/>
              </w:rPr>
              <w:t>Via, Numero civico</w:t>
            </w:r>
          </w:p>
        </w:tc>
        <w:tc>
          <w:tcPr>
            <w:tcW w:w="147" w:type="dxa"/>
          </w:tcPr>
          <w:p w14:paraId="69100F43" w14:textId="77777777" w:rsidR="004A2A44" w:rsidRPr="00E02B03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2027" w:type="dxa"/>
          </w:tcPr>
          <w:p w14:paraId="23C5E94E" w14:textId="77777777" w:rsidR="00BD77E1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CD0C99">
              <w:rPr>
                <w:rFonts w:ascii="Arial" w:hAnsi="Arial" w:cs="Arial"/>
                <w:sz w:val="16"/>
                <w:szCs w:val="16"/>
              </w:rPr>
              <w:t>Postleitzahl</w:t>
            </w:r>
          </w:p>
          <w:p w14:paraId="2826729B" w14:textId="4A500A79" w:rsidR="00E02B03" w:rsidRPr="00CD0C99" w:rsidRDefault="00E02B03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CAP</w:t>
            </w:r>
          </w:p>
        </w:tc>
        <w:tc>
          <w:tcPr>
            <w:tcW w:w="173" w:type="dxa"/>
          </w:tcPr>
          <w:p w14:paraId="6607620C" w14:textId="77777777" w:rsidR="004A2A44" w:rsidRPr="00CD0C99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6" w:type="dxa"/>
            <w:gridSpan w:val="2"/>
          </w:tcPr>
          <w:p w14:paraId="30BDC56C" w14:textId="77777777" w:rsidR="004A2A44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CD0C99">
              <w:rPr>
                <w:rFonts w:ascii="Arial" w:hAnsi="Arial" w:cs="Arial"/>
                <w:sz w:val="16"/>
                <w:szCs w:val="16"/>
              </w:rPr>
              <w:t>Ort</w:t>
            </w:r>
          </w:p>
          <w:p w14:paraId="444959F9" w14:textId="719BD864" w:rsidR="00E02B03" w:rsidRPr="00CD0C99" w:rsidRDefault="00E02B03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Luogo</w:t>
            </w:r>
          </w:p>
        </w:tc>
      </w:tr>
      <w:tr w:rsidR="004A2A44" w:rsidRPr="007F32FB" w14:paraId="28F7A445" w14:textId="77777777" w:rsidTr="00FF23C1">
        <w:tc>
          <w:tcPr>
            <w:tcW w:w="3051" w:type="dxa"/>
            <w:gridSpan w:val="3"/>
          </w:tcPr>
          <w:p w14:paraId="3F2E8D14" w14:textId="77777777" w:rsidR="004A2A44" w:rsidRDefault="004A2A44" w:rsidP="00745AD1">
            <w:pPr>
              <w:rPr>
                <w:rFonts w:ascii="Arial" w:hAnsi="Arial" w:cs="Arial"/>
                <w:sz w:val="20"/>
                <w:szCs w:val="20"/>
              </w:rPr>
            </w:pPr>
            <w:r w:rsidRPr="007F32FB">
              <w:rPr>
                <w:rFonts w:ascii="Arial" w:hAnsi="Arial" w:cs="Arial"/>
                <w:sz w:val="20"/>
                <w:szCs w:val="20"/>
              </w:rPr>
              <w:t>Kurzbezeichnung der Schule für Euregio-Schulpartnerschafts-Aufkleber</w:t>
            </w:r>
          </w:p>
          <w:p w14:paraId="1B68E64F" w14:textId="172FEDE9" w:rsidR="00BD77E1" w:rsidRPr="00BD77E1" w:rsidRDefault="00BD77E1" w:rsidP="00745A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77E1">
              <w:rPr>
                <w:rFonts w:ascii="Arial" w:hAnsi="Arial" w:cs="Arial"/>
                <w:sz w:val="20"/>
                <w:szCs w:val="20"/>
                <w:lang w:val="it-IT"/>
              </w:rPr>
              <w:t>Acronimo o nome abbreviato d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ella scuola per l’adesivo del gemellaggio scolastico Euregio</w:t>
            </w:r>
          </w:p>
        </w:tc>
        <w:tc>
          <w:tcPr>
            <w:tcW w:w="7461" w:type="dxa"/>
            <w:gridSpan w:val="8"/>
            <w:shd w:val="clear" w:color="auto" w:fill="DADFEA" w:themeFill="accent3" w:themeFillTint="33"/>
          </w:tcPr>
          <w:p w14:paraId="22581A5A" w14:textId="2C2E2109" w:rsidR="004A2A44" w:rsidRPr="007F32FB" w:rsidRDefault="002711B5" w:rsidP="004A2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B235C5" w:rsidRPr="007F32FB" w14:paraId="7902F8EF" w14:textId="77777777" w:rsidTr="00FF23C1">
        <w:tc>
          <w:tcPr>
            <w:tcW w:w="3051" w:type="dxa"/>
            <w:gridSpan w:val="3"/>
          </w:tcPr>
          <w:p w14:paraId="3F65C009" w14:textId="77777777" w:rsidR="004A2A44" w:rsidRPr="007F32FB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8" w:type="dxa"/>
            <w:gridSpan w:val="3"/>
          </w:tcPr>
          <w:p w14:paraId="3D84F25C" w14:textId="77777777" w:rsidR="004A2A44" w:rsidRPr="007F32FB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" w:type="dxa"/>
          </w:tcPr>
          <w:p w14:paraId="30528C23" w14:textId="77777777" w:rsidR="004A2A44" w:rsidRPr="007F32FB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</w:tcPr>
          <w:p w14:paraId="69D6F6F3" w14:textId="77777777" w:rsidR="004A2A44" w:rsidRPr="007F32FB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" w:type="dxa"/>
          </w:tcPr>
          <w:p w14:paraId="76CCB91E" w14:textId="77777777" w:rsidR="004A2A44" w:rsidRPr="007F32FB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6" w:type="dxa"/>
            <w:gridSpan w:val="2"/>
          </w:tcPr>
          <w:p w14:paraId="26E6A2DE" w14:textId="77777777" w:rsidR="004A2A44" w:rsidRPr="007F32FB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2A44" w:rsidRPr="007F32FB" w14:paraId="442E9F43" w14:textId="77777777" w:rsidTr="00FF23C1">
        <w:tc>
          <w:tcPr>
            <w:tcW w:w="3051" w:type="dxa"/>
            <w:gridSpan w:val="3"/>
          </w:tcPr>
          <w:p w14:paraId="0B88FF29" w14:textId="77777777" w:rsidR="004A2A44" w:rsidRDefault="004A2A44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des Schulleiters/der Schulleiterin</w:t>
            </w:r>
          </w:p>
          <w:p w14:paraId="0214E44F" w14:textId="753B3FA4" w:rsidR="00BD77E1" w:rsidRPr="00BD77E1" w:rsidRDefault="00BD77E1" w:rsidP="00745A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77E1">
              <w:rPr>
                <w:rFonts w:ascii="Arial" w:hAnsi="Arial" w:cs="Arial"/>
                <w:sz w:val="20"/>
                <w:szCs w:val="20"/>
                <w:lang w:val="it-IT"/>
              </w:rPr>
              <w:t>Nome del direttore/della d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irettrice</w:t>
            </w:r>
          </w:p>
        </w:tc>
        <w:tc>
          <w:tcPr>
            <w:tcW w:w="7461" w:type="dxa"/>
            <w:gridSpan w:val="8"/>
            <w:shd w:val="clear" w:color="auto" w:fill="DADFEA" w:themeFill="accent3" w:themeFillTint="33"/>
          </w:tcPr>
          <w:p w14:paraId="76876B5C" w14:textId="0842468C" w:rsidR="004A2A44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2A44" w:rsidRPr="007F32FB" w14:paraId="2B27C3B5" w14:textId="77777777" w:rsidTr="00FF23C1">
        <w:tc>
          <w:tcPr>
            <w:tcW w:w="3051" w:type="dxa"/>
            <w:gridSpan w:val="3"/>
          </w:tcPr>
          <w:p w14:paraId="4BA09B0A" w14:textId="77777777" w:rsidR="004A2A44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1" w:type="dxa"/>
            <w:gridSpan w:val="8"/>
          </w:tcPr>
          <w:p w14:paraId="6B68B655" w14:textId="77777777" w:rsidR="004A2A44" w:rsidRPr="007F32FB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2A44" w:rsidRPr="007F32FB" w14:paraId="48B095A3" w14:textId="77777777" w:rsidTr="00FF23C1">
        <w:tc>
          <w:tcPr>
            <w:tcW w:w="3051" w:type="dxa"/>
            <w:gridSpan w:val="3"/>
          </w:tcPr>
          <w:p w14:paraId="54724C1F" w14:textId="77777777" w:rsidR="00BD77E1" w:rsidRDefault="004A2A44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Website</w:t>
            </w:r>
          </w:p>
          <w:p w14:paraId="2F8BAEBA" w14:textId="524C4EA7" w:rsidR="00BD77E1" w:rsidRDefault="00BD77E1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Sito Web</w:t>
            </w:r>
          </w:p>
        </w:tc>
        <w:tc>
          <w:tcPr>
            <w:tcW w:w="7461" w:type="dxa"/>
            <w:gridSpan w:val="8"/>
            <w:shd w:val="clear" w:color="auto" w:fill="DADFEA" w:themeFill="accent3" w:themeFillTint="33"/>
          </w:tcPr>
          <w:p w14:paraId="1CBAE359" w14:textId="2D0CE3A4" w:rsidR="004A2A44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96D23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2A44" w:rsidRPr="00FE3933" w14:paraId="19BD9004" w14:textId="77777777" w:rsidTr="00FF23C1">
        <w:tc>
          <w:tcPr>
            <w:tcW w:w="3051" w:type="dxa"/>
            <w:gridSpan w:val="3"/>
          </w:tcPr>
          <w:p w14:paraId="396972EB" w14:textId="77777777" w:rsidR="004A2A44" w:rsidRPr="00FE3933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1" w:type="dxa"/>
            <w:gridSpan w:val="8"/>
          </w:tcPr>
          <w:p w14:paraId="1D6A8002" w14:textId="77777777" w:rsidR="004A2A44" w:rsidRPr="00FE3933" w:rsidRDefault="004A2A44" w:rsidP="00745AD1">
            <w:pPr>
              <w:pStyle w:val="Kopfzeile"/>
            </w:pPr>
          </w:p>
        </w:tc>
      </w:tr>
      <w:tr w:rsidR="004A2A44" w:rsidRPr="007F32FB" w14:paraId="35CB7767" w14:textId="77777777" w:rsidTr="00FF23C1">
        <w:tc>
          <w:tcPr>
            <w:tcW w:w="3051" w:type="dxa"/>
            <w:gridSpan w:val="3"/>
          </w:tcPr>
          <w:p w14:paraId="1ED2E49A" w14:textId="77777777" w:rsidR="004A2A44" w:rsidRDefault="004A2A44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Kurzbeschreibung der Schule</w:t>
            </w:r>
            <w:r w:rsidR="001963CE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5" w:name="_Hlk155691291"/>
            <w:r w:rsidR="001963CE">
              <w:rPr>
                <w:rFonts w:ascii="Arial" w:hAnsi="Arial" w:cs="Arial"/>
                <w:sz w:val="20"/>
                <w:szCs w:val="20"/>
              </w:rPr>
              <w:t>(max. 500 Zeichen)</w:t>
            </w:r>
            <w:bookmarkEnd w:id="5"/>
          </w:p>
          <w:p w14:paraId="3CAB0145" w14:textId="77777777" w:rsidR="00BD77E1" w:rsidRPr="00E02B03" w:rsidRDefault="00BD77E1" w:rsidP="00745A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02B03">
              <w:rPr>
                <w:rFonts w:ascii="Arial" w:hAnsi="Arial" w:cs="Arial"/>
                <w:sz w:val="20"/>
                <w:szCs w:val="20"/>
                <w:lang w:val="it-IT"/>
              </w:rPr>
              <w:t>Breve descrizione della scuola</w:t>
            </w:r>
          </w:p>
          <w:p w14:paraId="184AA147" w14:textId="0116B327" w:rsidR="00BD77E1" w:rsidRPr="00E02B03" w:rsidRDefault="00BD77E1" w:rsidP="00745A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02B03">
              <w:rPr>
                <w:rFonts w:ascii="Arial" w:hAnsi="Arial" w:cs="Arial"/>
                <w:sz w:val="20"/>
                <w:szCs w:val="20"/>
                <w:lang w:val="it-IT"/>
              </w:rPr>
              <w:t>(max. 500 caratteri</w:t>
            </w:r>
            <w:r w:rsidR="008C61B6">
              <w:rPr>
                <w:rFonts w:ascii="Arial" w:hAnsi="Arial" w:cs="Arial"/>
                <w:sz w:val="20"/>
                <w:szCs w:val="20"/>
                <w:lang w:val="it-IT"/>
              </w:rPr>
              <w:t>)</w:t>
            </w:r>
          </w:p>
        </w:tc>
        <w:tc>
          <w:tcPr>
            <w:tcW w:w="7461" w:type="dxa"/>
            <w:gridSpan w:val="8"/>
            <w:shd w:val="clear" w:color="auto" w:fill="DADFEA" w:themeFill="accent3" w:themeFillTint="33"/>
          </w:tcPr>
          <w:p w14:paraId="0219E0A3" w14:textId="304E9F51" w:rsidR="004A2A44" w:rsidRPr="007F32FB" w:rsidRDefault="00496D23" w:rsidP="00745AD1">
            <w:pPr>
              <w:rPr>
                <w:rFonts w:ascii="Arial" w:hAnsi="Arial" w:cs="Arial"/>
                <w:sz w:val="20"/>
                <w:szCs w:val="20"/>
              </w:rPr>
            </w:pP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    </w:t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4A2A44" w:rsidRPr="007F32FB" w14:paraId="280FA636" w14:textId="77777777" w:rsidTr="00FF23C1">
        <w:tc>
          <w:tcPr>
            <w:tcW w:w="3051" w:type="dxa"/>
            <w:gridSpan w:val="3"/>
          </w:tcPr>
          <w:p w14:paraId="59B06803" w14:textId="77777777" w:rsidR="004A2A44" w:rsidRPr="00FE3933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1" w:type="dxa"/>
            <w:gridSpan w:val="8"/>
          </w:tcPr>
          <w:p w14:paraId="5F931168" w14:textId="77777777" w:rsidR="004A2A44" w:rsidRPr="007F32FB" w:rsidRDefault="004A2A44" w:rsidP="00745AD1">
            <w:pPr>
              <w:pStyle w:val="Kopfzeile"/>
            </w:pPr>
          </w:p>
        </w:tc>
      </w:tr>
      <w:tr w:rsidR="004A2A44" w:rsidRPr="002D40F4" w14:paraId="698DDAB7" w14:textId="77777777" w:rsidTr="00FF23C1">
        <w:tc>
          <w:tcPr>
            <w:tcW w:w="10512" w:type="dxa"/>
            <w:gridSpan w:val="11"/>
          </w:tcPr>
          <w:p w14:paraId="7B6840E0" w14:textId="7760D101" w:rsidR="004A2A44" w:rsidRPr="00BD77E1" w:rsidRDefault="004A2A44" w:rsidP="00745AD1">
            <w:pPr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</w:pPr>
            <w:r w:rsidRP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Kontaktperson für Euregio-Schulpartnerschaft</w:t>
            </w:r>
            <w:r w:rsidR="00BD77E1" w:rsidRP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/Persona di contatto per i</w:t>
            </w:r>
            <w:r w:rsid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l gemellaggio scolastico Euregio</w:t>
            </w:r>
          </w:p>
        </w:tc>
      </w:tr>
      <w:tr w:rsidR="004A2A44" w:rsidRPr="002D40F4" w14:paraId="38E5B49C" w14:textId="77777777" w:rsidTr="00FF23C1">
        <w:tc>
          <w:tcPr>
            <w:tcW w:w="10512" w:type="dxa"/>
            <w:gridSpan w:val="11"/>
          </w:tcPr>
          <w:p w14:paraId="020C9CBD" w14:textId="77777777" w:rsidR="004A2A44" w:rsidRPr="00BD77E1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792F81" w:rsidRPr="007F32FB" w14:paraId="6DD7430D" w14:textId="77777777" w:rsidTr="00FF23C1">
        <w:tc>
          <w:tcPr>
            <w:tcW w:w="2073" w:type="dxa"/>
            <w:shd w:val="clear" w:color="auto" w:fill="DADFEA" w:themeFill="accent3" w:themeFillTint="33"/>
          </w:tcPr>
          <w:p w14:paraId="5F4E961F" w14:textId="6A4A2191" w:rsidR="004A2A44" w:rsidRPr="007F32FB" w:rsidRDefault="002711B5" w:rsidP="00745AD1">
            <w:pPr>
              <w:ind w:right="38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3" w:type="dxa"/>
          </w:tcPr>
          <w:p w14:paraId="64E1FEBF" w14:textId="77777777" w:rsidR="004A2A44" w:rsidRPr="007F32FB" w:rsidRDefault="004A2A44" w:rsidP="00745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gridSpan w:val="2"/>
            <w:shd w:val="clear" w:color="auto" w:fill="DADFEA" w:themeFill="accent3" w:themeFillTint="33"/>
          </w:tcPr>
          <w:p w14:paraId="4CF6DD46" w14:textId="285D2985" w:rsidR="004A2A44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1" w:type="dxa"/>
          </w:tcPr>
          <w:p w14:paraId="359391E2" w14:textId="77777777" w:rsidR="004A2A44" w:rsidRPr="007F32FB" w:rsidRDefault="004A2A44" w:rsidP="00745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5" w:type="dxa"/>
            <w:gridSpan w:val="3"/>
            <w:shd w:val="clear" w:color="auto" w:fill="DADFEA" w:themeFill="accent3" w:themeFillTint="33"/>
          </w:tcPr>
          <w:p w14:paraId="79506191" w14:textId="177AE0A1" w:rsidR="004A2A44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5" w:type="dxa"/>
            <w:gridSpan w:val="2"/>
          </w:tcPr>
          <w:p w14:paraId="1BBBE90B" w14:textId="77777777" w:rsidR="004A2A44" w:rsidRPr="007F32FB" w:rsidRDefault="004A2A44" w:rsidP="00745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4" w:type="dxa"/>
            <w:shd w:val="clear" w:color="auto" w:fill="DADFEA" w:themeFill="accent3" w:themeFillTint="33"/>
          </w:tcPr>
          <w:p w14:paraId="12E81E18" w14:textId="1C8E8876" w:rsidR="004A2A44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35C5" w:rsidRPr="002D40F4" w14:paraId="433E8171" w14:textId="77777777" w:rsidTr="00FF23C1">
        <w:tc>
          <w:tcPr>
            <w:tcW w:w="2073" w:type="dxa"/>
          </w:tcPr>
          <w:p w14:paraId="76343CBC" w14:textId="0DA26CAC" w:rsidR="004A2A44" w:rsidRPr="00CD0C99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CD0C99">
              <w:rPr>
                <w:rFonts w:ascii="Arial" w:hAnsi="Arial" w:cs="Arial"/>
                <w:sz w:val="16"/>
                <w:szCs w:val="16"/>
              </w:rPr>
              <w:t>Vorname</w:t>
            </w:r>
            <w:r w:rsidR="00BD77E1">
              <w:rPr>
                <w:rFonts w:ascii="Arial" w:hAnsi="Arial" w:cs="Arial"/>
                <w:sz w:val="16"/>
                <w:szCs w:val="16"/>
              </w:rPr>
              <w:t>/Nome</w:t>
            </w:r>
          </w:p>
        </w:tc>
        <w:tc>
          <w:tcPr>
            <w:tcW w:w="443" w:type="dxa"/>
          </w:tcPr>
          <w:p w14:paraId="4D0AF19B" w14:textId="77777777" w:rsidR="004A2A44" w:rsidRPr="00CD0C99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1" w:type="dxa"/>
            <w:gridSpan w:val="2"/>
          </w:tcPr>
          <w:p w14:paraId="37E3A425" w14:textId="5C3A870C" w:rsidR="004A2A44" w:rsidRPr="00CD0C99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CD0C99">
              <w:rPr>
                <w:rFonts w:ascii="Arial" w:hAnsi="Arial" w:cs="Arial"/>
                <w:sz w:val="16"/>
                <w:szCs w:val="16"/>
              </w:rPr>
              <w:t>Nachname</w:t>
            </w:r>
            <w:r w:rsidR="00BD77E1">
              <w:rPr>
                <w:rFonts w:ascii="Arial" w:hAnsi="Arial" w:cs="Arial"/>
                <w:sz w:val="16"/>
                <w:szCs w:val="16"/>
              </w:rPr>
              <w:t>/Cognome</w:t>
            </w:r>
          </w:p>
        </w:tc>
        <w:tc>
          <w:tcPr>
            <w:tcW w:w="361" w:type="dxa"/>
          </w:tcPr>
          <w:p w14:paraId="331CFB4E" w14:textId="77777777" w:rsidR="004A2A44" w:rsidRPr="00CD0C99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5" w:type="dxa"/>
            <w:gridSpan w:val="3"/>
          </w:tcPr>
          <w:p w14:paraId="79E1AD55" w14:textId="183AB57F" w:rsidR="004A2A44" w:rsidRPr="00CD0C99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CD0C99">
              <w:rPr>
                <w:rFonts w:ascii="Arial" w:hAnsi="Arial" w:cs="Arial"/>
                <w:sz w:val="16"/>
                <w:szCs w:val="16"/>
              </w:rPr>
              <w:t>Telefonnummer</w:t>
            </w:r>
            <w:r w:rsidR="00BD77E1">
              <w:rPr>
                <w:rFonts w:ascii="Arial" w:hAnsi="Arial" w:cs="Arial"/>
                <w:sz w:val="16"/>
                <w:szCs w:val="16"/>
              </w:rPr>
              <w:t>/Numero di telefono</w:t>
            </w:r>
          </w:p>
        </w:tc>
        <w:tc>
          <w:tcPr>
            <w:tcW w:w="445" w:type="dxa"/>
            <w:gridSpan w:val="2"/>
          </w:tcPr>
          <w:p w14:paraId="61C39974" w14:textId="77777777" w:rsidR="004A2A44" w:rsidRPr="00CD0C99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4" w:type="dxa"/>
          </w:tcPr>
          <w:p w14:paraId="27E2CF7C" w14:textId="0F89885C" w:rsidR="004A2A44" w:rsidRPr="00BD77E1" w:rsidRDefault="004A2A44" w:rsidP="00745AD1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BD77E1">
              <w:rPr>
                <w:rFonts w:ascii="Arial" w:hAnsi="Arial" w:cs="Arial"/>
                <w:sz w:val="16"/>
                <w:szCs w:val="16"/>
                <w:lang w:val="it-IT"/>
              </w:rPr>
              <w:t>E-Mail-Adresse</w:t>
            </w:r>
            <w:r w:rsidR="00BD77E1" w:rsidRPr="00BD77E1">
              <w:rPr>
                <w:rFonts w:ascii="Arial" w:hAnsi="Arial" w:cs="Arial"/>
                <w:sz w:val="16"/>
                <w:szCs w:val="16"/>
                <w:lang w:val="it-IT"/>
              </w:rPr>
              <w:t>/Indirizzo e</w:t>
            </w:r>
            <w:r w:rsidR="00BD77E1">
              <w:rPr>
                <w:rFonts w:ascii="Arial" w:hAnsi="Arial" w:cs="Arial"/>
                <w:sz w:val="16"/>
                <w:szCs w:val="16"/>
                <w:lang w:val="it-IT"/>
              </w:rPr>
              <w:t>-mail</w:t>
            </w:r>
          </w:p>
        </w:tc>
      </w:tr>
      <w:tr w:rsidR="004A2A44" w:rsidRPr="002D40F4" w14:paraId="05720205" w14:textId="77777777" w:rsidTr="00FF23C1">
        <w:tc>
          <w:tcPr>
            <w:tcW w:w="10512" w:type="dxa"/>
            <w:gridSpan w:val="11"/>
          </w:tcPr>
          <w:p w14:paraId="31A797A9" w14:textId="77777777" w:rsidR="004A2A44" w:rsidRPr="00BD77E1" w:rsidRDefault="004A2A44" w:rsidP="00745AD1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B10220" w:rsidRPr="007F32FB" w14:paraId="61AF21B7" w14:textId="77777777" w:rsidTr="00FF23C1">
        <w:tc>
          <w:tcPr>
            <w:tcW w:w="10512" w:type="dxa"/>
            <w:gridSpan w:val="11"/>
            <w:shd w:val="clear" w:color="auto" w:fill="860000"/>
          </w:tcPr>
          <w:p w14:paraId="4788AF05" w14:textId="25A17306" w:rsidR="00B10220" w:rsidRPr="004877ED" w:rsidRDefault="00B10220" w:rsidP="00F04E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7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Partnerschule</w:t>
            </w:r>
            <w:r w:rsidR="00BD77E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/Scuola partner</w:t>
            </w:r>
            <w:r w:rsidRPr="004877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4A2A44" w:rsidRPr="004877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  <w:r w:rsidRPr="004877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*</w:t>
            </w:r>
          </w:p>
        </w:tc>
      </w:tr>
      <w:tr w:rsidR="004877ED" w:rsidRPr="007F32FB" w14:paraId="261117B5" w14:textId="77777777" w:rsidTr="00FF23C1">
        <w:tc>
          <w:tcPr>
            <w:tcW w:w="10512" w:type="dxa"/>
            <w:gridSpan w:val="11"/>
            <w:shd w:val="clear" w:color="auto" w:fill="F9F9F9"/>
          </w:tcPr>
          <w:p w14:paraId="23A5AE01" w14:textId="77777777" w:rsidR="004877ED" w:rsidRPr="004877ED" w:rsidRDefault="004877ED" w:rsidP="004877ED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410F" w:rsidRPr="007F32FB" w14:paraId="2B5298DC" w14:textId="77777777" w:rsidTr="00FF23C1">
        <w:tc>
          <w:tcPr>
            <w:tcW w:w="3051" w:type="dxa"/>
            <w:gridSpan w:val="3"/>
          </w:tcPr>
          <w:p w14:paraId="1CE98933" w14:textId="77777777" w:rsidR="00B10220" w:rsidRDefault="00B10220" w:rsidP="005077ED">
            <w:pPr>
              <w:rPr>
                <w:rFonts w:ascii="Arial" w:hAnsi="Arial" w:cs="Arial"/>
                <w:sz w:val="20"/>
                <w:szCs w:val="20"/>
              </w:rPr>
            </w:pPr>
            <w:r w:rsidRPr="007F32FB">
              <w:rPr>
                <w:rFonts w:ascii="Arial" w:hAnsi="Arial" w:cs="Arial"/>
                <w:sz w:val="20"/>
                <w:szCs w:val="20"/>
              </w:rPr>
              <w:t>Vollständiger Name der Schule</w:t>
            </w:r>
          </w:p>
          <w:p w14:paraId="262CCDEB" w14:textId="49B6264C" w:rsidR="00BD77E1" w:rsidRPr="007F32FB" w:rsidRDefault="00BD77E1" w:rsidP="005077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completo della scuola</w:t>
            </w:r>
          </w:p>
        </w:tc>
        <w:tc>
          <w:tcPr>
            <w:tcW w:w="7461" w:type="dxa"/>
            <w:gridSpan w:val="8"/>
            <w:shd w:val="clear" w:color="auto" w:fill="DADFEA" w:themeFill="accent3" w:themeFillTint="33"/>
          </w:tcPr>
          <w:p w14:paraId="1FA8D726" w14:textId="6E4A6735" w:rsidR="00B10220" w:rsidRPr="007F32FB" w:rsidRDefault="002711B5" w:rsidP="005077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0220" w:rsidRPr="007F32FB" w14:paraId="077E68A4" w14:textId="77777777" w:rsidTr="00FF23C1">
        <w:tc>
          <w:tcPr>
            <w:tcW w:w="3051" w:type="dxa"/>
            <w:gridSpan w:val="3"/>
          </w:tcPr>
          <w:p w14:paraId="27A058CB" w14:textId="77777777" w:rsidR="00B10220" w:rsidRPr="00FE3933" w:rsidRDefault="00B10220" w:rsidP="00FE3933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1" w:type="dxa"/>
            <w:gridSpan w:val="8"/>
          </w:tcPr>
          <w:p w14:paraId="4D7B1FC3" w14:textId="41ADAE50" w:rsidR="00B10220" w:rsidRPr="007F32FB" w:rsidRDefault="00B10220" w:rsidP="00FE3933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5C5" w:rsidRPr="007F32FB" w14:paraId="24E6305B" w14:textId="77777777" w:rsidTr="00FF23C1">
        <w:tc>
          <w:tcPr>
            <w:tcW w:w="3051" w:type="dxa"/>
            <w:gridSpan w:val="3"/>
          </w:tcPr>
          <w:p w14:paraId="17D4ED9D" w14:textId="77777777" w:rsidR="00B10220" w:rsidRDefault="00B10220" w:rsidP="005077ED">
            <w:pPr>
              <w:rPr>
                <w:rFonts w:ascii="Arial" w:hAnsi="Arial" w:cs="Arial"/>
                <w:sz w:val="20"/>
                <w:szCs w:val="20"/>
              </w:rPr>
            </w:pPr>
            <w:r w:rsidRPr="007F32FB">
              <w:rPr>
                <w:rFonts w:ascii="Arial" w:hAnsi="Arial" w:cs="Arial"/>
                <w:sz w:val="20"/>
                <w:szCs w:val="20"/>
              </w:rPr>
              <w:t>Adresse</w:t>
            </w:r>
          </w:p>
          <w:p w14:paraId="742B69AE" w14:textId="1251A968" w:rsidR="00BD77E1" w:rsidRPr="007F32FB" w:rsidRDefault="00BD77E1" w:rsidP="005077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Indirizzo</w:t>
            </w:r>
          </w:p>
        </w:tc>
        <w:tc>
          <w:tcPr>
            <w:tcW w:w="2478" w:type="dxa"/>
            <w:gridSpan w:val="3"/>
            <w:shd w:val="clear" w:color="auto" w:fill="DADFEA" w:themeFill="accent3" w:themeFillTint="33"/>
          </w:tcPr>
          <w:p w14:paraId="40822D53" w14:textId="16D9AE0F" w:rsidR="00B10220" w:rsidRPr="007F32FB" w:rsidRDefault="002711B5" w:rsidP="005077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7" w:type="dxa"/>
          </w:tcPr>
          <w:p w14:paraId="5D119F65" w14:textId="77777777" w:rsidR="00B10220" w:rsidRPr="007F32FB" w:rsidRDefault="00B10220" w:rsidP="005077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shd w:val="clear" w:color="auto" w:fill="DADFEA" w:themeFill="accent3" w:themeFillTint="33"/>
          </w:tcPr>
          <w:p w14:paraId="081CC228" w14:textId="5CFABEE7" w:rsidR="00B10220" w:rsidRPr="007F32FB" w:rsidRDefault="002711B5" w:rsidP="005077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3" w:type="dxa"/>
          </w:tcPr>
          <w:p w14:paraId="5251318D" w14:textId="77777777" w:rsidR="00B10220" w:rsidRPr="007F32FB" w:rsidRDefault="00B10220" w:rsidP="005077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6" w:type="dxa"/>
            <w:gridSpan w:val="2"/>
            <w:shd w:val="clear" w:color="auto" w:fill="DADFEA" w:themeFill="accent3" w:themeFillTint="33"/>
          </w:tcPr>
          <w:p w14:paraId="0FE6D0D5" w14:textId="6619C202" w:rsidR="00B10220" w:rsidRPr="007F32FB" w:rsidRDefault="002711B5" w:rsidP="005077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2A44" w:rsidRPr="007F32FB" w14:paraId="10BBF81D" w14:textId="77777777" w:rsidTr="00FF23C1">
        <w:trPr>
          <w:trHeight w:val="375"/>
        </w:trPr>
        <w:tc>
          <w:tcPr>
            <w:tcW w:w="3051" w:type="dxa"/>
            <w:gridSpan w:val="3"/>
          </w:tcPr>
          <w:p w14:paraId="190C4BA4" w14:textId="77777777" w:rsidR="00B10220" w:rsidRPr="00CD0C99" w:rsidRDefault="00B10220" w:rsidP="005077ED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8" w:type="dxa"/>
            <w:gridSpan w:val="3"/>
          </w:tcPr>
          <w:p w14:paraId="3AE22D0C" w14:textId="77777777" w:rsidR="00B10220" w:rsidRPr="00E02B03" w:rsidRDefault="00B10220" w:rsidP="005077ED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E02B03">
              <w:rPr>
                <w:rFonts w:ascii="Arial" w:hAnsi="Arial" w:cs="Arial"/>
                <w:sz w:val="16"/>
                <w:szCs w:val="16"/>
                <w:lang w:val="it-IT"/>
              </w:rPr>
              <w:t>Straße, Hausnummer</w:t>
            </w:r>
          </w:p>
          <w:p w14:paraId="07BE81F0" w14:textId="49BD7027" w:rsidR="00CA0B22" w:rsidRPr="00E02B03" w:rsidRDefault="00CA0B22" w:rsidP="005077ED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E02B03">
              <w:rPr>
                <w:rFonts w:ascii="Arial" w:hAnsi="Arial" w:cs="Arial"/>
                <w:sz w:val="16"/>
                <w:szCs w:val="16"/>
                <w:lang w:val="it-IT"/>
              </w:rPr>
              <w:t>Via, Numero civico</w:t>
            </w:r>
          </w:p>
        </w:tc>
        <w:tc>
          <w:tcPr>
            <w:tcW w:w="147" w:type="dxa"/>
          </w:tcPr>
          <w:p w14:paraId="328B7FDF" w14:textId="77777777" w:rsidR="00B10220" w:rsidRPr="00E02B03" w:rsidRDefault="00B10220" w:rsidP="005077ED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2027" w:type="dxa"/>
          </w:tcPr>
          <w:p w14:paraId="095770E7" w14:textId="77777777" w:rsidR="00B10220" w:rsidRDefault="00B10220" w:rsidP="005077ED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CD0C99">
              <w:rPr>
                <w:rFonts w:ascii="Arial" w:hAnsi="Arial" w:cs="Arial"/>
                <w:sz w:val="16"/>
                <w:szCs w:val="16"/>
              </w:rPr>
              <w:t>Postleitzahl</w:t>
            </w:r>
          </w:p>
          <w:p w14:paraId="2CB563E2" w14:textId="3487EBE2" w:rsidR="00CA0B22" w:rsidRPr="00CD0C99" w:rsidRDefault="00CA0B22" w:rsidP="005077ED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CAP</w:t>
            </w:r>
          </w:p>
        </w:tc>
        <w:tc>
          <w:tcPr>
            <w:tcW w:w="173" w:type="dxa"/>
          </w:tcPr>
          <w:p w14:paraId="45C58EB9" w14:textId="77777777" w:rsidR="00B10220" w:rsidRPr="00CD0C99" w:rsidRDefault="00B10220" w:rsidP="005077ED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6" w:type="dxa"/>
            <w:gridSpan w:val="2"/>
          </w:tcPr>
          <w:p w14:paraId="0329D25F" w14:textId="77777777" w:rsidR="00B10220" w:rsidRDefault="00B10220" w:rsidP="005077ED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CD0C99">
              <w:rPr>
                <w:rFonts w:ascii="Arial" w:hAnsi="Arial" w:cs="Arial"/>
                <w:sz w:val="16"/>
                <w:szCs w:val="16"/>
              </w:rPr>
              <w:t>Ort</w:t>
            </w:r>
          </w:p>
          <w:p w14:paraId="47011CD5" w14:textId="6CED71F8" w:rsidR="00E02B03" w:rsidRPr="00CD0C99" w:rsidRDefault="00E02B03" w:rsidP="005077ED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Luogo</w:t>
            </w:r>
          </w:p>
        </w:tc>
      </w:tr>
      <w:tr w:rsidR="00792F81" w:rsidRPr="007F32FB" w14:paraId="057F84BE" w14:textId="77777777" w:rsidTr="00FF23C1">
        <w:tc>
          <w:tcPr>
            <w:tcW w:w="3051" w:type="dxa"/>
            <w:gridSpan w:val="3"/>
          </w:tcPr>
          <w:p w14:paraId="327A0038" w14:textId="77777777" w:rsidR="00B10220" w:rsidRDefault="00B10220" w:rsidP="007F32FB">
            <w:pPr>
              <w:rPr>
                <w:rFonts w:ascii="Arial" w:hAnsi="Arial" w:cs="Arial"/>
                <w:sz w:val="20"/>
                <w:szCs w:val="20"/>
              </w:rPr>
            </w:pPr>
            <w:r w:rsidRPr="007F32FB">
              <w:rPr>
                <w:rFonts w:ascii="Arial" w:hAnsi="Arial" w:cs="Arial"/>
                <w:sz w:val="20"/>
                <w:szCs w:val="20"/>
              </w:rPr>
              <w:t>Kurzbezeichnung der Schule für Euregio-Schulpartnerschafts-Aufkleber</w:t>
            </w:r>
          </w:p>
          <w:p w14:paraId="77758741" w14:textId="0D67254F" w:rsidR="00BD77E1" w:rsidRPr="00BD77E1" w:rsidRDefault="00BD77E1" w:rsidP="007F32F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77E1">
              <w:rPr>
                <w:rFonts w:ascii="Arial" w:hAnsi="Arial" w:cs="Arial"/>
                <w:sz w:val="20"/>
                <w:szCs w:val="20"/>
                <w:lang w:val="it-IT"/>
              </w:rPr>
              <w:t>Acronimo o nome abbreviato d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ella scuola per l’adesivo del gemellaggio scolastico Euregio</w:t>
            </w:r>
          </w:p>
        </w:tc>
        <w:tc>
          <w:tcPr>
            <w:tcW w:w="7461" w:type="dxa"/>
            <w:gridSpan w:val="8"/>
            <w:shd w:val="clear" w:color="auto" w:fill="DADFEA" w:themeFill="accent3" w:themeFillTint="33"/>
          </w:tcPr>
          <w:p w14:paraId="156958C7" w14:textId="20527767" w:rsidR="00B10220" w:rsidRPr="00496D23" w:rsidRDefault="00496D23" w:rsidP="005077ED">
            <w:pPr>
              <w:pStyle w:val="Kopfzeile"/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496D2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D2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96D2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r>
            <w:r w:rsidRPr="00496D2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fldChar w:fldCharType="separate"/>
            </w:r>
            <w:r w:rsidR="007628A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t> </w:t>
            </w:r>
            <w:r w:rsidR="007628A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t> </w:t>
            </w:r>
            <w:r w:rsidR="007628A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t> </w:t>
            </w:r>
            <w:r w:rsidR="007628A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t> </w:t>
            </w:r>
            <w:r w:rsidR="007628A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t> </w:t>
            </w:r>
            <w:r w:rsidRPr="00496D2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E02B03" w:rsidRPr="007F32FB" w14:paraId="08A1CB66" w14:textId="77777777" w:rsidTr="00FF23C1">
        <w:trPr>
          <w:trHeight w:val="2236"/>
        </w:trPr>
        <w:tc>
          <w:tcPr>
            <w:tcW w:w="10512" w:type="dxa"/>
            <w:gridSpan w:val="11"/>
          </w:tcPr>
          <w:p w14:paraId="605315AA" w14:textId="77777777" w:rsidR="006D78FD" w:rsidRPr="006D78FD" w:rsidRDefault="006D78FD" w:rsidP="006D78FD">
            <w:pPr>
              <w:rPr>
                <w:rFonts w:ascii="Arial" w:hAnsi="Arial" w:cs="Arial"/>
                <w:b/>
                <w:bCs/>
                <w:color w:val="FFFFFF" w:themeColor="background1"/>
                <w:sz w:val="6"/>
                <w:szCs w:val="6"/>
              </w:rPr>
            </w:pPr>
          </w:p>
          <w:p w14:paraId="7D199B18" w14:textId="359CED94" w:rsidR="00E02B03" w:rsidRPr="006D78FD" w:rsidRDefault="00FF23C1" w:rsidP="00FF23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6D78FD">
              <w:rPr>
                <w:rFonts w:ascii="Arial" w:hAnsi="Arial" w:cs="Arial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58242" behindDoc="0" locked="0" layoutInCell="1" allowOverlap="1" wp14:anchorId="62D6E6DF" wp14:editId="0C443A95">
                  <wp:simplePos x="0" y="0"/>
                  <wp:positionH relativeFrom="column">
                    <wp:posOffset>5728759</wp:posOffset>
                  </wp:positionH>
                  <wp:positionV relativeFrom="paragraph">
                    <wp:posOffset>115993</wp:posOffset>
                  </wp:positionV>
                  <wp:extent cx="791845" cy="791845"/>
                  <wp:effectExtent l="0" t="0" r="0" b="8255"/>
                  <wp:wrapNone/>
                  <wp:docPr id="1229845351" name="Grafik 1229845351" descr="Ein Bild, das Clipart, Kreativit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975778" name="Grafik 1" descr="Ein Bild, das Clipart, Kreativität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2B03" w:rsidRPr="006D78FD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Euregio-Schulpartnerschaft für das Schuljahr</w:t>
            </w:r>
          </w:p>
          <w:p w14:paraId="4EB8884C" w14:textId="77777777" w:rsidR="00FF23C1" w:rsidRPr="002D40F4" w:rsidRDefault="00E02B03" w:rsidP="00E02B03">
            <w:pPr>
              <w:pStyle w:val="Titel"/>
              <w:ind w:left="14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D40F4">
              <w:rPr>
                <w:rFonts w:ascii="Arial" w:hAnsi="Arial" w:cs="Arial"/>
                <w:sz w:val="28"/>
                <w:szCs w:val="28"/>
              </w:rPr>
              <w:t>Gemellaggio scolastico Euregio per l’anno scolastico</w:t>
            </w:r>
          </w:p>
          <w:p w14:paraId="1EF3C38D" w14:textId="3A078CFD" w:rsidR="00E02B03" w:rsidRPr="00E02B03" w:rsidRDefault="00E02B03" w:rsidP="00E02B03">
            <w:pPr>
              <w:pStyle w:val="Titel"/>
              <w:ind w:left="148"/>
              <w:jc w:val="center"/>
              <w:rPr>
                <w:sz w:val="28"/>
                <w:szCs w:val="32"/>
                <w:lang w:val="it-IT"/>
              </w:rPr>
            </w:pPr>
            <w:r w:rsidRPr="002D40F4"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  <w:lang w:val="it-IT"/>
                </w:rPr>
                <w:id w:val="843897313"/>
                <w:placeholder>
                  <w:docPart w:val="5486F8FF10DB4B3B8F9455FD6C376035"/>
                </w:placeholder>
                <w:text/>
              </w:sdtPr>
              <w:sdtEndPr/>
              <w:sdtContent>
                <w:r w:rsidRPr="006D78FD">
                  <w:rPr>
                    <w:rFonts w:ascii="Arial" w:hAnsi="Arial" w:cs="Arial"/>
                    <w:sz w:val="28"/>
                    <w:szCs w:val="28"/>
                    <w:lang w:val="it-IT"/>
                  </w:rPr>
                  <w:t>________</w:t>
                </w:r>
              </w:sdtContent>
            </w:sdt>
          </w:p>
        </w:tc>
      </w:tr>
      <w:tr w:rsidR="004877ED" w:rsidRPr="007F32FB" w14:paraId="368A31B3" w14:textId="77777777" w:rsidTr="00FF23C1">
        <w:tc>
          <w:tcPr>
            <w:tcW w:w="3051" w:type="dxa"/>
            <w:gridSpan w:val="3"/>
          </w:tcPr>
          <w:p w14:paraId="486BAD90" w14:textId="77777777" w:rsidR="00B10220" w:rsidRDefault="00B10220" w:rsidP="003872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des Schulleiters/der Schulleiterin</w:t>
            </w:r>
          </w:p>
          <w:p w14:paraId="21E5ECA1" w14:textId="65EE45A7" w:rsidR="00BD77E1" w:rsidRPr="00BD77E1" w:rsidRDefault="00BD77E1" w:rsidP="0038724D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77E1">
              <w:rPr>
                <w:rFonts w:ascii="Arial" w:hAnsi="Arial" w:cs="Arial"/>
                <w:sz w:val="20"/>
                <w:szCs w:val="20"/>
                <w:lang w:val="it-IT"/>
              </w:rPr>
              <w:t>Nome del direttore/della d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irettrice</w:t>
            </w:r>
          </w:p>
        </w:tc>
        <w:tc>
          <w:tcPr>
            <w:tcW w:w="7461" w:type="dxa"/>
            <w:gridSpan w:val="8"/>
            <w:shd w:val="clear" w:color="auto" w:fill="DADFEA" w:themeFill="accent3" w:themeFillTint="33"/>
          </w:tcPr>
          <w:p w14:paraId="2ABD2D93" w14:textId="6678D0ED" w:rsidR="00B10220" w:rsidRPr="007F32FB" w:rsidRDefault="002711B5" w:rsidP="003872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0220" w:rsidRPr="007F32FB" w14:paraId="6A6A73DC" w14:textId="77777777" w:rsidTr="00FF23C1">
        <w:tc>
          <w:tcPr>
            <w:tcW w:w="3051" w:type="dxa"/>
            <w:gridSpan w:val="3"/>
          </w:tcPr>
          <w:p w14:paraId="291A8E0C" w14:textId="77777777" w:rsidR="00B10220" w:rsidRDefault="00B10220" w:rsidP="00B10220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1" w:type="dxa"/>
            <w:gridSpan w:val="8"/>
          </w:tcPr>
          <w:p w14:paraId="7AC81F6C" w14:textId="77777777" w:rsidR="00B10220" w:rsidRPr="007F32FB" w:rsidRDefault="00B10220" w:rsidP="00B10220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220" w:rsidRPr="007F32FB" w14:paraId="412FBF6C" w14:textId="77777777" w:rsidTr="00FF23C1">
        <w:tc>
          <w:tcPr>
            <w:tcW w:w="3051" w:type="dxa"/>
            <w:gridSpan w:val="3"/>
          </w:tcPr>
          <w:p w14:paraId="71163876" w14:textId="77777777" w:rsidR="00B10220" w:rsidRDefault="00B10220" w:rsidP="003872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Website</w:t>
            </w:r>
          </w:p>
          <w:p w14:paraId="10EBA20E" w14:textId="55098EC6" w:rsidR="00BD77E1" w:rsidRDefault="00BD77E1" w:rsidP="003872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Sito Web</w:t>
            </w:r>
          </w:p>
        </w:tc>
        <w:tc>
          <w:tcPr>
            <w:tcW w:w="7461" w:type="dxa"/>
            <w:gridSpan w:val="8"/>
            <w:shd w:val="clear" w:color="auto" w:fill="DADFEA" w:themeFill="accent3" w:themeFillTint="33"/>
          </w:tcPr>
          <w:p w14:paraId="3AB4B27A" w14:textId="26EAD941" w:rsidR="00B10220" w:rsidRPr="007F32FB" w:rsidRDefault="002711B5" w:rsidP="003872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0220" w:rsidRPr="007F32FB" w14:paraId="0FB06607" w14:textId="77777777" w:rsidTr="00FF23C1">
        <w:tc>
          <w:tcPr>
            <w:tcW w:w="3051" w:type="dxa"/>
            <w:gridSpan w:val="3"/>
          </w:tcPr>
          <w:p w14:paraId="671EF38A" w14:textId="77777777" w:rsidR="00B10220" w:rsidRPr="00FE3933" w:rsidRDefault="00B10220" w:rsidP="00FE3933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1" w:type="dxa"/>
            <w:gridSpan w:val="8"/>
          </w:tcPr>
          <w:p w14:paraId="2971D977" w14:textId="77777777" w:rsidR="00B10220" w:rsidRPr="00FE3933" w:rsidRDefault="00B10220" w:rsidP="00FE3933">
            <w:pPr>
              <w:pStyle w:val="Kopfzeile"/>
            </w:pPr>
          </w:p>
        </w:tc>
      </w:tr>
      <w:tr w:rsidR="00B10220" w:rsidRPr="007F32FB" w14:paraId="19F3E2FF" w14:textId="77777777" w:rsidTr="00FF23C1">
        <w:tc>
          <w:tcPr>
            <w:tcW w:w="3051" w:type="dxa"/>
            <w:gridSpan w:val="3"/>
          </w:tcPr>
          <w:p w14:paraId="3ED16739" w14:textId="77777777" w:rsidR="00B10220" w:rsidRDefault="00B10220" w:rsidP="003872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Kurzbeschreibung der Schule</w:t>
            </w:r>
            <w:r w:rsidR="001963CE">
              <w:rPr>
                <w:rFonts w:ascii="Arial" w:hAnsi="Arial" w:cs="Arial"/>
                <w:sz w:val="20"/>
                <w:szCs w:val="20"/>
              </w:rPr>
              <w:t xml:space="preserve"> (max. 500 Zeichen)</w:t>
            </w:r>
          </w:p>
          <w:p w14:paraId="0271CFC6" w14:textId="77777777" w:rsidR="00BD77E1" w:rsidRPr="00BD77E1" w:rsidRDefault="00BD77E1" w:rsidP="00BD77E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77E1">
              <w:rPr>
                <w:rFonts w:ascii="Arial" w:hAnsi="Arial" w:cs="Arial"/>
                <w:sz w:val="20"/>
                <w:szCs w:val="20"/>
                <w:lang w:val="it-IT"/>
              </w:rPr>
              <w:t>Breve descrizione della scuola</w:t>
            </w:r>
          </w:p>
          <w:p w14:paraId="09F7CCEC" w14:textId="5EE3865B" w:rsidR="00BD77E1" w:rsidRPr="00BD77E1" w:rsidRDefault="00BD77E1" w:rsidP="00BD77E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77E1">
              <w:rPr>
                <w:rFonts w:ascii="Arial" w:hAnsi="Arial" w:cs="Arial"/>
                <w:sz w:val="20"/>
                <w:szCs w:val="20"/>
                <w:lang w:val="it-IT"/>
              </w:rPr>
              <w:t>(max. 500 caratteri</w:t>
            </w:r>
            <w:r w:rsidR="008C61B6">
              <w:rPr>
                <w:rFonts w:ascii="Arial" w:hAnsi="Arial" w:cs="Arial"/>
                <w:sz w:val="20"/>
                <w:szCs w:val="20"/>
                <w:lang w:val="it-IT"/>
              </w:rPr>
              <w:t>)</w:t>
            </w:r>
          </w:p>
        </w:tc>
        <w:tc>
          <w:tcPr>
            <w:tcW w:w="7461" w:type="dxa"/>
            <w:gridSpan w:val="8"/>
            <w:shd w:val="clear" w:color="auto" w:fill="DADFEA" w:themeFill="accent3" w:themeFillTint="33"/>
          </w:tcPr>
          <w:p w14:paraId="027D3F59" w14:textId="45F7C56D" w:rsidR="00B10220" w:rsidRPr="007F32FB" w:rsidRDefault="00BC4127" w:rsidP="0038724D">
            <w:pPr>
              <w:rPr>
                <w:rFonts w:ascii="Arial" w:hAnsi="Arial" w:cs="Arial"/>
                <w:sz w:val="20"/>
                <w:szCs w:val="20"/>
              </w:rPr>
            </w:pP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     </w:t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10220" w:rsidRPr="007F32FB" w14:paraId="18049E26" w14:textId="77777777" w:rsidTr="00FF23C1">
        <w:tc>
          <w:tcPr>
            <w:tcW w:w="3051" w:type="dxa"/>
            <w:gridSpan w:val="3"/>
          </w:tcPr>
          <w:p w14:paraId="0FFAB695" w14:textId="77777777" w:rsidR="00B10220" w:rsidRPr="00FE3933" w:rsidRDefault="00B10220" w:rsidP="00FE3933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1" w:type="dxa"/>
            <w:gridSpan w:val="8"/>
          </w:tcPr>
          <w:p w14:paraId="203B24EF" w14:textId="77777777" w:rsidR="00B10220" w:rsidRPr="007F32FB" w:rsidRDefault="00B10220" w:rsidP="00FE3933">
            <w:pPr>
              <w:pStyle w:val="Kopfzeile"/>
            </w:pPr>
          </w:p>
        </w:tc>
      </w:tr>
      <w:tr w:rsidR="00B10220" w:rsidRPr="002D40F4" w14:paraId="3AADE080" w14:textId="77777777" w:rsidTr="00FF23C1">
        <w:tc>
          <w:tcPr>
            <w:tcW w:w="10512" w:type="dxa"/>
            <w:gridSpan w:val="11"/>
          </w:tcPr>
          <w:p w14:paraId="36B436FA" w14:textId="58951266" w:rsidR="00B10220" w:rsidRPr="00BD77E1" w:rsidRDefault="00B10220" w:rsidP="0038724D">
            <w:pPr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</w:pPr>
            <w:r w:rsidRP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Kontaktperson für Euregio-Schulpartnerschaft</w:t>
            </w:r>
            <w:r w:rsidR="00BD77E1" w:rsidRP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/Persona di contatto per i</w:t>
            </w:r>
            <w:r w:rsid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l gemellaggio scolastico Euregio</w:t>
            </w:r>
          </w:p>
        </w:tc>
      </w:tr>
      <w:tr w:rsidR="00FE3933" w:rsidRPr="002D40F4" w14:paraId="6195C7AD" w14:textId="77777777" w:rsidTr="00FF23C1">
        <w:tc>
          <w:tcPr>
            <w:tcW w:w="10512" w:type="dxa"/>
            <w:gridSpan w:val="11"/>
          </w:tcPr>
          <w:p w14:paraId="3E8DD0F3" w14:textId="77777777" w:rsidR="00FE3933" w:rsidRPr="00BD77E1" w:rsidRDefault="00FE3933" w:rsidP="00FE3933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B235C5" w:rsidRPr="007F32FB" w14:paraId="72D0A42F" w14:textId="72B22FC9" w:rsidTr="00FF23C1">
        <w:tc>
          <w:tcPr>
            <w:tcW w:w="2073" w:type="dxa"/>
            <w:shd w:val="clear" w:color="auto" w:fill="DADFEA" w:themeFill="accent3" w:themeFillTint="33"/>
          </w:tcPr>
          <w:p w14:paraId="7464ECC1" w14:textId="3DA2C5A6" w:rsidR="00B10220" w:rsidRPr="007F32FB" w:rsidRDefault="002711B5" w:rsidP="00B10220">
            <w:pPr>
              <w:ind w:right="38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3" w:type="dxa"/>
            <w:shd w:val="clear" w:color="auto" w:fill="F9F9F9"/>
          </w:tcPr>
          <w:p w14:paraId="5EDBA28B" w14:textId="77777777" w:rsidR="00B10220" w:rsidRPr="007F32FB" w:rsidRDefault="00B10220" w:rsidP="00B102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gridSpan w:val="2"/>
            <w:shd w:val="clear" w:color="auto" w:fill="DADFEA" w:themeFill="accent3" w:themeFillTint="33"/>
          </w:tcPr>
          <w:p w14:paraId="2AF7A735" w14:textId="5C7229EC" w:rsidR="00B10220" w:rsidRPr="007F32FB" w:rsidRDefault="002711B5" w:rsidP="00B102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1" w:type="dxa"/>
          </w:tcPr>
          <w:p w14:paraId="79D667A1" w14:textId="77777777" w:rsidR="00B10220" w:rsidRPr="007F32FB" w:rsidRDefault="00B10220" w:rsidP="00B102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5" w:type="dxa"/>
            <w:gridSpan w:val="3"/>
            <w:shd w:val="clear" w:color="auto" w:fill="DADFEA" w:themeFill="accent3" w:themeFillTint="33"/>
          </w:tcPr>
          <w:p w14:paraId="33FCA776" w14:textId="6AF864E7" w:rsidR="00B10220" w:rsidRPr="007F32FB" w:rsidRDefault="002711B5" w:rsidP="00B102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5" w:type="dxa"/>
            <w:gridSpan w:val="2"/>
          </w:tcPr>
          <w:p w14:paraId="7AB33E65" w14:textId="77777777" w:rsidR="00B10220" w:rsidRPr="007F32FB" w:rsidRDefault="00B10220" w:rsidP="00B102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4" w:type="dxa"/>
            <w:shd w:val="clear" w:color="auto" w:fill="DADFEA" w:themeFill="accent3" w:themeFillTint="33"/>
          </w:tcPr>
          <w:p w14:paraId="4DE2046D" w14:textId="74F1676E" w:rsidR="00B10220" w:rsidRPr="007F32FB" w:rsidRDefault="002711B5" w:rsidP="00B102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3933" w:rsidRPr="002D40F4" w14:paraId="10076F06" w14:textId="77777777" w:rsidTr="00FF23C1">
        <w:tc>
          <w:tcPr>
            <w:tcW w:w="2073" w:type="dxa"/>
          </w:tcPr>
          <w:p w14:paraId="165D9902" w14:textId="3F067840" w:rsidR="00FE3933" w:rsidRPr="00934DEE" w:rsidRDefault="00FE3933" w:rsidP="00FE3933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934DEE">
              <w:rPr>
                <w:rFonts w:ascii="Arial" w:hAnsi="Arial" w:cs="Arial"/>
                <w:sz w:val="16"/>
                <w:szCs w:val="16"/>
              </w:rPr>
              <w:t>Vorname</w:t>
            </w:r>
            <w:r w:rsidR="00BD77E1">
              <w:rPr>
                <w:rFonts w:ascii="Arial" w:hAnsi="Arial" w:cs="Arial"/>
                <w:sz w:val="16"/>
                <w:szCs w:val="16"/>
              </w:rPr>
              <w:t>/Nome</w:t>
            </w:r>
          </w:p>
        </w:tc>
        <w:tc>
          <w:tcPr>
            <w:tcW w:w="443" w:type="dxa"/>
          </w:tcPr>
          <w:p w14:paraId="1FC39F3F" w14:textId="77777777" w:rsidR="00FE3933" w:rsidRPr="00934DEE" w:rsidRDefault="00FE3933" w:rsidP="00FE3933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1" w:type="dxa"/>
            <w:gridSpan w:val="2"/>
          </w:tcPr>
          <w:p w14:paraId="2EC0EC3C" w14:textId="5BAB7A0A" w:rsidR="00FE3933" w:rsidRPr="00934DEE" w:rsidRDefault="00FE3933" w:rsidP="00FE3933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934DEE">
              <w:rPr>
                <w:rFonts w:ascii="Arial" w:hAnsi="Arial" w:cs="Arial"/>
                <w:sz w:val="16"/>
                <w:szCs w:val="16"/>
              </w:rPr>
              <w:t>Nachname</w:t>
            </w:r>
            <w:r w:rsidR="00BD77E1">
              <w:rPr>
                <w:rFonts w:ascii="Arial" w:hAnsi="Arial" w:cs="Arial"/>
                <w:sz w:val="16"/>
                <w:szCs w:val="16"/>
              </w:rPr>
              <w:t>/Cognome</w:t>
            </w:r>
          </w:p>
        </w:tc>
        <w:tc>
          <w:tcPr>
            <w:tcW w:w="361" w:type="dxa"/>
          </w:tcPr>
          <w:p w14:paraId="3A33840D" w14:textId="77777777" w:rsidR="00FE3933" w:rsidRPr="00934DEE" w:rsidRDefault="00FE3933" w:rsidP="00FE3933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5" w:type="dxa"/>
            <w:gridSpan w:val="3"/>
          </w:tcPr>
          <w:p w14:paraId="655DC0C9" w14:textId="347F126E" w:rsidR="00FE3933" w:rsidRPr="00934DEE" w:rsidRDefault="00FE3933" w:rsidP="00FE3933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934DEE">
              <w:rPr>
                <w:rFonts w:ascii="Arial" w:hAnsi="Arial" w:cs="Arial"/>
                <w:sz w:val="16"/>
                <w:szCs w:val="16"/>
              </w:rPr>
              <w:t>Telefonnummer</w:t>
            </w:r>
            <w:r w:rsidR="00BD77E1">
              <w:rPr>
                <w:rFonts w:ascii="Arial" w:hAnsi="Arial" w:cs="Arial"/>
                <w:sz w:val="16"/>
                <w:szCs w:val="16"/>
              </w:rPr>
              <w:t>/Numero di telefono</w:t>
            </w:r>
          </w:p>
        </w:tc>
        <w:tc>
          <w:tcPr>
            <w:tcW w:w="445" w:type="dxa"/>
            <w:gridSpan w:val="2"/>
          </w:tcPr>
          <w:p w14:paraId="58B9C598" w14:textId="77777777" w:rsidR="00FE3933" w:rsidRPr="00934DEE" w:rsidRDefault="00FE3933" w:rsidP="00FE3933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4" w:type="dxa"/>
          </w:tcPr>
          <w:p w14:paraId="69DE4B9B" w14:textId="539351B4" w:rsidR="00FE3933" w:rsidRPr="00BD77E1" w:rsidRDefault="00FE3933" w:rsidP="00FE3933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BD77E1">
              <w:rPr>
                <w:rFonts w:ascii="Arial" w:hAnsi="Arial" w:cs="Arial"/>
                <w:sz w:val="16"/>
                <w:szCs w:val="16"/>
                <w:lang w:val="it-IT"/>
              </w:rPr>
              <w:t>E-Mail-Adresse</w:t>
            </w:r>
            <w:r w:rsidR="00BD77E1" w:rsidRPr="00BD77E1">
              <w:rPr>
                <w:rFonts w:ascii="Arial" w:hAnsi="Arial" w:cs="Arial"/>
                <w:sz w:val="16"/>
                <w:szCs w:val="16"/>
                <w:lang w:val="it-IT"/>
              </w:rPr>
              <w:t>/Indirizzo e</w:t>
            </w:r>
            <w:r w:rsidR="00BD77E1">
              <w:rPr>
                <w:rFonts w:ascii="Arial" w:hAnsi="Arial" w:cs="Arial"/>
                <w:sz w:val="16"/>
                <w:szCs w:val="16"/>
                <w:lang w:val="it-IT"/>
              </w:rPr>
              <w:t>-mail</w:t>
            </w:r>
          </w:p>
        </w:tc>
      </w:tr>
    </w:tbl>
    <w:p w14:paraId="6C66A39D" w14:textId="7C5241E3" w:rsidR="004A2A44" w:rsidRPr="00E02B03" w:rsidRDefault="004A2A44">
      <w:pPr>
        <w:rPr>
          <w:lang w:val="it-IT"/>
        </w:rPr>
      </w:pP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53"/>
        <w:gridCol w:w="417"/>
        <w:gridCol w:w="753"/>
        <w:gridCol w:w="1480"/>
        <w:gridCol w:w="340"/>
        <w:gridCol w:w="265"/>
        <w:gridCol w:w="138"/>
        <w:gridCol w:w="1909"/>
        <w:gridCol w:w="163"/>
        <w:gridCol w:w="257"/>
        <w:gridCol w:w="2967"/>
      </w:tblGrid>
      <w:tr w:rsidR="00792F81" w:rsidRPr="007F32FB" w14:paraId="78F8A7D5" w14:textId="77777777" w:rsidTr="00E0650E"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860000"/>
          </w:tcPr>
          <w:p w14:paraId="298F4938" w14:textId="5A86E7DB" w:rsidR="00792F81" w:rsidRPr="004877ED" w:rsidRDefault="00792F81" w:rsidP="00745AD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7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Partnerschule</w:t>
            </w:r>
            <w:r w:rsidR="00BD77E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/Scuola partner</w:t>
            </w:r>
            <w:r w:rsidRPr="004877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3 (falls vorhanden</w:t>
            </w:r>
            <w:r w:rsidR="00BD77E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/se disponibile</w:t>
            </w:r>
            <w:r w:rsidRPr="004877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4877ED" w:rsidRPr="007F32FB" w14:paraId="42052E07" w14:textId="77777777" w:rsidTr="00E0650E"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14:paraId="6FF26B24" w14:textId="77777777" w:rsidR="004877ED" w:rsidRPr="004877ED" w:rsidRDefault="004877ED" w:rsidP="004877ED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2F81" w:rsidRPr="007F32FB" w14:paraId="6B774974" w14:textId="77777777" w:rsidTr="00E0650E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45DB2" w14:textId="77777777" w:rsidR="00792F81" w:rsidRDefault="00792F81" w:rsidP="00745AD1">
            <w:pPr>
              <w:rPr>
                <w:rFonts w:ascii="Arial" w:hAnsi="Arial" w:cs="Arial"/>
                <w:sz w:val="20"/>
                <w:szCs w:val="20"/>
              </w:rPr>
            </w:pPr>
            <w:r w:rsidRPr="007F32FB">
              <w:rPr>
                <w:rFonts w:ascii="Arial" w:hAnsi="Arial" w:cs="Arial"/>
                <w:sz w:val="20"/>
                <w:szCs w:val="20"/>
              </w:rPr>
              <w:t>Vollständiger Name der Schule</w:t>
            </w:r>
          </w:p>
          <w:p w14:paraId="764B82F2" w14:textId="28848011" w:rsidR="00BD77E1" w:rsidRPr="007F32FB" w:rsidRDefault="00BD77E1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completo della scuola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49EB85C2" w14:textId="08201D6F" w:rsidR="00792F81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F81" w:rsidRPr="007F32FB" w14:paraId="03767709" w14:textId="77777777" w:rsidTr="00E0650E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49C925" w14:textId="77777777" w:rsidR="00792F81" w:rsidRPr="00FE3933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BB680C2" w14:textId="77777777" w:rsidR="00792F81" w:rsidRPr="007F32FB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F81" w:rsidRPr="007F32FB" w14:paraId="40A1F742" w14:textId="77777777" w:rsidTr="00E0650E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528934" w14:textId="77777777" w:rsidR="00792F81" w:rsidRDefault="00792F81" w:rsidP="00745AD1">
            <w:pPr>
              <w:rPr>
                <w:rFonts w:ascii="Arial" w:hAnsi="Arial" w:cs="Arial"/>
                <w:sz w:val="20"/>
                <w:szCs w:val="20"/>
              </w:rPr>
            </w:pPr>
            <w:r w:rsidRPr="007F32FB">
              <w:rPr>
                <w:rFonts w:ascii="Arial" w:hAnsi="Arial" w:cs="Arial"/>
                <w:sz w:val="20"/>
                <w:szCs w:val="20"/>
              </w:rPr>
              <w:t>Adresse</w:t>
            </w:r>
          </w:p>
          <w:p w14:paraId="72C13E9A" w14:textId="6054BACD" w:rsidR="00BD77E1" w:rsidRPr="007F32FB" w:rsidRDefault="00BD77E1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Indirizzo</w:t>
            </w: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7A8B8BD5" w14:textId="56928E99" w:rsidR="00792F81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6806E2D" w14:textId="77777777" w:rsidR="00792F81" w:rsidRPr="007F32FB" w:rsidRDefault="00792F81" w:rsidP="00745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180FA1AC" w14:textId="7374BAE9" w:rsidR="00792F81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AB9F77C" w14:textId="77777777" w:rsidR="00792F81" w:rsidRPr="007F32FB" w:rsidRDefault="00792F81" w:rsidP="00745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3B582C22" w14:textId="7204D664" w:rsidR="00792F81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F81" w:rsidRPr="007F32FB" w14:paraId="0EEEE254" w14:textId="77777777" w:rsidTr="00E0650E">
        <w:trPr>
          <w:trHeight w:val="385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976FD4" w14:textId="77777777" w:rsidR="00792F81" w:rsidRPr="00934DEE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1640D8" w14:textId="77777777" w:rsidR="00792F81" w:rsidRPr="00562AD6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562AD6">
              <w:rPr>
                <w:rFonts w:ascii="Arial" w:hAnsi="Arial" w:cs="Arial"/>
                <w:sz w:val="16"/>
                <w:szCs w:val="16"/>
                <w:lang w:val="it-IT"/>
              </w:rPr>
              <w:t>Straße, Hausnummer</w:t>
            </w:r>
          </w:p>
          <w:p w14:paraId="6CA9CB1D" w14:textId="1B1B62C1" w:rsidR="00E02B03" w:rsidRPr="00562AD6" w:rsidRDefault="00E02B03" w:rsidP="00745AD1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562AD6">
              <w:rPr>
                <w:rFonts w:ascii="Arial" w:hAnsi="Arial" w:cs="Arial"/>
                <w:sz w:val="16"/>
                <w:szCs w:val="16"/>
                <w:lang w:val="it-IT"/>
              </w:rPr>
              <w:t>Via, Numero civico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48E21317" w14:textId="77777777" w:rsidR="00792F81" w:rsidRPr="00562AD6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6C9EF9A" w14:textId="77777777" w:rsidR="00792F81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934DEE">
              <w:rPr>
                <w:rFonts w:ascii="Arial" w:hAnsi="Arial" w:cs="Arial"/>
                <w:sz w:val="16"/>
                <w:szCs w:val="16"/>
              </w:rPr>
              <w:t>Postleitzahl</w:t>
            </w:r>
          </w:p>
          <w:p w14:paraId="2403476D" w14:textId="360F74FD" w:rsidR="00E02B03" w:rsidRPr="00934DEE" w:rsidRDefault="00E02B03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CAP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CD7F3EB" w14:textId="77777777" w:rsidR="00792F81" w:rsidRPr="00934DEE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85D1E" w14:textId="77777777" w:rsidR="00792F81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934DEE">
              <w:rPr>
                <w:rFonts w:ascii="Arial" w:hAnsi="Arial" w:cs="Arial"/>
                <w:sz w:val="16"/>
                <w:szCs w:val="16"/>
              </w:rPr>
              <w:t>Ort</w:t>
            </w:r>
          </w:p>
          <w:p w14:paraId="73B5579C" w14:textId="369010BC" w:rsidR="00E02B03" w:rsidRPr="00934DEE" w:rsidRDefault="00E02B03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Luogo</w:t>
            </w:r>
          </w:p>
        </w:tc>
      </w:tr>
      <w:tr w:rsidR="00792F81" w:rsidRPr="007F32FB" w14:paraId="672525C3" w14:textId="77777777" w:rsidTr="00E0650E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456DA7" w14:textId="77777777" w:rsidR="00792F81" w:rsidRDefault="00792F81" w:rsidP="00745AD1">
            <w:pPr>
              <w:rPr>
                <w:rFonts w:ascii="Arial" w:hAnsi="Arial" w:cs="Arial"/>
                <w:sz w:val="20"/>
                <w:szCs w:val="20"/>
              </w:rPr>
            </w:pPr>
            <w:r w:rsidRPr="007F32FB">
              <w:rPr>
                <w:rFonts w:ascii="Arial" w:hAnsi="Arial" w:cs="Arial"/>
                <w:sz w:val="20"/>
                <w:szCs w:val="20"/>
              </w:rPr>
              <w:t>Kurzbezeichnung der Schule für Euregio-Schulpartnerschafts-Aufkleber</w:t>
            </w:r>
          </w:p>
          <w:p w14:paraId="7D6D5E4B" w14:textId="278C8BDE" w:rsidR="00BD77E1" w:rsidRPr="00BD77E1" w:rsidRDefault="00BD77E1" w:rsidP="00745A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77E1">
              <w:rPr>
                <w:rFonts w:ascii="Arial" w:hAnsi="Arial" w:cs="Arial"/>
                <w:sz w:val="20"/>
                <w:szCs w:val="20"/>
                <w:lang w:val="it-IT"/>
              </w:rPr>
              <w:t>Acronimo o nome abbreviato d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ella scuola per l’adesivo del gemellaggio scolastico Euregio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67C762C6" w14:textId="44F0EB0F" w:rsidR="00792F81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F81" w:rsidRPr="007F32FB" w14:paraId="292F9D6A" w14:textId="77777777" w:rsidTr="00E0650E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68FE5" w14:textId="77777777" w:rsidR="00792F81" w:rsidRPr="007F32FB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B06CE" w14:textId="77777777" w:rsidR="00792F81" w:rsidRPr="007F32FB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4DF0D2AB" w14:textId="77777777" w:rsidR="00792F81" w:rsidRPr="007F32FB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ACECF0D" w14:textId="77777777" w:rsidR="00792F81" w:rsidRPr="007F32FB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AE9F2E6" w14:textId="77777777" w:rsidR="00792F81" w:rsidRPr="007F32FB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83ED7" w14:textId="77777777" w:rsidR="00792F81" w:rsidRPr="007F32FB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F81" w:rsidRPr="007F32FB" w14:paraId="58092221" w14:textId="77777777" w:rsidTr="00E0650E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364528" w14:textId="77777777" w:rsidR="00792F81" w:rsidRDefault="00792F81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des Schulleiters/der Schulleiterin</w:t>
            </w:r>
          </w:p>
          <w:p w14:paraId="22B6C726" w14:textId="1E5CD50D" w:rsidR="00BD77E1" w:rsidRPr="00BD77E1" w:rsidRDefault="00BD77E1" w:rsidP="00745A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77E1">
              <w:rPr>
                <w:rFonts w:ascii="Arial" w:hAnsi="Arial" w:cs="Arial"/>
                <w:sz w:val="20"/>
                <w:szCs w:val="20"/>
                <w:lang w:val="it-IT"/>
              </w:rPr>
              <w:t>Nome del direttore/della d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irettrice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5902B5E6" w14:textId="7092F0AF" w:rsidR="00792F81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F81" w:rsidRPr="007F32FB" w14:paraId="3E924A3B" w14:textId="77777777" w:rsidTr="00E0650E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6F2334" w14:textId="77777777" w:rsidR="00792F81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A66C37" w14:textId="77777777" w:rsidR="00792F81" w:rsidRPr="007F32FB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F81" w:rsidRPr="007F32FB" w14:paraId="2872D4C0" w14:textId="77777777" w:rsidTr="00E0650E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8A7A87" w14:textId="77777777" w:rsidR="00792F81" w:rsidRDefault="00792F81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Website</w:t>
            </w:r>
          </w:p>
          <w:p w14:paraId="0D368185" w14:textId="285EF2BB" w:rsidR="00BD77E1" w:rsidRDefault="00BD77E1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Sito Web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7F1374C0" w14:textId="507F4209" w:rsidR="00792F81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F81" w:rsidRPr="00FE3933" w14:paraId="05F1C3FD" w14:textId="77777777" w:rsidTr="00E0650E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588BE9" w14:textId="77777777" w:rsidR="00792F81" w:rsidRPr="00FE3933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7FC5265" w14:textId="77777777" w:rsidR="00792F81" w:rsidRPr="00FE3933" w:rsidRDefault="00792F81" w:rsidP="00745AD1">
            <w:pPr>
              <w:pStyle w:val="Kopfzeile"/>
            </w:pPr>
          </w:p>
        </w:tc>
      </w:tr>
      <w:tr w:rsidR="00792F81" w:rsidRPr="007F32FB" w14:paraId="68F5B55C" w14:textId="77777777" w:rsidTr="00E0650E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C8FDF" w14:textId="77777777" w:rsidR="00B46627" w:rsidRDefault="00792F81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Kurzbeschreibung der Schule</w:t>
            </w:r>
          </w:p>
          <w:p w14:paraId="5EB55FCE" w14:textId="77777777" w:rsidR="00792F81" w:rsidRDefault="00B46627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(max. 500 Zeichen)</w:t>
            </w:r>
            <w:r w:rsidR="001963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703E21" w14:textId="77777777" w:rsidR="00BD77E1" w:rsidRPr="00E02B03" w:rsidRDefault="00BD77E1" w:rsidP="00745A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02B03">
              <w:rPr>
                <w:rFonts w:ascii="Arial" w:hAnsi="Arial" w:cs="Arial"/>
                <w:sz w:val="20"/>
                <w:szCs w:val="20"/>
                <w:lang w:val="it-IT"/>
              </w:rPr>
              <w:t>Breve descrizione della scuola</w:t>
            </w:r>
          </w:p>
          <w:p w14:paraId="26F8657A" w14:textId="09DFC5D1" w:rsidR="00805218" w:rsidRPr="00E02B03" w:rsidRDefault="00805218" w:rsidP="00745A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02B03">
              <w:rPr>
                <w:rFonts w:ascii="Arial" w:hAnsi="Arial" w:cs="Arial"/>
                <w:sz w:val="20"/>
                <w:szCs w:val="20"/>
                <w:lang w:val="it-IT"/>
              </w:rPr>
              <w:t>(max. 500 caratteri)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2259C560" w14:textId="79D2CBE0" w:rsidR="00792F81" w:rsidRPr="007F32FB" w:rsidRDefault="00496D23" w:rsidP="00745AD1">
            <w:pPr>
              <w:rPr>
                <w:rFonts w:ascii="Arial" w:hAnsi="Arial" w:cs="Arial"/>
                <w:sz w:val="20"/>
                <w:szCs w:val="20"/>
              </w:rPr>
            </w:pP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     </w:t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05218" w:rsidRPr="007F32FB" w14:paraId="5DA46646" w14:textId="77777777" w:rsidTr="00E0650E"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8C2D7E9" w14:textId="77777777" w:rsidR="00805218" w:rsidRDefault="00805218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65E210C9" w14:textId="77777777" w:rsidR="00805218" w:rsidRPr="00562AD6" w:rsidRDefault="00805218" w:rsidP="00745AD1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CAAD4B3" w14:textId="77777777" w:rsidR="00805218" w:rsidRPr="00562AD6" w:rsidRDefault="00805218" w:rsidP="00745AD1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0AE9D29" w14:textId="77777777" w:rsidR="00805218" w:rsidRPr="00562AD6" w:rsidRDefault="00805218" w:rsidP="00745AD1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8748655" w14:textId="77777777" w:rsidR="006D78FD" w:rsidRPr="00562AD6" w:rsidRDefault="006D78FD" w:rsidP="00FF23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6"/>
                <w:szCs w:val="6"/>
                <w:lang w:val="it-IT"/>
              </w:rPr>
            </w:pPr>
          </w:p>
          <w:p w14:paraId="27AB4AB8" w14:textId="77777777" w:rsidR="006D78FD" w:rsidRPr="00562AD6" w:rsidRDefault="006D78FD" w:rsidP="006D78FD">
            <w:pPr>
              <w:rPr>
                <w:rFonts w:ascii="Arial" w:hAnsi="Arial" w:cs="Arial"/>
                <w:b/>
                <w:bCs/>
                <w:color w:val="FFFFFF" w:themeColor="background1"/>
                <w:sz w:val="6"/>
                <w:szCs w:val="6"/>
                <w:lang w:val="it-IT"/>
              </w:rPr>
            </w:pPr>
          </w:p>
          <w:p w14:paraId="46B04745" w14:textId="77777777" w:rsidR="006D78FD" w:rsidRPr="00562AD6" w:rsidRDefault="006D78FD" w:rsidP="006D78FD">
            <w:pPr>
              <w:rPr>
                <w:rFonts w:ascii="Arial" w:hAnsi="Arial" w:cs="Arial"/>
                <w:b/>
                <w:bCs/>
                <w:color w:val="FFFFFF" w:themeColor="background1"/>
                <w:sz w:val="6"/>
                <w:szCs w:val="6"/>
                <w:lang w:val="it-IT"/>
              </w:rPr>
            </w:pPr>
          </w:p>
          <w:p w14:paraId="534C9969" w14:textId="7980ACDD" w:rsidR="00FF23C1" w:rsidRPr="002D40F4" w:rsidRDefault="00FF23C1" w:rsidP="00FF23C1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it-IT"/>
              </w:rPr>
            </w:pPr>
            <w:r w:rsidRPr="006D78FD">
              <w:rPr>
                <w:rFonts w:ascii="Arial" w:hAnsi="Arial" w:cs="Arial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58243" behindDoc="0" locked="0" layoutInCell="1" allowOverlap="1" wp14:anchorId="43222DA2" wp14:editId="25F66B57">
                  <wp:simplePos x="0" y="0"/>
                  <wp:positionH relativeFrom="column">
                    <wp:posOffset>5801453</wp:posOffset>
                  </wp:positionH>
                  <wp:positionV relativeFrom="paragraph">
                    <wp:posOffset>80846</wp:posOffset>
                  </wp:positionV>
                  <wp:extent cx="791845" cy="791845"/>
                  <wp:effectExtent l="0" t="0" r="0" b="8255"/>
                  <wp:wrapNone/>
                  <wp:docPr id="1564328179" name="Grafik 1564328179" descr="Ein Bild, das Clipart, Kreativit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975778" name="Grafik 1" descr="Ein Bild, das Clipart, Kreativität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D40F4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it-IT"/>
              </w:rPr>
              <w:t>Euregio-Schulpartnerschaft für das Schuljahr</w:t>
            </w:r>
          </w:p>
          <w:p w14:paraId="3CA63972" w14:textId="77777777" w:rsidR="00FF23C1" w:rsidRPr="002D40F4" w:rsidRDefault="00FF23C1" w:rsidP="00FF23C1">
            <w:pPr>
              <w:pStyle w:val="Titel"/>
              <w:ind w:left="148"/>
              <w:jc w:val="center"/>
              <w:rPr>
                <w:rFonts w:ascii="Arial" w:hAnsi="Arial" w:cs="Arial"/>
                <w:sz w:val="28"/>
                <w:szCs w:val="28"/>
                <w:lang w:val="it-IT"/>
              </w:rPr>
            </w:pPr>
            <w:r w:rsidRPr="002D40F4">
              <w:rPr>
                <w:rFonts w:ascii="Arial" w:hAnsi="Arial" w:cs="Arial"/>
                <w:sz w:val="28"/>
                <w:szCs w:val="28"/>
                <w:lang w:val="it-IT"/>
              </w:rPr>
              <w:t>Gemellaggio scolastico Euregio per l’anno scolastico</w:t>
            </w:r>
          </w:p>
          <w:p w14:paraId="20BE8AFE" w14:textId="335314CC" w:rsidR="00805218" w:rsidRPr="006D78FD" w:rsidRDefault="00FF23C1" w:rsidP="00FF23C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D40F4">
              <w:rPr>
                <w:rFonts w:ascii="Arial" w:hAnsi="Arial" w:cs="Arial"/>
                <w:sz w:val="28"/>
                <w:szCs w:val="28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  <w:color w:val="FFFFFF" w:themeColor="background1"/>
                  <w:sz w:val="28"/>
                  <w:szCs w:val="28"/>
                </w:rPr>
                <w:id w:val="-887874465"/>
                <w:placeholder>
                  <w:docPart w:val="3595A60ACC0B4355AAFAE1C1ED2A7D9F"/>
                </w:placeholder>
                <w:text/>
              </w:sdtPr>
              <w:sdtEndPr/>
              <w:sdtContent>
                <w:r w:rsidRPr="006D78FD">
                  <w:rPr>
                    <w:rFonts w:ascii="Arial" w:hAnsi="Arial" w:cs="Arial"/>
                    <w:color w:val="FFFFFF" w:themeColor="background1"/>
                    <w:sz w:val="28"/>
                    <w:szCs w:val="28"/>
                  </w:rPr>
                  <w:t>________</w:t>
                </w:r>
              </w:sdtContent>
            </w:sdt>
          </w:p>
          <w:p w14:paraId="3B63E8D0" w14:textId="77777777" w:rsidR="00E02B03" w:rsidRDefault="00E02B03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5F376790" w14:textId="77777777" w:rsidR="00E02B03" w:rsidRDefault="00E02B03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46D7BE18" w14:textId="77777777" w:rsidR="00805218" w:rsidRPr="007F32FB" w:rsidRDefault="00805218" w:rsidP="00745AD1">
            <w:pPr>
              <w:pStyle w:val="Kopfzeile"/>
            </w:pPr>
          </w:p>
        </w:tc>
      </w:tr>
      <w:tr w:rsidR="00792F81" w:rsidRPr="002D40F4" w14:paraId="6B8CDAD4" w14:textId="77777777" w:rsidTr="00E0650E"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6F4772E" w14:textId="481143B6" w:rsidR="00792F81" w:rsidRPr="00BD77E1" w:rsidRDefault="00792F81" w:rsidP="00745AD1">
            <w:pPr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</w:pPr>
            <w:proofErr w:type="spellStart"/>
            <w:r w:rsidRP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lastRenderedPageBreak/>
              <w:t>Kontaktperson</w:t>
            </w:r>
            <w:proofErr w:type="spellEnd"/>
            <w:r w:rsidRP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 xml:space="preserve"> </w:t>
            </w:r>
            <w:proofErr w:type="spellStart"/>
            <w:r w:rsidRP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für</w:t>
            </w:r>
            <w:proofErr w:type="spellEnd"/>
            <w:r w:rsidRP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 xml:space="preserve"> Euregio-</w:t>
            </w:r>
            <w:proofErr w:type="spellStart"/>
            <w:r w:rsidRP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Schulpartnerschaft</w:t>
            </w:r>
            <w:proofErr w:type="spellEnd"/>
            <w:r w:rsidR="00BD77E1" w:rsidRP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/Persona di contatto per i</w:t>
            </w:r>
            <w:r w:rsidR="00BD77E1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l gemellaggio scolastico Euregio</w:t>
            </w:r>
          </w:p>
        </w:tc>
      </w:tr>
      <w:tr w:rsidR="00792F81" w:rsidRPr="002D40F4" w14:paraId="302EFE69" w14:textId="77777777" w:rsidTr="00E0650E"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B3DCEC" w14:textId="77777777" w:rsidR="00792F81" w:rsidRPr="00BD77E1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792F81" w:rsidRPr="007F32FB" w14:paraId="7C1E405A" w14:textId="77777777" w:rsidTr="00E0650E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15E2D039" w14:textId="4BF94CC3" w:rsidR="00792F81" w:rsidRPr="007F32FB" w:rsidRDefault="002711B5" w:rsidP="00745AD1">
            <w:pPr>
              <w:ind w:right="38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395AD886" w14:textId="77777777" w:rsidR="00792F81" w:rsidRPr="007F32FB" w:rsidRDefault="00792F81" w:rsidP="00745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6D3160E6" w14:textId="720F9ABF" w:rsidR="00792F81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5F37B1" w14:textId="77777777" w:rsidR="00792F81" w:rsidRPr="007F32FB" w:rsidRDefault="00792F81" w:rsidP="00745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51E83693" w14:textId="1805FD8E" w:rsidR="00792F81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284DC" w14:textId="77777777" w:rsidR="00792F81" w:rsidRPr="007F32FB" w:rsidRDefault="00792F81" w:rsidP="00745A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2E2FD57F" w14:textId="0FADCD14" w:rsidR="00792F81" w:rsidRPr="007F32FB" w:rsidRDefault="002711B5" w:rsidP="0074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F81" w:rsidRPr="002D40F4" w14:paraId="3AE128E2" w14:textId="77777777" w:rsidTr="00E0650E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2F97A705" w14:textId="6F9DE452" w:rsidR="00792F81" w:rsidRPr="00934DEE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934DEE">
              <w:rPr>
                <w:rFonts w:ascii="Arial" w:hAnsi="Arial" w:cs="Arial"/>
                <w:sz w:val="16"/>
                <w:szCs w:val="16"/>
              </w:rPr>
              <w:t>Vorname</w:t>
            </w:r>
            <w:r w:rsidR="00805218">
              <w:rPr>
                <w:rFonts w:ascii="Arial" w:hAnsi="Arial" w:cs="Arial"/>
                <w:sz w:val="16"/>
                <w:szCs w:val="16"/>
              </w:rPr>
              <w:t>/Nome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67EF3B10" w14:textId="77777777" w:rsidR="00792F81" w:rsidRPr="00934DEE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9C341" w14:textId="4A1A162E" w:rsidR="00792F81" w:rsidRPr="00934DEE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934DEE">
              <w:rPr>
                <w:rFonts w:ascii="Arial" w:hAnsi="Arial" w:cs="Arial"/>
                <w:sz w:val="16"/>
                <w:szCs w:val="16"/>
              </w:rPr>
              <w:t>Nachname</w:t>
            </w:r>
            <w:r w:rsidR="00805218">
              <w:rPr>
                <w:rFonts w:ascii="Arial" w:hAnsi="Arial" w:cs="Arial"/>
                <w:sz w:val="16"/>
                <w:szCs w:val="16"/>
              </w:rPr>
              <w:t>/Cognome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848AC6" w14:textId="77777777" w:rsidR="00792F81" w:rsidRPr="00934DEE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CB8EE" w14:textId="4403770D" w:rsidR="00792F81" w:rsidRPr="00934DEE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 w:rsidRPr="00934DEE">
              <w:rPr>
                <w:rFonts w:ascii="Arial" w:hAnsi="Arial" w:cs="Arial"/>
                <w:sz w:val="16"/>
                <w:szCs w:val="16"/>
              </w:rPr>
              <w:t>Telefonnummer</w:t>
            </w:r>
            <w:r w:rsidR="00805218">
              <w:rPr>
                <w:rFonts w:ascii="Arial" w:hAnsi="Arial" w:cs="Arial"/>
                <w:sz w:val="16"/>
                <w:szCs w:val="16"/>
              </w:rPr>
              <w:t>/Numero di telefono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F44A0" w14:textId="77777777" w:rsidR="00792F81" w:rsidRPr="00934DEE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6B587082" w14:textId="225F4CA1" w:rsidR="00792F81" w:rsidRPr="00805218" w:rsidRDefault="00792F81" w:rsidP="00745AD1">
            <w:pPr>
              <w:pStyle w:val="Kopfzeile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805218">
              <w:rPr>
                <w:rFonts w:ascii="Arial" w:hAnsi="Arial" w:cs="Arial"/>
                <w:sz w:val="16"/>
                <w:szCs w:val="16"/>
                <w:lang w:val="it-IT"/>
              </w:rPr>
              <w:t>E-Mail-Adresse</w:t>
            </w:r>
            <w:r w:rsidR="00805218" w:rsidRPr="00805218">
              <w:rPr>
                <w:rFonts w:ascii="Arial" w:hAnsi="Arial" w:cs="Arial"/>
                <w:sz w:val="16"/>
                <w:szCs w:val="16"/>
                <w:lang w:val="it-IT"/>
              </w:rPr>
              <w:t>/Indirizzo e</w:t>
            </w:r>
            <w:r w:rsidR="00805218">
              <w:rPr>
                <w:rFonts w:ascii="Arial" w:hAnsi="Arial" w:cs="Arial"/>
                <w:sz w:val="16"/>
                <w:szCs w:val="16"/>
                <w:lang w:val="it-IT"/>
              </w:rPr>
              <w:t>-mail</w:t>
            </w:r>
          </w:p>
        </w:tc>
      </w:tr>
      <w:tr w:rsidR="00792F81" w:rsidRPr="002D40F4" w14:paraId="356AABD5" w14:textId="77777777" w:rsidTr="00E0650E"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58608F" w14:textId="77777777" w:rsidR="00792F81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AEA311A" w14:textId="77777777" w:rsidR="006D78FD" w:rsidRPr="00805218" w:rsidRDefault="006D78FD" w:rsidP="00745AD1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792F81" w:rsidRPr="002D40F4" w14:paraId="6151BB28" w14:textId="77777777" w:rsidTr="00E0650E"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C67DDE" w14:textId="77777777" w:rsidR="00792F81" w:rsidRPr="004877ED" w:rsidRDefault="00792F81" w:rsidP="00792F81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877ED">
              <w:rPr>
                <w:rFonts w:ascii="Arial" w:hAnsi="Arial" w:cs="Arial"/>
                <w:sz w:val="20"/>
                <w:szCs w:val="20"/>
                <w:u w:val="single"/>
              </w:rPr>
              <w:t>Falls eine Partnerschaft zu mehr als drei Schulen bestehen sollte, bitte kontaktieren Sie uns direkt unter:</w:t>
            </w:r>
          </w:p>
          <w:p w14:paraId="7C825500" w14:textId="29E022CC" w:rsidR="00792F81" w:rsidRPr="00E02B03" w:rsidRDefault="00805218" w:rsidP="00792F81">
            <w:pPr>
              <w:jc w:val="center"/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</w:pPr>
            <w:hyperlink r:id="rId12" w:history="1">
              <w:r w:rsidRPr="00E02B03">
                <w:rPr>
                  <w:rStyle w:val="Hyperlink"/>
                  <w:rFonts w:ascii="Arial" w:hAnsi="Arial" w:cs="Arial"/>
                  <w:sz w:val="20"/>
                  <w:szCs w:val="20"/>
                  <w:lang w:val="it-IT"/>
                </w:rPr>
                <w:t>info@euregio.info</w:t>
              </w:r>
            </w:hyperlink>
          </w:p>
          <w:p w14:paraId="6148541C" w14:textId="7A9E2E4A" w:rsidR="00805218" w:rsidRDefault="00805218" w:rsidP="00792F81">
            <w:pPr>
              <w:jc w:val="center"/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</w:pPr>
            <w:r w:rsidRPr="00805218"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In caso che si t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it-IT"/>
              </w:rPr>
              <w:t>ratti di un gemellaggio con più di tre scuole, si prega di contattarci direttamente a:</w:t>
            </w:r>
          </w:p>
          <w:p w14:paraId="648E0BBE" w14:textId="1DDCB17C" w:rsidR="00805218" w:rsidRPr="00FF23C1" w:rsidRDefault="00805218" w:rsidP="00792F81">
            <w:pPr>
              <w:jc w:val="center"/>
              <w:rPr>
                <w:rFonts w:ascii="Arial" w:hAnsi="Arial" w:cs="Arial"/>
                <w:color w:val="0096D2"/>
                <w:sz w:val="20"/>
                <w:szCs w:val="20"/>
                <w:u w:val="single"/>
              </w:rPr>
            </w:pPr>
            <w:r w:rsidRPr="00FF23C1">
              <w:rPr>
                <w:rFonts w:ascii="Arial" w:hAnsi="Arial" w:cs="Arial"/>
                <w:color w:val="0096D2"/>
                <w:sz w:val="20"/>
                <w:szCs w:val="20"/>
                <w:u w:val="single"/>
              </w:rPr>
              <w:t>info@euregio.info</w:t>
            </w:r>
          </w:p>
          <w:p w14:paraId="2089B402" w14:textId="77777777" w:rsidR="00805218" w:rsidRPr="00E02B03" w:rsidRDefault="00805218" w:rsidP="00792F81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B1B5E90" w14:textId="531C03A1" w:rsidR="0024472F" w:rsidRDefault="0024472F" w:rsidP="008C61B6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</w:pPr>
            <w:r w:rsidRPr="0024472F"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</w:rPr>
              <w:t>Beteiligen sich</w:t>
            </w:r>
            <w:r w:rsidRPr="0024472F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 xml:space="preserve"> an der Euregio-Schulpartnerschaft </w:t>
            </w:r>
            <w:r w:rsidRPr="0024472F"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</w:rPr>
              <w:t>Schulen mit Deut</w:t>
            </w:r>
            <w:r w:rsidR="00A72C79"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</w:rPr>
              <w:t>s</w:t>
            </w:r>
            <w:r w:rsidRPr="0024472F"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</w:rPr>
              <w:t>ch und Italienisch als vorwiegenden Unterrichtssprachen</w:t>
            </w:r>
            <w:r w:rsidRPr="0024472F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 xml:space="preserve">, ist die </w:t>
            </w:r>
            <w:r w:rsidRPr="0024472F"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</w:rPr>
              <w:t>Beschreibung der Aktivitäten in beiden Sprachen</w:t>
            </w:r>
            <w:r w:rsidRPr="0024472F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 xml:space="preserve"> anzugeben. </w:t>
            </w:r>
          </w:p>
          <w:p w14:paraId="02B1FAA3" w14:textId="35445FC8" w:rsidR="0024472F" w:rsidRDefault="0024472F" w:rsidP="008C61B6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</w:pPr>
            <w:r w:rsidRPr="0024472F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>Bitte benutzen Sie dazu beide verfügbaren Textfelder.</w:t>
            </w:r>
          </w:p>
          <w:p w14:paraId="788D99FD" w14:textId="77777777" w:rsidR="0024472F" w:rsidRPr="0024472F" w:rsidRDefault="0024472F" w:rsidP="008C61B6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</w:pPr>
          </w:p>
          <w:p w14:paraId="09B8AACF" w14:textId="77777777" w:rsidR="0024472F" w:rsidRPr="0024472F" w:rsidRDefault="0024472F" w:rsidP="0024472F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u w:val="single"/>
                <w:lang w:val="it-IT"/>
              </w:rPr>
            </w:pPr>
            <w:r w:rsidRPr="0024472F"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  <w:lang w:val="it-IT"/>
              </w:rPr>
              <w:t>Se</w:t>
            </w:r>
            <w:r w:rsidRPr="0024472F">
              <w:rPr>
                <w:rFonts w:ascii="Arial" w:hAnsi="Arial" w:cs="Arial"/>
                <w:color w:val="auto"/>
                <w:sz w:val="20"/>
                <w:szCs w:val="20"/>
                <w:u w:val="single"/>
                <w:lang w:val="it-IT"/>
              </w:rPr>
              <w:t xml:space="preserve"> al partenariato scolastico dell'Euregio </w:t>
            </w:r>
            <w:r w:rsidRPr="0024472F"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  <w:lang w:val="it-IT"/>
              </w:rPr>
              <w:t>partecipano scuole con il tedesco e l'italiano come lingue principali di insegnamento</w:t>
            </w:r>
            <w:r w:rsidRPr="0024472F">
              <w:rPr>
                <w:rFonts w:ascii="Arial" w:hAnsi="Arial" w:cs="Arial"/>
                <w:color w:val="auto"/>
                <w:sz w:val="20"/>
                <w:szCs w:val="20"/>
                <w:u w:val="single"/>
                <w:lang w:val="it-IT"/>
              </w:rPr>
              <w:t xml:space="preserve">, la </w:t>
            </w:r>
            <w:r w:rsidRPr="0024472F"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  <w:lang w:val="it-IT"/>
              </w:rPr>
              <w:t>descrizione delle attività</w:t>
            </w:r>
            <w:r w:rsidRPr="0024472F">
              <w:rPr>
                <w:rFonts w:ascii="Arial" w:hAnsi="Arial" w:cs="Arial"/>
                <w:color w:val="auto"/>
                <w:sz w:val="20"/>
                <w:szCs w:val="20"/>
                <w:u w:val="single"/>
                <w:lang w:val="it-IT"/>
              </w:rPr>
              <w:t xml:space="preserve"> deve essere fornita </w:t>
            </w:r>
            <w:r w:rsidRPr="0024472F">
              <w:rPr>
                <w:rFonts w:ascii="Arial" w:hAnsi="Arial" w:cs="Arial"/>
                <w:b/>
                <w:bCs/>
                <w:color w:val="auto"/>
                <w:sz w:val="20"/>
                <w:szCs w:val="20"/>
                <w:u w:val="single"/>
                <w:lang w:val="it-IT"/>
              </w:rPr>
              <w:t>in entrambe le lingue</w:t>
            </w:r>
            <w:r w:rsidRPr="0024472F">
              <w:rPr>
                <w:rFonts w:ascii="Arial" w:hAnsi="Arial" w:cs="Arial"/>
                <w:color w:val="auto"/>
                <w:sz w:val="20"/>
                <w:szCs w:val="20"/>
                <w:u w:val="single"/>
                <w:lang w:val="it-IT"/>
              </w:rPr>
              <w:t xml:space="preserve">. </w:t>
            </w:r>
          </w:p>
          <w:p w14:paraId="584EC7BE" w14:textId="0C7D86D1" w:rsidR="006D78FD" w:rsidRPr="00805218" w:rsidRDefault="0024472F" w:rsidP="002447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4472F">
              <w:rPr>
                <w:rFonts w:ascii="Arial" w:hAnsi="Arial" w:cs="Arial"/>
                <w:color w:val="auto"/>
                <w:sz w:val="20"/>
                <w:szCs w:val="20"/>
                <w:u w:val="single"/>
                <w:lang w:val="it-IT"/>
              </w:rPr>
              <w:t>Si prega di utilizzare entrambi i campi di testo disponibili.</w:t>
            </w:r>
          </w:p>
        </w:tc>
      </w:tr>
      <w:tr w:rsidR="00792F81" w:rsidRPr="002D40F4" w14:paraId="66E760A2" w14:textId="77777777" w:rsidTr="00E0650E"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14:paraId="3B592B85" w14:textId="77777777" w:rsidR="00792F81" w:rsidRPr="00805218" w:rsidRDefault="00792F81" w:rsidP="005244B3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A0924" w:rsidRPr="007F32FB" w14:paraId="02CF7834" w14:textId="77777777" w:rsidTr="00E0650E"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860000"/>
          </w:tcPr>
          <w:p w14:paraId="06E463A5" w14:textId="0A071F97" w:rsidR="002A0924" w:rsidRPr="004877ED" w:rsidRDefault="002A0924" w:rsidP="002A09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7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Beschreibung der Schulpartnerschaft sowie der geplanten Aktivitäten für das kommende Schuljahr im Zusammenhang mit der Euregio-Schulpartnerschaft (min. 1000 Zeichen und max. 2000 Zeichen)</w:t>
            </w:r>
          </w:p>
        </w:tc>
      </w:tr>
      <w:tr w:rsidR="00792F81" w:rsidRPr="007F32FB" w14:paraId="1991963A" w14:textId="77777777" w:rsidTr="00E0650E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430C66" w14:textId="77777777" w:rsidR="00792F81" w:rsidRPr="00FE3933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33F9705" w14:textId="77777777" w:rsidR="00792F81" w:rsidRPr="007F32FB" w:rsidRDefault="00792F81" w:rsidP="00745AD1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627" w:rsidRPr="007F32FB" w14:paraId="5EB280CF" w14:textId="77777777" w:rsidTr="00E0650E">
        <w:trPr>
          <w:trHeight w:val="6268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0C7E98EE" w14:textId="322CFE34" w:rsidR="00B46627" w:rsidRPr="00496D23" w:rsidRDefault="00BC4127" w:rsidP="00E0016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color w:val="000000" w:themeColor="text1"/>
                <w:sz w:val="20"/>
                <w:szCs w:val="20"/>
              </w:rPr>
              <w:t>     </w:t>
            </w:r>
            <w:r w:rsidRPr="00496D2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55C979E5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38FE2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2C3C33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F74D72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AF59C2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CC5CC4" w14:textId="77777777" w:rsid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B17CC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C6517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C94048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09E817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6B9AA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72D348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CA4BBB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4B785A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41C71C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91770B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79E229" w14:textId="77777777" w:rsidR="008C61B6" w:rsidRPr="008C61B6" w:rsidRDefault="008C61B6" w:rsidP="008C61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A22000" w14:textId="3DE073F9" w:rsidR="008C61B6" w:rsidRPr="008C61B6" w:rsidRDefault="008C61B6" w:rsidP="008C61B6">
            <w:pPr>
              <w:tabs>
                <w:tab w:val="left" w:pos="417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1B7" w:rsidRPr="007F32FB" w14:paraId="003E2E54" w14:textId="77777777" w:rsidTr="00E0650E">
        <w:trPr>
          <w:trHeight w:val="2236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BE94EE5" w14:textId="77777777" w:rsidR="006D78FD" w:rsidRPr="006D78FD" w:rsidRDefault="006D78FD" w:rsidP="006D78F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6"/>
                <w:szCs w:val="8"/>
              </w:rPr>
            </w:pPr>
          </w:p>
          <w:p w14:paraId="2BE0C429" w14:textId="5FB2DD86" w:rsidR="00FF23C1" w:rsidRPr="006D78FD" w:rsidRDefault="00FF23C1" w:rsidP="006D78F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D78FD">
              <w:rPr>
                <w:rFonts w:ascii="Arial" w:hAnsi="Arial" w:cs="Arial"/>
                <w:b/>
                <w:bCs/>
                <w:noProof/>
                <w:color w:val="FFFFFF" w:themeColor="background1"/>
              </w:rPr>
              <w:drawing>
                <wp:anchor distT="0" distB="0" distL="114300" distR="114300" simplePos="0" relativeHeight="251658244" behindDoc="0" locked="0" layoutInCell="1" allowOverlap="1" wp14:anchorId="477929E9" wp14:editId="0E499794">
                  <wp:simplePos x="0" y="0"/>
                  <wp:positionH relativeFrom="column">
                    <wp:posOffset>5728759</wp:posOffset>
                  </wp:positionH>
                  <wp:positionV relativeFrom="paragraph">
                    <wp:posOffset>115993</wp:posOffset>
                  </wp:positionV>
                  <wp:extent cx="791845" cy="791845"/>
                  <wp:effectExtent l="0" t="0" r="0" b="8255"/>
                  <wp:wrapNone/>
                  <wp:docPr id="1833241824" name="Grafik 1833241824" descr="Ein Bild, das Clipart, Kreativit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975778" name="Grafik 1" descr="Ein Bild, das Clipart, Kreativität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D78FD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32"/>
              </w:rPr>
              <w:t>Euregio-Schulpartnerschaft für das Schuljahr</w:t>
            </w:r>
          </w:p>
          <w:p w14:paraId="68D21A74" w14:textId="77777777" w:rsidR="00FF23C1" w:rsidRPr="006D78FD" w:rsidRDefault="00FF23C1" w:rsidP="00FF23C1">
            <w:pPr>
              <w:pStyle w:val="Titel"/>
              <w:ind w:left="148"/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6D78FD">
              <w:rPr>
                <w:rFonts w:ascii="Arial" w:hAnsi="Arial" w:cs="Arial"/>
                <w:sz w:val="28"/>
                <w:szCs w:val="32"/>
              </w:rPr>
              <w:t>Gemellaggio scolastico Euregio per l’anno scolastico</w:t>
            </w:r>
          </w:p>
          <w:p w14:paraId="5F4DD1DE" w14:textId="77777777" w:rsidR="00FF23C1" w:rsidRPr="006D78FD" w:rsidRDefault="00FF23C1" w:rsidP="00FF23C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D78FD"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color w:val="FFFFFF" w:themeColor="background1"/>
                  <w:sz w:val="28"/>
                  <w:szCs w:val="28"/>
                </w:rPr>
                <w:id w:val="1658656737"/>
                <w:placeholder>
                  <w:docPart w:val="DA1C65F658BE440DAEF75FED2418935A"/>
                </w:placeholder>
                <w:text/>
              </w:sdtPr>
              <w:sdtEndPr/>
              <w:sdtContent>
                <w:r w:rsidRPr="006D78FD">
                  <w:rPr>
                    <w:rFonts w:ascii="Arial" w:hAnsi="Arial" w:cs="Arial"/>
                    <w:color w:val="FFFFFF" w:themeColor="background1"/>
                    <w:sz w:val="28"/>
                    <w:szCs w:val="28"/>
                  </w:rPr>
                  <w:t>________</w:t>
                </w:r>
              </w:sdtContent>
            </w:sdt>
          </w:p>
          <w:p w14:paraId="5BE5215F" w14:textId="77777777" w:rsidR="00BD41B7" w:rsidRDefault="00BD41B7" w:rsidP="00E001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1B7" w:rsidRPr="002D40F4" w14:paraId="4F0E14E3" w14:textId="77777777" w:rsidTr="00E0650E">
        <w:trPr>
          <w:trHeight w:val="471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860000"/>
          </w:tcPr>
          <w:p w14:paraId="42F1BDE0" w14:textId="014D9452" w:rsidR="00BD41B7" w:rsidRPr="00BD41B7" w:rsidRDefault="00BD41B7" w:rsidP="00BD41B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it-IT"/>
              </w:rPr>
            </w:pPr>
            <w:r w:rsidRPr="00BD41B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it-IT"/>
              </w:rPr>
              <w:t>Descrizione del gemellaggio scolastico e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it-IT"/>
              </w:rPr>
              <w:t xml:space="preserve"> delle attività previste per il prossimo anno scolastico in relazione al gemellaggio scolastico Euregio (testo continuo; min. 1000 caratteri e max. 2000 car</w:t>
            </w:r>
            <w:r w:rsidR="008C61B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it-IT"/>
              </w:rPr>
              <w:t>a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it-IT"/>
              </w:rPr>
              <w:t>tteri)</w:t>
            </w:r>
          </w:p>
        </w:tc>
      </w:tr>
      <w:tr w:rsidR="00BD41B7" w:rsidRPr="002D40F4" w14:paraId="3698573F" w14:textId="77777777" w:rsidTr="00E0650E">
        <w:trPr>
          <w:trHeight w:val="137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C976206" w14:textId="77777777" w:rsidR="00BD41B7" w:rsidRP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BD41B7" w:rsidRPr="007F32FB" w14:paraId="405C7F75" w14:textId="77777777" w:rsidTr="00E0650E">
        <w:trPr>
          <w:trHeight w:val="5720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ADFEA" w:themeFill="accent3" w:themeFillTint="33"/>
          </w:tcPr>
          <w:p w14:paraId="0EC598BD" w14:textId="39239EBE" w:rsidR="00BD41B7" w:rsidRPr="00496D23" w:rsidRDefault="00496D23" w:rsidP="00BD41B7">
            <w:pPr>
              <w:pStyle w:val="Kopfzeile"/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496D2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D2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96D2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r>
            <w:r w:rsidRPr="00496D2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fldChar w:fldCharType="separate"/>
            </w:r>
            <w:r w:rsidR="00042BA0" w:rsidRPr="00042BA0">
              <w:rPr>
                <w:rFonts w:ascii="Arial" w:hAnsi="Arial" w:cs="Arial"/>
                <w:i w:val="0"/>
                <w:iCs/>
                <w:noProof/>
                <w:color w:val="000000" w:themeColor="text1"/>
                <w:sz w:val="20"/>
                <w:szCs w:val="20"/>
              </w:rPr>
              <w:t>     </w:t>
            </w:r>
            <w:r w:rsidRPr="00496D23">
              <w:rPr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  <w:fldChar w:fldCharType="end"/>
            </w:r>
          </w:p>
          <w:p w14:paraId="70FD649C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424D540E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78C3D996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0A1B9D1C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6682579F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0E61AC50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56672D01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749E3F53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1ED1C65C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2E69479B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75228782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7612C5CB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746EC5D2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405EA5A8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232B0A5D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46728FD7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40A11DD1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5DB9E6C7" w14:textId="77777777" w:rsid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  <w:p w14:paraId="05F26D6C" w14:textId="77777777" w:rsidR="00BD41B7" w:rsidRPr="00BD41B7" w:rsidRDefault="00BD41B7" w:rsidP="00BD41B7">
            <w:pPr>
              <w:pStyle w:val="Kopfzeil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CB215C" w14:textId="77777777" w:rsidR="00934DEE" w:rsidRDefault="00934DEE"/>
    <w:tbl>
      <w:tblPr>
        <w:tblW w:w="5084" w:type="pct"/>
        <w:tblInd w:w="-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23"/>
        <w:gridCol w:w="5619"/>
      </w:tblGrid>
      <w:tr w:rsidR="00934DEE" w:rsidRPr="002D40F4" w14:paraId="028D62D8" w14:textId="77777777" w:rsidTr="008C61B6">
        <w:tc>
          <w:tcPr>
            <w:tcW w:w="10632" w:type="dxa"/>
            <w:gridSpan w:val="2"/>
          </w:tcPr>
          <w:p w14:paraId="22DD5297" w14:textId="77777777" w:rsidR="00934DEE" w:rsidRDefault="00934DEE" w:rsidP="00934DE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4877ED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 xml:space="preserve">Das vorliegende Formular </w:t>
            </w:r>
            <w:r w:rsidRPr="004877E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muss in ein PDF/A-format umgewandelt</w:t>
            </w:r>
            <w:r w:rsidRPr="004877ED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 xml:space="preserve"> (Datei &gt; Speichern unter &gt; PDF &gt; Optionen &gt; PDF/A-kompatibel) und dann von den SchulleiterInnen aller an der Euregio-Schulpartnerschaft beteiligten Schulen </w:t>
            </w:r>
            <w:r w:rsidRPr="004877E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digital unterzeichnet</w:t>
            </w:r>
            <w:r w:rsidRPr="004877ED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 xml:space="preserve"> werden.</w:t>
            </w:r>
          </w:p>
          <w:p w14:paraId="32B55690" w14:textId="77777777" w:rsidR="008C61B6" w:rsidRDefault="008C61B6" w:rsidP="00934DE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</w:p>
          <w:p w14:paraId="61E3FDD3" w14:textId="2F29FFE2" w:rsidR="00FF23C1" w:rsidRPr="008C61B6" w:rsidRDefault="008C61B6" w:rsidP="008C61B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u w:val="single"/>
                <w:lang w:val="it-IT"/>
              </w:rPr>
            </w:pPr>
            <w:r w:rsidRPr="001018F0">
              <w:rPr>
                <w:rFonts w:ascii="Arial" w:hAnsi="Arial" w:cs="Arial"/>
                <w:color w:val="FF0000"/>
                <w:sz w:val="20"/>
                <w:szCs w:val="20"/>
                <w:u w:val="single"/>
                <w:lang w:val="it-IT"/>
              </w:rPr>
              <w:t xml:space="preserve">Questo modulo </w:t>
            </w:r>
            <w:r w:rsidRPr="001018F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  <w:lang w:val="it-IT"/>
              </w:rPr>
              <w:t>deve essere convertito in formato PDF/A</w:t>
            </w:r>
            <w:r w:rsidRPr="001018F0">
              <w:rPr>
                <w:rFonts w:ascii="Arial" w:hAnsi="Arial" w:cs="Arial"/>
                <w:color w:val="FF0000"/>
                <w:sz w:val="20"/>
                <w:szCs w:val="20"/>
                <w:u w:val="single"/>
                <w:lang w:val="it-IT"/>
              </w:rPr>
              <w:t xml:space="preserve"> (File &gt; Salva con nome &gt; PDF &gt; Opzioni &gt; Compatibile con PDF/A) e poi </w:t>
            </w:r>
            <w:r w:rsidRPr="001018F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  <w:lang w:val="it-IT"/>
              </w:rPr>
              <w:t>firmato digitalmente</w:t>
            </w:r>
            <w:r w:rsidRPr="001018F0">
              <w:rPr>
                <w:rFonts w:ascii="Arial" w:hAnsi="Arial" w:cs="Arial"/>
                <w:color w:val="FF0000"/>
                <w:sz w:val="20"/>
                <w:szCs w:val="20"/>
                <w:u w:val="single"/>
                <w:lang w:val="it-IT"/>
              </w:rPr>
              <w:t xml:space="preserve"> dai dirigenti scolastici di tutte le scuole coinvolte nel gemellaggio scolastico dell'Euregio.</w:t>
            </w:r>
          </w:p>
        </w:tc>
      </w:tr>
      <w:tr w:rsidR="00934DEE" w:rsidRPr="002D40F4" w14:paraId="32A851BA" w14:textId="77777777" w:rsidTr="008C61B6">
        <w:tc>
          <w:tcPr>
            <w:tcW w:w="5018" w:type="dxa"/>
          </w:tcPr>
          <w:p w14:paraId="517BD987" w14:textId="77777777" w:rsidR="00934DEE" w:rsidRPr="008C61B6" w:rsidRDefault="00934DEE" w:rsidP="00745AD1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614" w:type="dxa"/>
          </w:tcPr>
          <w:p w14:paraId="1754FE31" w14:textId="77777777" w:rsidR="00934DEE" w:rsidRPr="008C61B6" w:rsidRDefault="00934DEE" w:rsidP="00745AD1">
            <w:pPr>
              <w:pStyle w:val="Kopfzeile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34DEE" w:rsidRPr="002D40F4" w14:paraId="419EF657" w14:textId="77777777" w:rsidTr="008C61B6">
        <w:trPr>
          <w:trHeight w:val="1417"/>
        </w:trPr>
        <w:tc>
          <w:tcPr>
            <w:tcW w:w="5018" w:type="dxa"/>
          </w:tcPr>
          <w:p w14:paraId="6DE4C136" w14:textId="6D9086EC" w:rsidR="00934DEE" w:rsidRPr="008C61B6" w:rsidRDefault="00934DEE" w:rsidP="00745A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614" w:type="dxa"/>
          </w:tcPr>
          <w:p w14:paraId="313E4461" w14:textId="77777777" w:rsidR="00934DEE" w:rsidRPr="008C61B6" w:rsidRDefault="00934DEE" w:rsidP="00745AD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23EE334" w14:textId="0F273339" w:rsidR="00E00161" w:rsidRPr="008C61B6" w:rsidRDefault="00E00161" w:rsidP="00E00161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57DE4" w:rsidRPr="00557DE4" w14:paraId="126483DA" w14:textId="77777777" w:rsidTr="008C61B6">
        <w:trPr>
          <w:trHeight w:val="228"/>
        </w:trPr>
        <w:tc>
          <w:tcPr>
            <w:tcW w:w="5018" w:type="dxa"/>
          </w:tcPr>
          <w:p w14:paraId="30CCD7E9" w14:textId="77777777" w:rsidR="00934DEE" w:rsidRPr="00557DE4" w:rsidRDefault="00934DEE" w:rsidP="00934DEE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57DE4">
              <w:rPr>
                <w:rFonts w:ascii="Arial" w:hAnsi="Arial" w:cs="Arial"/>
                <w:color w:val="auto"/>
                <w:sz w:val="16"/>
                <w:szCs w:val="16"/>
              </w:rPr>
              <w:t>Schulleiter/Schulleiterin</w:t>
            </w:r>
          </w:p>
          <w:p w14:paraId="6C2378B8" w14:textId="77777777" w:rsidR="00934DEE" w:rsidRDefault="00934DEE" w:rsidP="00934DEE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57DE4">
              <w:rPr>
                <w:rFonts w:ascii="Arial" w:hAnsi="Arial" w:cs="Arial"/>
                <w:color w:val="auto"/>
                <w:sz w:val="16"/>
                <w:szCs w:val="16"/>
              </w:rPr>
              <w:t>Partnerschule 1</w:t>
            </w:r>
          </w:p>
          <w:p w14:paraId="58C962C2" w14:textId="77777777" w:rsidR="008C61B6" w:rsidRDefault="008C61B6" w:rsidP="008C61B6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Direttore/Direttrice</w:t>
            </w:r>
          </w:p>
          <w:p w14:paraId="0ECDFB1D" w14:textId="4DD49535" w:rsidR="008C61B6" w:rsidRPr="00557DE4" w:rsidRDefault="008C61B6" w:rsidP="008C61B6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Scuola partner 1</w:t>
            </w:r>
          </w:p>
        </w:tc>
        <w:tc>
          <w:tcPr>
            <w:tcW w:w="5614" w:type="dxa"/>
          </w:tcPr>
          <w:p w14:paraId="13497165" w14:textId="77777777" w:rsidR="00934DEE" w:rsidRPr="00557DE4" w:rsidRDefault="00934DEE" w:rsidP="00934DEE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57DE4">
              <w:rPr>
                <w:rFonts w:ascii="Arial" w:hAnsi="Arial" w:cs="Arial"/>
                <w:color w:val="auto"/>
                <w:sz w:val="16"/>
                <w:szCs w:val="16"/>
              </w:rPr>
              <w:t>Schulleiter/Schulleiterin</w:t>
            </w:r>
          </w:p>
          <w:p w14:paraId="3345FF88" w14:textId="389ED11F" w:rsidR="00934DEE" w:rsidRDefault="00934DEE" w:rsidP="00934DEE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57DE4">
              <w:rPr>
                <w:rFonts w:ascii="Arial" w:hAnsi="Arial" w:cs="Arial"/>
                <w:color w:val="auto"/>
                <w:sz w:val="16"/>
                <w:szCs w:val="16"/>
              </w:rPr>
              <w:t xml:space="preserve">Partnerschule </w:t>
            </w:r>
            <w:r w:rsidR="008C61B6">
              <w:rPr>
                <w:rFonts w:ascii="Arial" w:hAnsi="Arial" w:cs="Arial"/>
                <w:color w:val="auto"/>
                <w:sz w:val="16"/>
                <w:szCs w:val="16"/>
              </w:rPr>
              <w:t>2</w:t>
            </w:r>
          </w:p>
          <w:p w14:paraId="1F68CBE4" w14:textId="77777777" w:rsidR="008C61B6" w:rsidRDefault="008C61B6" w:rsidP="008C61B6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Direttore/Direttrice</w:t>
            </w:r>
          </w:p>
          <w:p w14:paraId="1DBDB8BA" w14:textId="5ABF0927" w:rsidR="008C61B6" w:rsidRPr="00557DE4" w:rsidRDefault="008C61B6" w:rsidP="008C61B6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Scuola partner 2</w:t>
            </w:r>
          </w:p>
        </w:tc>
      </w:tr>
      <w:tr w:rsidR="00557DE4" w:rsidRPr="00557DE4" w14:paraId="18B35F1C" w14:textId="77777777" w:rsidTr="008C61B6">
        <w:trPr>
          <w:trHeight w:val="1315"/>
        </w:trPr>
        <w:tc>
          <w:tcPr>
            <w:tcW w:w="10632" w:type="dxa"/>
            <w:gridSpan w:val="2"/>
          </w:tcPr>
          <w:p w14:paraId="3522F23A" w14:textId="7253BC74" w:rsidR="004877ED" w:rsidRPr="00557DE4" w:rsidRDefault="004877ED" w:rsidP="00745AD1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557DE4" w:rsidRPr="00557DE4" w14:paraId="24D7FEA2" w14:textId="77777777" w:rsidTr="008C61B6">
        <w:trPr>
          <w:trHeight w:val="228"/>
        </w:trPr>
        <w:tc>
          <w:tcPr>
            <w:tcW w:w="10632" w:type="dxa"/>
            <w:gridSpan w:val="2"/>
          </w:tcPr>
          <w:p w14:paraId="27D71F9F" w14:textId="77777777" w:rsidR="00934DEE" w:rsidRPr="00557DE4" w:rsidRDefault="00934DEE" w:rsidP="00934DEE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57DE4">
              <w:rPr>
                <w:rFonts w:ascii="Arial" w:hAnsi="Arial" w:cs="Arial"/>
                <w:color w:val="auto"/>
                <w:sz w:val="16"/>
                <w:szCs w:val="16"/>
              </w:rPr>
              <w:t>Schulleiter/Schulleiterin</w:t>
            </w:r>
          </w:p>
          <w:p w14:paraId="2DF16B5C" w14:textId="77777777" w:rsidR="00934DEE" w:rsidRDefault="00934DEE" w:rsidP="00934DEE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57DE4">
              <w:rPr>
                <w:rFonts w:ascii="Arial" w:hAnsi="Arial" w:cs="Arial"/>
                <w:color w:val="auto"/>
                <w:sz w:val="16"/>
                <w:szCs w:val="16"/>
              </w:rPr>
              <w:t>Partnerschule 3</w:t>
            </w:r>
          </w:p>
          <w:p w14:paraId="21B070BB" w14:textId="77777777" w:rsidR="008C61B6" w:rsidRDefault="008C61B6" w:rsidP="008C61B6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Direttore/Direttrice</w:t>
            </w:r>
          </w:p>
          <w:p w14:paraId="345465F4" w14:textId="61DBCF76" w:rsidR="008C61B6" w:rsidRPr="00557DE4" w:rsidRDefault="008C61B6" w:rsidP="008C61B6">
            <w:pPr>
              <w:pStyle w:val="Kopfzeile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Scuola partner 3</w:t>
            </w:r>
          </w:p>
        </w:tc>
      </w:tr>
    </w:tbl>
    <w:p w14:paraId="117968E0" w14:textId="77777777" w:rsidR="00934DEE" w:rsidRPr="00557DE4" w:rsidRDefault="00934DEE">
      <w:pPr>
        <w:rPr>
          <w:color w:val="auto"/>
        </w:rPr>
      </w:pPr>
    </w:p>
    <w:sectPr w:rsidR="00934DEE" w:rsidRPr="00557DE4" w:rsidSect="009B04CD">
      <w:headerReference w:type="default" r:id="rId13"/>
      <w:pgSz w:w="11906" w:h="16838" w:code="9"/>
      <w:pgMar w:top="360" w:right="720" w:bottom="432" w:left="720" w:header="36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438D2" w14:textId="77777777" w:rsidR="008A7B31" w:rsidRDefault="008A7B31" w:rsidP="001A0130">
      <w:r>
        <w:separator/>
      </w:r>
    </w:p>
  </w:endnote>
  <w:endnote w:type="continuationSeparator" w:id="0">
    <w:p w14:paraId="4C0AD37B" w14:textId="77777777" w:rsidR="008A7B31" w:rsidRDefault="008A7B31" w:rsidP="001A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ED54C" w14:textId="77777777" w:rsidR="008A7B31" w:rsidRDefault="008A7B31" w:rsidP="001A0130">
      <w:r>
        <w:separator/>
      </w:r>
    </w:p>
  </w:footnote>
  <w:footnote w:type="continuationSeparator" w:id="0">
    <w:p w14:paraId="54786B2C" w14:textId="77777777" w:rsidR="008A7B31" w:rsidRDefault="008A7B31" w:rsidP="001A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06BE2" w14:textId="7865289F" w:rsidR="001A0130" w:rsidRDefault="00231601">
    <w:pPr>
      <w:pStyle w:val="Kopfzeile"/>
    </w:pPr>
    <w:r>
      <w:rPr>
        <w:noProof/>
        <w:lang w:bidi="de-DE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5F3EFE44" wp14:editId="42B4741B">
              <wp:simplePos x="0" y="0"/>
              <wp:positionH relativeFrom="page">
                <wp:align>center</wp:align>
              </wp:positionH>
              <wp:positionV relativeFrom="paragraph">
                <wp:posOffset>19050</wp:posOffset>
              </wp:positionV>
              <wp:extent cx="7287768" cy="1261872"/>
              <wp:effectExtent l="0" t="0" r="8890" b="0"/>
              <wp:wrapNone/>
              <wp:docPr id="8" name="Grupp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7768" cy="1261872"/>
                        <a:chOff x="0" y="0"/>
                        <a:chExt cx="7287774" cy="1261886"/>
                      </a:xfrm>
                      <a:solidFill>
                        <a:srgbClr val="860000"/>
                      </a:solidFill>
                    </wpg:grpSpPr>
                    <wps:wsp>
                      <wps:cNvPr id="7" name="Rechteck: Einzelne Ecke abgeschnitten 7"/>
                      <wps:cNvSpPr/>
                      <wps:spPr>
                        <a:xfrm>
                          <a:off x="6" y="14"/>
                          <a:ext cx="7287768" cy="1261872"/>
                        </a:xfrm>
                        <a:prstGeom prst="snip1Rect">
                          <a:avLst>
                            <a:gd name="adj" fmla="val 31803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" name="Grupp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7287768" cy="1258824"/>
                          <a:chOff x="0" y="1521"/>
                          <a:chExt cx="7289800" cy="1256163"/>
                        </a:xfrm>
                        <a:grpFill/>
                      </wpg:grpSpPr>
                      <wps:wsp>
                        <wps:cNvPr id="4" name="Rechteck 4">
                          <a:extLst>
                            <a:ext uri="{FF2B5EF4-FFF2-40B4-BE49-F238E27FC236}">
                              <a16:creationId xmlns:a16="http://schemas.microsoft.com/office/drawing/2014/main" id="{453321EE-830F-4C8A-8306-8B61D4CA3A79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915150" y="57150"/>
                            <a:ext cx="324493" cy="32456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45" name="Bild 145">
                            <a:extLst>
                              <a:ext uri="{FF2B5EF4-FFF2-40B4-BE49-F238E27FC236}">
                                <a16:creationId xmlns:a16="http://schemas.microsoft.com/office/drawing/2014/main" id="{8DB9600B-F413-4EE7-81CF-84636C2F9AAE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>
                            <a:grayscl/>
                            <a:alphaModFix am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21"/>
                            <a:ext cx="7289800" cy="1256163"/>
                          </a:xfrm>
                          <a:prstGeom prst="snip1Rect">
                            <a:avLst>
                              <a:gd name="adj" fmla="val 31795"/>
                            </a:avLst>
                          </a:prstGeom>
                          <a:grpFill/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4ABECF" id="Gruppe 8" o:spid="_x0000_s1026" alt="&quot;&quot;" style="position:absolute;margin-left:0;margin-top:1.5pt;width:573.85pt;height:99.35pt;z-index:251658241;mso-position-horizontal:center;mso-position-horizontal-relative:page;mso-width-relative:margin;mso-height-relative:margin" coordsize="72877,1261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GPEUfAQAAAoNAAAOAAAAZHJzL2Uyb0RvYy54bWzsV21v2zYQ/j5g&#10;/4HQ98aWY/lFiFNkeUOBrA2aDv1MU5TFhSI5ko7t/vrdkZIlO1nTdsU+LUAUUrw73T139/By9nZb&#10;S/LErRNaLZL0ZJgQrpguhFotkj8+3byZJcR5qgoqteKLZMdd8vb811/ONibnI11pWXBLwIhy+cYs&#10;ksp7kw8GjlW8pu5EG67gsNS2ph62djUoLN2A9VoORsPhZLDRtjBWM+4cvL2Kh8l5sF+WnPkPZem4&#10;J3KRgG8+PG14LvE5OD+j+cpSUwnWuEF/wIuaCgUf3Zu6op6StRXPTNWCWe106U+Yrge6LAXjIQaI&#10;Jh0eRXNr9dqEWFb5ZmX2MAG0Rzj9sFn2/unWmgdzbwGJjVkBFmGHsWxLW+Nf8JJsA2S7PWR86wmD&#10;l9PRbDqdQJIZnKWjSTqbjiKorALkn+mx6rqvOR33NGcT1Bx0H3ZaiuJGSIleOLtaXkpLniikcjYZ&#10;wk8j3hMbHISwMVBUrsPN/TvcHipqeEiHywG3e0tEAQgkRNEaSvsjZ5Xn7DEn10J94VJxcs0eOaHL&#10;FYd6VsJ7rsgUnUbHwMIedpc7yMALmE8SgriOI6Svgd6Dzljnb7muCS4WiVPCpOCgD0VKn+6cx6+t&#10;isZ3WvyZkLKWUPuALzlNZ8PTBt1GGGy3NoOmNZiY0D5S4RulmxcgiW8gFW1YYeV3kqOcVB95CchB&#10;8YyCN6HX+T61lDGufBqPKlrwmPGsn3BkB9QI1RIMouUSHNrbbgy0ktFIazuWWSOPqjxQxV55+DXH&#10;ovJeI3xZK79XroXS9iUDEqJqvhzlW5AiNIjSUhc7qCurI1E5w24EJPCOOn9PLWQHOAzY1n+ARyn1&#10;ZpHoZpWQStsvL71HeSh8OE3IBpgOquGvNbU8IfKdgpaYp+MxUmPYjLPpCDa2f7Lsn6h1famhA1Pg&#10;dcPCEuW9bJel1fVnIOUL/CocUcXg24uEedtuLn1kYKB1xi8ughjQoaH+Tj0YhsYRVay3T9vP1Jqm&#10;ij00wHvdtiHNQ2lGRDtZ1FT6Yu11KTwedrg2G6CEHtfFZdfPWdvPt3ZtDCdZbNgVNuzPpMpsNhs1&#10;fX1ElWk2CoVC8wO2nM+A8RqezSbppG3QlqaBudsO/O9ZEHj8kAVJiA2x/zaim6dZmkF8QHfZFFeQ&#10;OujL5rI4HY3H89MYPawzuHFi3tvgW25qKsUeUF1XIkiJaLfDKpLV//T1U+mrY4N+97fNGPrPCJbD&#10;bzPTwOrZ3fz67Adafo1EFufH+pts1NQ+rs2byDdiKaTwuzBKAuegU+rpXjC8jHHT0UI63hPDb0IW&#10;BPcQUCuEKhjfMwtLKUJbYtXhuvEVCPBohHsh3DgeXmm2ruFKjPOu5ZJ6GLZdJYwD4s15veTFIrHv&#10;isiaMMzuHIs3M5Wmor9rmKG2hNbAx+PeLYreoFfOW+5Zhct4I7JAm72DEFUXCMb4D/NKbOCOwNr+&#10;hTHxNfo66uDvnlim85AQmD5em1hCODGAsIR4ws3QDL/NGgZuWB1M9P19kOr+hTn/GwAA//8DAFBL&#10;AwQKAAAAAAAAACEAJTon/MNAAwDDQAMAFAAAAGRycy9tZWRpYS9pbWFnZTEuanBn/9j/4QAYRXhp&#10;ZgAASUkqAAgAAAAAAAAAAAAAAP/sABFEdWNreQABAAQAAABQAAD/4QMvaHR0cDovL25zLmFkb2Jl&#10;LmNvbS94YXAvMS4wLwA8P3hwYWNrZXQgYmVnaW49Iu+7vyIgaWQ9Ilc1TTBNcENlaGlIenJlU3pO&#10;VGN6a2M5ZCI/PiA8eDp4bXBtZXRhIHhtbG5zOng9ImFkb2JlOm5zOm1ldGEvIiB4OnhtcHRrPSJB&#10;ZG9iZSBYTVAgQ29yZSA1LjYtYzE0NSA3OS4xNjM0OTksIDIwMTgvMDgvMTMtMTY6NDA6MjIgICAg&#10;ICAgICI+IDxyZGY6UkRGIHhtbG5zOnJkZj0iaHR0cDovL3d3dy53My5vcmcvMTk5OS8wMi8yMi1y&#10;ZGYtc3ludGF4LW5zIyI+IDxyZGY6RGVzY3JpcHRpb24gcmRmOmFib3V0PSIiIHhtbG5zOnhtcD0i&#10;aHR0cDovL25zLmFkb2JlLmNvbS94YXAvMS4wLyIgeG1sbnM6eG1wTU09Imh0dHA6Ly9ucy5hZG9i&#10;ZS5jb20veGFwLzEuMC9tbS8iIHhtbG5zOnN0UmVmPSJodHRwOi8vbnMuYWRvYmUuY29tL3hhcC8x&#10;LjAvc1R5cGUvUmVzb3VyY2VSZWYjIiB4bXA6Q3JlYXRvclRvb2w9IkFkb2JlIFBob3Rvc2hvcCBD&#10;QyAyMDE5IChXaW5kb3dzKSIgeG1wTU06SW5zdGFuY2VJRD0ieG1wLmlpZDpENUI1NUZDQzUwNzkx&#10;MUU5OTg2NkFDQUYyRTI4Q0RCOCIgeG1wTU06RG9jdW1lbnRJRD0ieG1wLmRpZDpENUI1NUZDRDUw&#10;NzkxMUU5OTg2NkFDQUYyRTI4Q0RCOCI+IDx4bXBNTTpEZXJpdmVkRnJvbSBzdFJlZjppbnN0YW5j&#10;ZUlEPSJ4bXAuaWlkOkQ1QjU1RkNBNTA3OTExRTk5ODY2QUNBRjJFMjhDREI4IiBzdFJlZjpkb2N1&#10;bWVudElEPSJ4bXAuZGlkOkQ1QjU1RkNCNTA3OTExRTk5ODY2QUNBRjJFMjhDREI4Ii8+IDwvcmRm&#10;OkRlc2NyaXB0aW9uPiA8L3JkZjpSREY+IDwveDp4bXBtZXRhPiA8P3hwYWNrZXQgZW5kPSJyIj8+&#10;/+4ADkFkb2JlAGTAAAAAAf/bAIQAAgICAgICAgICAgMCAgIDBAMCAgMEBQQEBAQEBQYFBQUFBQUG&#10;BgcHCAcHBgkJCgoJCQwMDAwMDAwMDAwMDAwMDAEDAwMFBAUJBgYJDQsJCw0PDg4ODg8PDAwMDAwP&#10;DwwMDAwMDA8MDAwMDAwMDAwMDAwMDAwMDAwMDAwMDAwMDAwM/8AAEQgBnQlXAwERAAIRAQMRAf/E&#10;ALEAAAICAwEBAQAAAAAAAAAAAAUGAwQBAgcACAkBAAIDAQEBAAAAAAAAAAAAAAIDAAEEBQYHEAAC&#10;AQMDAgQEBAUDAgYBAAsBAgMAEQQhMQVBElFhcSIyQhMGgZHBI6Gx0VIU4XIz8GLxgkNTJBWSwtJj&#10;ojQlc4NEFgcRAAIDAAICAQMDAgUEAgIABwABEQIDITESBEFRYXEiEwWRMoGhsdFC8MHhFFIjMxXx&#10;YoIGkqIk/9oADAMBAAIRAxEAPwD8kPtSdcTnYFc9q5KPCGO121X8yLV7r+Nv4bqflNHkf5XN39dx&#10;8cnYa9MeRNhVBI9UIRSSJDHJLI3bHEpd2PQKLk1G0lLKrV2aS7ZwOWcy5Es+31ZGe3+4k15C+nlZ&#10;v6tv+p7ylPGqr9ETgggEdaklEMqfMPxoWgkyvQhEsb2NulWmU0WaIErOtjQNBJmlQsnjb5SfSiqw&#10;Wie/jTVYErt7TVOwSNb0Ls2WTI1xY/hVpgtEnlRoogYWNC2WYoZLJUN9OtWCzYjuFqnZCEi2lUWY&#10;qiyVDfSiqgWS2vpTUiiI6G1WizIpqoUSqen5UUFMza+lU6kI9tKU6wWZoYIak9ovUgsWuRzipKg2&#10;YbeVZNbfBpzoScZyIyFKOR9RNx+tBjfy7K1z8Qze+laUhJWysZJ42RhcMLEUNqSgq2hnO87DfDmM&#10;bX7DrG3iK5+mfi4OhnfyUlrjM1sKZXB/bawcfrXS9e3ikBrTyR0eGVJo1dTcML3rp15Oa1DJ7Ai2&#10;4p1OUCKXN8WRfKiWxH/IoG48aXpSOTXjr8Cxi5L4s6zRnY+5fEVzPKHKNVq+ShnScHMjzIFkQ7jW&#10;tNbKyOdejqy+ppudoFsq52FHmQsjrfwp7SaCpd1ZznLx5MSZopNLfA3iKRb9PZ0a2VlKGfg+YL2x&#10;clvePgY9RSa6Oz5M2+Mcob7f+NaFUyGbaXq/CSpF3m+HGZGZoltMguDbfyrNt67spRpw28XDEBTL&#10;jzAi8c0TfiCKwpNP7m9xZHSOG5RM+AKx7Z49HWujlbyRzdsvB/YNUaEmw/OmqCgVNwyzZYzYVs0Q&#10;u6jrfStmDm0k02ap4/UJYbNjuJEuGvrfqB0rX4ycvRyPGJOuRGHB93zDzpVqQZ2y+ooAWyRRvUBZ&#10;QzcP6gMkY943HjUAYAddbbEb1ckTCGJmX/ZmbXZG8aMbVmnJR3RJBujW/A0Njb61uYBAY1dfbS7N&#10;cA3k+Pj5GEq2ky6xv1vWX2d3qvFdDc7+DOcTRT4eQUe8csZurD+YqvUrw2b01ZDzwnLrmxiCZgMm&#10;Mf8A5CtjqjHtl4uV0MNY45hGc9RP1rkIciCLJieGZQ0b1oztxH0LrZ1co51ynFycdL1aBz7JP0NZ&#10;Pet5JJHQz0V0Y4zlJeOm7xdoW/5Y/wBRWDKzT4Jpmro6RjZMOXCs0Lhkcfka2wc+1XVwyxVNNFHh&#10;URBc5jg0y+7IxgEnGrqPmFNw9Ou94fCXY/Lbx4Yly4xh11VkPuXqDW73f4fOmbtnMrmJmTVW8jhw&#10;XLPP24mWfftFMfmHgaT6noawrXXH+Zm2zS5Q1OhXfetHsUijkzJyXMXKjijKPoRc38awU0SUMTrk&#10;7OUDM8xZbOrp3ROLFT186yexZXt9jRinRfc5dzPDy8c5liBfEYkqw17fI1zdKPPldHVx2V+H2ScJ&#10;zr4DCDIJfFY/in+lVj7Hi4fRN8PPldnRkkjlRZImDo4urCt0pnNajsk166Cmqtl2mkyjJtTNaVqp&#10;REDeS4zH5OEpKO2Qf8Uo3BrPpktFyNy1dHwcyysTI47IMM4KMpvHINL+BBrmw6OGdKtldSh14P7i&#10;MoTCzmAk+GKb+7yNdTD3rqvg/wCph39eP1VG69GZCYRN2d9xtcCmrFxIPmpgjvSokIEcpxEHIoWs&#10;I8pR7JLb+RpuN61nyQ3PV0/BzXIxpceZ4ZkMbqdQa5NqfqfwdGtk1KDnCc6+Ewxspi+KTYMd0/0q&#10;Z7Orh9CdsPLldnSYpEljV42Do4urDY11FbyXBzWofJZQFSDqCNiN6apQD5JCxYksbk9TRzPYKUAX&#10;leJh5BCy2jyVHsfx8jSr08huejp+BAlx5caVoZVMbof+iKT48wbFZNSNPD8329uJmt1tDMf5Gmpx&#10;wzPrl8obtCLg9wOx8aZBmPWvoaplkZFvSltBJgzkuMx+SiKyjtlA/bmG4NL0zVhmejo+DnmVgf4L&#10;TR5RZJlN8dhsw8RRZY+v+1Z6Wi66/wC0fU31v5dBrhPuAx9mHnNdNo5zuPI1ly1a4sK2wnmo7ghg&#10;GUhlOoI2rQYzR9qC/RaPR27tfwqZRPJLdGmZBBkxNBMgeNxZlpm0RH1JnZ1co5lzHCzca5kQGXEY&#10;+2T+3yauRrk6fg6mOyvx8lrhfuF8PtxssmTGJsrdU/0osvZ8eH0Dt6/lyuzoMcscqLLE4eNxdWG1&#10;bk55Rz2muGSUSKPVZDa+2g0Fj5+tW7THHX/XJQvcnwyzhsjEAWXeSIbH086XekrgfltHDFeGefDm&#10;+pGTHKhswP8AIis9bOrk1Oqsh543lYs5ApITIHxRnr6Vsz08jDpk6fgLX6XpsijxPnVyQxfwqvIh&#10;Wy8SHNiMcy/7X6g+Iqn+rgOlnVyhEz+PnwJLPdoyf25Rt/oax61dXybs9FdBbi+cKduPmNddo5j0&#10;9aLPaOGK1w+UNwZWAZSCG2IrVJkgzeoQxeqkhreqLgXeV4RMoNNigRz7svRv9aRt670/t4NOW/jw&#10;xNMTwSEMGjljPoQaTX1K1fPZr8pQ3cXzSyduPlkCTZJuh9a2UVXw0ZNcY5QzWFE8aszSaEEeYpGm&#10;Trygka3pMkg8QGUqwDKRZgdqvxlEFTlOB7O7IwwSu7wjp6UrT0qxKNeXsfFhfxMyfCl+pC1mBsyH&#10;Y+orm56vNv6mm9FdQx+4/koeQQFCFlH/ACRHcGupjr+7wuznaZOgSK2G9612whSmKk1BpKZcG16O&#10;SjSSOOaNopUDowsVNC+VDLTacoReV4STDLTY4MuNuR1Sufti68ro35bq3D7McTzcmERDMTJik2Hi&#10;vpV47unD6Jrircrs6dxvNNFAPoFMjHb3KCdid7EV2fX9u1FC5RyN/UV3L4Z7Mz5s1lMllRPgjXYE&#10;9fM1Nd7a99F44Vy67KV7UrhDjN6pskFbLxYM2FoZ17lOx6g+VVb9VfH4CpZ1coQeR4mfjnLN+5jt&#10;8EoH8DWN4PJeT5Rvz1V/ya8by8/HyAayYzH3wnp5ikU9h1t9i9MVdfc6Fi5UGbEs2O4ZTuOoPnXT&#10;pF1NTnWq6uGWtqNqAT16BkMXoZJBHk42PmxfSnXUfC/Uehrpev7SShuGRN1coReTwpeOY9/7kRP7&#10;cg6+vhV+1/IUyrPb+EjblbzK3Gcxkce+t5cdjd4z0v1Febp7F03Z8y+RuuKv+To+JlY/IQLNA4YN&#10;uOoPga6dL1upTObejo4ZIQVNjV9FGKJEN0keJ1kRu1kN1NWrOrldlNKyhh2PloWW0ysjdbC4roU9&#10;2j74Zit6tvjkE8jlF0Yca/0MlvhlcafgKrb3W6tU7+rGY+qlab9fQFYuc7EQZcf0MgaX+VvMGsVN&#10;fh9m21PldBC9GmLMk0NmRIypI2NSrIy1D3SMsYF2P/V61UrPCF3aqpLU/Acdl2eaFZJgPbKf6Vpr&#10;lVdqTM/ZuuE4QIl4OLFcSDFRSnwzRjtP8KY8s7fCB/8AZ0/+TJO9QBc2uba+NZ9cvDldD8tfPj5J&#10;KQNPA1CG4cioVBJdW9etX2UAOV4KPMvPjERZPUH4W9aC1JNGW7rw+hKmxsnDktNG0MiH2t5+INVn&#10;RzybFZWXAz8VzvcVx806nSOfx8jWlGbXD5Q03B1Go6Go0Zjwa1UkQkEnj+dHIMGx7XBBAYHQg1Cd&#10;CtyP24JGabBYKTq2O234Ghg05+xHFgZiZubw8ghyonEF/cjDbzU0xIZeldFK7HSCeLIiWaJw6NsR&#10;VmS1WnDJb1IKPXq4IbAkHSqgo2eOGdeyaMSDwYXq4BlroDTcFF3fWwJjBMmqr0q5GrZ9WLmPJNpD&#10;lp9KYfOPhbzFKvRNFWjtFvbQ6EUroA9erghYj+EUyq4F2ZIygi3j1HSrBkGy5c2I3ZlR/Wx2+GUD&#10;+BqBpJ9EuP8A4bsXxZBGzfFF0/KoRt/JPICttNjtQ+HkXUwqFtSbU9KCO0FhEW49ulWLdmW2hjkU&#10;oy3U7iqEuwDnimwJbxuREf8AjYbehpi5JMl7C5ISt9Kewf5W2BoXWC2goSrWoSkVnjsTbarDRrew&#10;10qEgqZUQmQ9vxjY+PlURdQDHktBIDtY2ZaNo0eEjPhTrIpkQ72pVkZtqhZJjoQbEb0p8GZosrkH&#10;qBV+bA8ERzM8iEK3YehFR2ZP20L+YJMeORyNgTcdaU+B+S/UjOHOs0Xcp0qUcofrWGEAaMQzcHw0&#10;qAlPILI4ddO7qKpkg8crviAaxN7EVJG5rkj7VfUaGoNk0aNh51ZJA0qiLKB2vQNDquUEQobXp0q0&#10;gG4LcU7xAKR3KNgdx6GjFWorE6ZoBI7WHl0qxf7LNmzC4t29l/m3NQOucE+H2lXGlw17+tUgdlyX&#10;uw9NaIzMzbzq4Bk1Kn1qi0wdnOFiAO5cafxobODTgpZUU3sBqTtVjWX41Kgd57vLpUEu30LIEbbq&#10;AasCSKTHU7aeYqFqzQIliZHIYbm4PS1DBqrZNGVXT1q4I2WcQds5H9ym1WhWrmoWFGZWSBiKhUm3&#10;tbeqCIZEsCRrYGqLSFa5B1FqUjoniauSQY7qGS4NC3hQ2ZaRMmUyaN7hQ+UFOkk/7GQOnd/GhcMr&#10;mpVkxnS5X3L/ABpbqGrJlW5Btt5ULCMXqpLNlF99qZnn5cvopuCZHaMgoe3+Va61S6AfJfjzFb2y&#10;6efSrgW6m0uLFMCyWVj8woLZp/ktXaBcsEsJPctx/cNqRyhqaZENaZTkhmmqpDZSVPcpsehFEkUE&#10;Yc/ZZh/5xRJC7U+hf/bmXpIpqwOUUpcEi7Qm4/sP6VaYSv8AUHspU2YdpG4NEGmRMRahYSI96BoI&#10;ykkkTXRippMMjSYWx+QR7LP7W/u6GjSE2p9CWfChnHfGexj8w2NTxKrdoDy480Bs66dGG1VWUxys&#10;mQ3pqIbAUZDcXUggkEdRVlBGDkmSyzDvX+8b0MC3T6BEpjZqX0f/ALh8QqugJdQVkcfLDdo/3E/i&#10;KtMYtJKA3NEE2ZBtrUKJA/UHUVYLQRx+Rkjssv7iePUULQDoFw8GUnRx4dRVcoXDQMyMF0u8X7if&#10;29RVqwasD9Rodx0ogjUm3rVFpGFJBuDYjrUIwrj8iyWWb3L0brVNC3ULfs5KaWdT16ih6F9A6bDk&#10;ju0Z708Ooo1YspAkmx6birLZMNKsBkiyuhuhsRUZUBCHOR7LJ7H6HoaBokE08Ec62db+DDcVScBJ&#10;wLObgTQt3KPqRf3DceoopNFLqCgTUYxGn40BZz5u66ujFZEPcjDQgjUEGvJc9o6nD4Z0/gfujG5C&#10;NMfNkXHz1Hae72rL5qdrnw/KvQen/IV1Xjbi3+v4/wBjy/vfxl8W7UU1/wBP+vqNwronKRh3SNS8&#10;jrGii7OxAAHmTVNxyw6p2cI5x90fcSZcL4HHP3Qsf/k5A07wPlXy8T1rie/7yvV0z6+X/wBkeh/j&#10;f4552/c07+F/uc/2/pXHO4TxP0vpRpgtE58D1oiiq69poGgkaioQsxtcW6irQLNmXuHnVwRMr7UE&#10;BngatEZZUlhf86ZDAZ5luPOqIivQhGQSDVoosg3F6OQTDC486hCGgCPCrRRYBuL0xFGrrfXqKpoi&#10;IaBos2XSiqiE4N9ackCZZb69RTKoo0ApiRZtrVwUSA3FXBRgi9C6yWiOkupZox6ULqWK3M4bEGeM&#10;XI+IeIrPrl8mrG/wxWiyXx5llQ6ruPEVma8XJqdfJQdAwcqPLhSRDqRtWyn6kYL1dWXdaOAAVyeA&#10;mZCRazjVW8DSdc1ZDctPFiC6PBI0Ug7WU2NZ89PB+LN3alDV9v5bRsIpm/Zc2iJ/l6V3/Swd6+Vu&#10;vj7/APgxeyl8dnQ40HaCux2rq1qq9HMszMkKyKysAQR1qWhqCVs0c25zhjhyNLCtomNyvQGuR7Xo&#10;qPKnD+h1PX9jy4YN4rkWwpwGJ+i5Hd5Hxri02acfA/XPyR0qCRZkV1INxXTq5ObZQWNaamCBuX4t&#10;M2ElRaVdVbzob18kOy18Wc8ZZceaxvHLE35Gsb4Z0FFkdC4XlFzYRG5tNHowrdndWRz9svF/YZ4U&#10;Fu5hc9BWzOnEsyXZOVBp0C0xO5/g1nBycdbSAe4Aams+3r10XPf1Nvr+w68MRIMibCnEkZKyRmzL&#10;4+RrkWf7do+UdF1V0dL43kY+QxxIps40deoNaaaKyObrm6OAkKahYV4wAmUHW9ritnq/Jk9n4Jsv&#10;B7LzQg2OrqK3pmGzIsWd4HDIbi+o8RUYljXBMkyB0OnUVmt2CWB0NUQ3NvwqgQRnYd7yxjUfEnjV&#10;pEgW5DY22I/PSjTGVJv/ALBXxXhnYCQWCMeutLu+Ga8F+tFfas/ibj1BBARyvFx8hESLLkL8D/1o&#10;q2dOhuWro/sc9YZGDkWN4poj0/n6UFvas+Ig38WR0Dh+WXkI/pyELkoPcvj5ineponbnsw65eL+w&#10;cvXTEHulc7aHpwQgyMeLKheGZQyOOtMhBVs6uUc55TjJuOlNwWgb/jk/Q1i1qq2N+eiuvue4vlJO&#10;OmDXLQv/AMsfl4ihrsqk0zV0dKx8iHKiWaFgyMKf5po59qurhk16Bso8GKm4p3rXdLSiRIvc5xbZ&#10;cZnxVCzLq6D5hXQ0963jHx8/gdjfxcMTIskwGzAq8e42ItWyn8phSk2sjXakjZxHPjJIxco9km0M&#10;h+byPnXH9j+Qy0lU+TNr6/jyhnIIFyKxNMQmVibm9Zm5GGTCkyMkih43Fip60dc/JFeUPg5xzvBv&#10;x8hngBfEc/8A4f6Vz98P23PwdHDfzUPs9wfNnjpBBOS+I5//ABPj6Vfr7/t2U8qS98PNSuzp6Swz&#10;RLJGwdHF1Yda9Lp7Od83DmTkurTLFofp9LW3rNFHX7ATaSjrWNNjyhyHGwcnD9GYWYaxyjdTS75q&#10;/DDz1eblHN8/j8ni5vpTi63vHINj6VltR5dnRpotFKGrg/uBWCYec9m2inPXyNaMNk+LP/Ey7+v8&#10;1HUSN29ob2nb0rZ+44j4MPijW9UmyzN/WqaggK5TioOTis3syEH7Uo3v50q9PL8jctXR/Y5nl4s+&#10;FM0GQhVxsehHiK52lXVwzpUsrKUMfAcw+AVjnu+I+w3KnxFb/V0dUp6MnsZK3XZ0mOeOdFljYOjC&#10;4IroTJznWOCQ0XiUeqiFDkONhz4iH9swH7co3HrUtSQqXdWc+ysSbEmMM69rDY9D5il2s2oZsrZN&#10;Sg7w/N/49sbLJaE/8cv9vrVVtHArTKeUOasrKGVgysNGFMMx78daohGwtttS2oCRRzcLGz4TDkJ3&#10;f2P1U+IoL1VlDGUu6OUc05Tip+NlIcd8DH9uYbfj51h0zdTo5aK6+4R4bnZcLtgySZMTbu3KefpT&#10;M7WquVwheuKtyux8WVJo1licPG4urA7imu0qUY4hwzF6As9epJDDqkqNHIodG0ZTsan93DIuHwIP&#10;Mfb74hbJwwZMbdo+qf6Vj19eHK6N+PseXFuyvw/MS8ewjb9zGY6x+HmKDLV58fAW2Kv+TocGRFkx&#10;LNC/ejDfw8jW+tlZSjn2q6uGT+63d2nt2J6Xo4cTHH1BM3qFQeDWO9SYZIBnJcVFmqZI7R5I2fo3&#10;kalqzyuxmerrw+hLdJ8SbtYNFNGdLaflWaLI2JqyOg/b33DxzwNjckAmWTYOVuJF6AHoa6vp+zlW&#10;jV/7v9fwcv2/V08k6df6FwkEmwsCT2jy6UhvngsxeqLM3q04IRTRx5CNFModH3BqaPz7Lq2uUJHJ&#10;cTJgkyR3kxjs3VfWs1861Ruz1V+Pk24vmXwyIZryY528V9KGm3jwVrj5crsdYpo5kEsTB0bUMK0q&#10;yalGNprhm96psh4UVFJDYU5FAzkeMhzkv/xzj4JB+tS1JGZ6uv4EfJxZ8SQxzIVboeh8waRaptrZ&#10;WUoM8ZzTwdsGUS8OyydV9fKrrZrhidMZ5Q3qyuodGDKwuGFMMphh1H41k2zjlFpmt6T5Ms93Hxq/&#10;NxBIF7k+FTI7p8UCOfdk2Df61j1wT5r2aMtnXh9Cir5GHOGXuhmiO21Y1pbOya7RsaV19h443nI8&#10;1RFLaLJA2J0b0rr5/wAgtVEQzBr67pyugxeomKNr0xMozepMlHjrcEXB0INFBBV5P7fDFsjCFurw&#10;fqKV/wCmrco1Z+x8WAeFyGTxkxC3KXtJC3/W9IbeNoH3zWiHzC5CDPj74W9w+OM7itmeyuuDBfN0&#10;fJdGtGlIBmraIe1oYIaSIkqNHIoeNxZlO1DPEPotOOUJXK8E2MTkYgMkG7R9VrHrhDldG3Lfy4fY&#10;Jw86fBlEkDWHzp0PrR56ur4G3zV1DOg4HKY/IR3Ru2UD3xHcGtv7qsjn3ydGXr0p8gmb1RR69Qhr&#10;LFHPG0cqCSN/iU1LVTXJabT4ETluEkw7z415cYnUblP9K52+DpzXo3Y7q3D7BeBn5HHzCWB7XP7i&#10;fKw8xScdXS3cDdM1dQzpPGcvi8olgeyZfjibf1HlXWz2rp0c3XG2b+wQeNl1GoprlC0yOoiGaKCG&#10;rIrr2tt08qjUqC04BuRO+JYZcf8AkYp2nAuyetIs3TvobWvl12EMeSOZA0EolS3tIOtNreemLsmn&#10;yTajeiBNlNOzUckYX40AmVuosB/Ot2HyzJ7D6QZWtBjN7gixFwdxVwUCs/ioMuGVEP0ndSAw8eh/&#10;A1TcppjM7eNkxVxpcvFtj8il7aR5a6q3r4ViVfqdWyrbmoT31Go8akCjNQh6pBDYOR6VRIMyJDkJ&#10;2TRrIp+VhTKlJtdC7m/bMUl3w5PpNv8ASbVfwNFBop7LXZFhZWXxrDE5KNhCTaKfcD1NEkXetb81&#10;GUEMAykMp1BFVEGczUKPVCG4cjfWrJBl1hnUpMiyKdwwokUm10UIuMXFkMmC5jR9Xx21Q+nhRhvX&#10;y/uLtj1UqeoqoAPaioQ3WoUzcCoCRywmRfY5jlHwSD9ahatBRTkZMd/oclFc39sqjQjxqQW6zzUL&#10;I0GQoaCQN5daW0Llrs0aI/8AhQ+IXkbR6HtP4VaKsWLi1WLNXRJUZJB3Kw1FQkwKPIYsuFJdCREd&#10;VkH8q3enhW/L5NmKV+zGJzU0ThMj96E7n5hWzT1KtccDr+uo47HGJ4pkV42urC6kVzGmnBzrSiXs&#10;IsRraoCTqdKoU0Ryok0bRut1arXBaUChkRSY0xjcmxPscdaeuUaFDXAcwc4TKI2NpVH5jxpdqwLd&#10;YL31jc31FDBaRsJFbTeqguDVkO61CIXeRxmF5lBH/uD9aKrNGb+CDi88Y03ZI37Mul/A1LILbLyX&#10;HY4Ry7GktHPtUth7i4pT4FNGDJbY3qi0ijl5cSKI5CAH+K+wHn61V3HDNGVG+SrEkcZ74rBW+ILs&#10;aBcDLc8MvBri41HjTRDrBt3edQGCKdlMbdxtYaVRarIDgnLTm+inQDwqI0eMIKVYJIshXQ6ioVBB&#10;PDBkEd3tcfC3WqakKraJPosgA3A0vVpQVMmLfmKso0AszVZZtUITYpkGQvYbLY/VHlVfIOkeIfRw&#10;aMxSS6GoQjZahUArOhM6Ei4eMEoPHxFBdSaML+D/ACUsEkhmbpopqqTHI7cJijMxvVlGRIRpvVFo&#10;w4SVSCNRqKgdXDKhgIHt18qgxs1S6ODsw2qFW5QRVw4uPxFEjM1BverKPE1CFabI7QUGpPxeQoWO&#10;zr8g3uhmuNL+HWlGyGivLjuuqe4eFU2EmUixBsQQfCluwaRoWoJLMd16osx3EG4NiKohbizGX2ye&#10;4ePWp5QC6SWikGSLjfxG9XCsBLqUpcWSPb3r4igdYGK6ZoPDwrdWsIFm1jRwUeqQQ3SZ4jdW08Ol&#10;VBIkvJmRSWWQdjHTXY0u65B8WjEuFG/ujPYT+RqVRauDZIpIjZ1I8D0pqDTTI71ZZ69qhDdJnjYN&#10;GxXxFX2C1IWhz1b2yjtPRulSBTp9C3JHFOvuAYHZhVSCm0CJ8GRbmM/UQdOtSRtboH2IJBBBHShY&#10;wx2mqa5IZ7TUghNFPNAbo116qdqhTqmF4cyGcdjjtY7q2xq4FOjRFPxqv74D2t/YdjRItafUGPG8&#10;RKupVh0ow5k0JqENahDeOR4m742KkVCmpDONySPZZ/22/v6GhaF2p9CefChyB3rZHOzrsaiYKu0A&#10;58abHNnW69HG1XI1NMr3qwj3cfE1CQbpM8TB0Yqw6iqZTrIbxuVjchJ/Y3942PrVQKtm10W58SHJ&#10;HcLK5+GRdjVJgqzQEnxpsdvet16ONqJMYrJkQNWQzUKJoZZIn7o2Kn+FXANg7j50ctlf2P8AwNA6&#10;imiebEil9wHa/wDcOtROAZB0kDxGzDTow2piclSREVCJkLdagaZJFnSQHta7x/2ncelC0FEhOLJi&#10;yB3RNf8AuU7j1FLZbq0UsvjI5rvD+3J4dDVyFW8di++POkywunbI7BV8Dc2FQerJqTnlvOvLvM6s&#10;laaP5gN96TfNhVZPByfJYy9kGfkRJ/YsjAfleipvrXitmv8AEXp62V3Nqp/4G7Z2XlH/AOVky5B6&#10;fUct/Ortpe/9zb/LJXGmf9qS/CMf9EVUBFWRe06bdKBoJGgNQsto/cPMdKNANG7p3DbUU1Z/UqSt&#10;a1HARspsap1IWRqLigtSOUCQyJ8w/GhVfkJMjo4LJEax8utWgWTm1RpMohkXrSrKAkyKhLN0ax8j&#10;RJlNFiiBInXr+dU0WmR1RZIpsfKjqUyemQCQuttR1oLItGoqVRZupsaaiicU2oJowtrTCHh+dXBD&#10;O2oq4IYeRVXuJsKpkSBY5CMzGMkAn4az+Skb+24kt919fyNHAJo6LIpVhoelC1JacCJzGAcWUyxj&#10;9pzqPA1i2pDk3Y6eSgr8ZyDYUw7j+y59w8D40Od/ELXPyR0KOVZUV1N7i+la25Oe1BJ60JBY5vi/&#10;rWmhX9waEeIrLph+5ZJfU046xwyhEtgABaw0Ar1Oa8VCF3Y8cNnmVPoSt+4mmvUeNOMOtI5GKw3F&#10;QQmUc3FTJheN1BuKGyG0s0zkPJYb4OXJEw9t+6NvEGvKe7ms9rL4fP8AU7eN/OshzgeWMLDFmb2n&#10;SIn+VHhrHDEb5Tyh8VwwBGoI3rcrGGDa9X5EFfneIGQhyIABKu48R4Gs21flGnDWOGJcGTNiTCRC&#10;UeM2ZfHxBrPXd1NlqKyg63xXIRZ+Ojq3vsAw6ivRZ3VkcbXN0YXpkiCNrEEEXB3FC2Ejnf3JxHZI&#10;2ZjrdSP3VH864vvV/XK+h1PV14hi3x/IS8fOJozdDb6ieI/rWCu/g5+DVpmrqDp+HmRZsCTxEEMN&#10;R4V1Kaqyk5d6OrhhnjpAs5Qn4xp6itfraRaPqZfYrNZGZCCLHUHpXRVzm2QMzMQxn6sXwH4hQ2uL&#10;aNcPJaBwRcobXFJTli2MyOsih11U+FNVSIlDdKjRGjG57QKGSAvNwQLyxKPFxbeo2AxA+5Coxool&#10;PZK8gZHGhUJr/Ok3co6X8bPm38JFfh+YGUv+NkELlRaa/NbrSK6Tw+zqa5RyuhgopEGb+FVJAPyv&#10;FRchEWACZCC6OOvlSr1kblq6P7CAP8nAydzFPCfz/qDWdt1Zu4sjoXE8rHyMQBIXIQfuJ4+YrVT2&#10;rWUSYNcnR/YMAE7VaEyesRR/utEIciCLJiaGZQyN/Dzpdn5dhVs05RznlOMm46U3Hdjuf25f0NYd&#10;KurN+eiuvuZ4vlZeNmF7vjuf3Iz/ADFSmjqyaZK6+50eDIjyYkmhYNG4uLVsVpRgdXVwyajrZ1ZR&#10;69FfRtEFrm+FXLU5OKoXIX41HzisumU8rs0Y7ePD6ESzRyWYFXjbVeoIrMuGbe0OvFfcCMEw8uQC&#10;S37UpO/ka1f+xVcNmO/rv+5DF/0KXAo3RjtuKZS8cFNGJY1mRkkUOjCzKdqK1XZSSrjo5xzXBPgM&#10;cjHBfFc6gbp6+Vc3bB15XR0sd1fh9m3B8w3HkRTEviPuNyp8RR4X8Vz0Dvl58rs6HHJHKqyRMJI2&#10;1VhW057TXZJVkM7etXBRUzsOHkIGgnXQ/A/VT40OlVdQw87ujlHMOR43I4yYxyj2E/tSjYiubpm6&#10;M6eeiuuBh4H7gMZXDznuh0inPTyNaMPY+LGff155qPYYEAg3B2I61tkwQZuKkkg8D1q0Qochx+Py&#10;cX0phZxrHKN1NLvRacMZno83KEHLwsjj5DDMtlvdJOhFB4uqg11sr8oIcTy03HyWN5Mdj+5H4eYp&#10;+ejQrXJW/J0bHyYsqJZoHDo3XwrUnKMFqur5LF6KATYGoUVczCgzojFMov8AI43BqmpCrZ1fBz3k&#10;OPn4+UpIt4z/AMco2NIsoNlLqyL/ABPMPhEQz3kxSdDuUv4eVMzVn0uAdM/LldjxHLHMiyRMJEbU&#10;MKuTK1HZk2tVNERCdP6UphkE8EOTG0M6CSNtCpoLKVDCq3Vyjm/M8RPxrForyYb/AAv1XyNY9rXz&#10;r4r+06GOiv32UuN5ufjJVS5kxWP7kXhfqKxfvvNx2h18Fop+TpeNlQZkKz47iSNh03Hka31urKUc&#10;61XVwyxRyCYqSQzvcHUHQg1aZBQ5jgR78vBWx3kxx/MVk2w/5I147/FgJx/IZHHy3S5Qn9yFtjSc&#10;7uj+w7TNXR0TA5GLOx/2pPYSC8J6NXY9TdXq6N/p+hztM3Rlg2B02qtFVPjoFF8y43+N2BR9TtsB&#10;bXu8b10rb+v+x4pcx18z+f8AuBDkog2rmLoOClnYEOfHZ/ZKo9ko3HrVW/UgqXdGJGTiZGJN9KVb&#10;NujDQEDqDWVZ2dlVdm2t1ZSg7xfOdoTHzG9uyTeHkaLPf4YnXD5Q1BgwDAghtiK09mSDN6pshi9S&#10;SzxAYFWAZToVOoqEFPlOEK92Rhj27vD1HpWXXKOUa8tp4YGweSnwJLoS0ZP7kR/63pFdXRjr5K6H&#10;rFzYc2ISQMD/AHJ1B8611181wYb0dXDLt62VUIWbA0/NpPkpmSfCmXafREiplYsOZEYplv8A2v1B&#10;8qVash0u6vgSM3jZ8KSzjujb4JRsfWlrF2cG2misibB5GfAIUkyY5PujPTzFHphbJTMoG9Ff8jlB&#10;kw5UYkhYOp38R60lxZGS1XV8m17X8q59lDgsxeqIZvUIDuQ4yDPQ9wCTD4JR+tBpitF9xmerp+BG&#10;ycTIwpuyUGNlN0kGx8wa598HR88G+t1dcDFxfOhu3HzTZto5/H1rRj7HxYza4fNRpBBFxqDsa2SZ&#10;jNWijNNRRkEjairZrokAXlOHizgZYwIskDQ9G9aRvi78/I7LZ04+BLBy+NyfmhmQ/gf6isH6s7fc&#10;2/puvsPPFc1DnKIpLRZIGq9G9K6vq+3Wy8X2YNsHTldBk01iTF6Hygs9eltkg9cbdKGSCzyvBrN3&#10;ZGGO2Xd4ejelK1pPKNOW8cMTllnxZu5S0M0R22I9a5ttrT9INvirIeOK52PM7Yci0WT0PRq3Y+yr&#10;cPsw64OvK6GGtRnPVaIbowvY7GrRTMulgbgMrbjpVtETFLleBV+7IwR2vu8PQ+lYt/Wnmpry9iOL&#10;ClHJNizB0JhmiPoQfA1z1Z1c9M2NKy+w/wDD/cSZVoMq0c+wPRq6eHtK/D7Oft6/jyuhlMauO5CL&#10;+FbY4kyzBAQVNjV9BGL1CGCAwKsAwO4OxqmiC1mcbk4btl8U5S2smN0PoKyXydP1UNNNFbi5Y4/7&#10;lhmIg5BfoyXt9Tpfz8KvL2k+LFaes1zUaBGrKHjYMpFwRXTquDJJawpvoSlX9qSaEnoRsa0Y2hx9&#10;RO1PJcfAwK1bDAzbuqFFPLl7Y2UGzuLLbpfrUY7KssWpcuTEFsuP62Of/WUXIH/cKz2UG+tVbrsn&#10;gbGnTvxZFdDrYHb8KBlWldm5Uihgkmt6os9eqIevTK9EMFnt7G7WG19vxo0SCp/9nj9/+LyEQgZt&#10;FLC8beho0F+2+6luPGjjF8ZrRNqEvdfw8KpgOzfZIQRuKqCjF6ssljiL2J0HSi8ZAtaC6kKC3tHq&#10;aIS7sxJC6gtCASP/AEzsf6VZXmykuXA5KNeGVfijf9DUdRiZKUUi469RtQhyahSALj8ahGyT/oVA&#10;TZR/GoCyOfHjyY2jkH+1uoqETgV8mKfBeysUa/skHWhY2jVg1x3KDIAinsJgN+jedCwb0joMkJIP&#10;OoL6I/co27hULhGPqeRqFeJWyFSdGilUFGGorT6+joNzfjyhNy8R8SbtPuib/jk/Q10v/aq1x2bf&#10;3fKpd4/PbFbtJJgJ9yeHmKw2r5GW9JHKOYModGDKwuDSoMzRYWRToakANGzbaG9QqAXlxR5Ksj6H&#10;5WG4NHVwOrKFOaWXGmMdzG6G4PiPLypySaHrNPkZcHNTMive0i6SLSbVhirV8WXL+GnhQgwY+sy6&#10;A3HWpBfiZ+orix69DVQXEArJ4mKW7Qn6TnW3y1Ujq6tdkmJLlYwEGQvd2/A/Qj1qNAXpW3KCkecB&#10;oVPl60jRQpEWwNJM1mv2Dtv8x3pD0Cril2UXtIrBzfv3vS5kclAEE+RhSFEcixuFOxFDLQ3xVhhx&#10;M5Z0D2KNs1vGm1tIi9IC0cE047lYop+fx/CmJNme161JRxqggtI7nqavxFvd/CB8/FKrl4pWQ7gM&#10;Lj+tXBS9l/KNmV4+0SLYnY7g+lUOrZWUo0vUCKeWf27g6jY1TYdVyWsbJYxIxN9LGrTBtXktho5P&#10;I0QEEbRFSSPcDULTI+4DTaoSC3hEH6viLA1EK2+AkD4URnZuHI61YMG31PH86oJGSFbzqFgqGDsM&#10;qobgOdPWhqaNHMfgnFx5GiFM3FWCeqiGjGwJ8BUCSK6SsgHUdag1omSWOVtdD4GoR1aRKYyuqGrF&#10;mpmddDa9SQfBETTOw+K3pUCVEiuxsCagxFAoASRv41Xih6ZKk7Jow7l/jVOqJBMVhnHQn+NA6ETa&#10;KMuI63Ke5fDrSHX6DFcqEWNjoR0qoDPVUEPWqLP6kk2W6m6kg+VH+2iF6LLI0lFx/cKJUFuv0Lhh&#10;hyB3IRc9RWlMXLRTlgki1I7l/uFEErJlckVAiMm1UwkQs1yKRo+YCRYhy5YtAe5f7TUQLqmFYsiH&#10;JHabBuqN+lNUinVoilwFN2h0P9p2o0Wrgx43QlXXtPnVxIxMjIttQuv0LkyGNWmVBNFkzQn2tcdV&#10;O1RlOqYYhzI5bA/tv4Hb8KEU6NG8uNFNqy2bo4qkRWaBU2LLCSbdydHH60USNVkytUgs9UgszYVa&#10;KLsGXJFo3vTwO4q4F2qmFAcfLSxAbyO4quhfNQZkcc6XeI96/wBvUVaYdbgs6Eg6EbirGGt6hcEZ&#10;eqkKC1j582MbIe5OqNtVA2omHcfPx8sdhsrneJuvpQibZupVyuMDXfG9rdYj+lX5BVv9QR9OVX+k&#10;UIkJ+E0SDdlEhGLFRbFx9Rut9hRqpmts30WgigWAA9BRQK8mTRStFoACv9tC6yTyL6yxTC2hvujU&#10;tqAkyjPxga7QHtPVD+lWmGr/AFBphKEq6kMNwaIvyMrHc2UG9WC7FpMcDVjc+VXAp6BKCZorK12T&#10;+VU6SB5BFTHMunuB3U0DTQUyUJ8K12i/FKtWICnUi4IsR0ogkU5KpjqlVWaJu+NirjqKGBvYaxOV&#10;SQiPItHJsH6GgiALZ/KCjrFJ2s4DdhDI3gRre9QWpRwqJu4WO42rzyR32iQgEEVcAlN0sT08DSrZ&#10;oYmRi6mkurq+Sy4rdwv160SAZllDC3XpUaJJUIsaBoM3jYq3pR5rkpl4HqK0oWQypY9w61bRaZDV&#10;FksbWNjtVQRk9ht0qvGASsy9pqoDTNakEJo26flUBaJCLigsuCFZl7TS3UJMwKtVLLEeuh3p9cwG&#10;SFQdKt5lSV2XtNKdYYSZj/q1WkQlRun5USZTNyOlXBRCRY2NUiz1EiEiNrbpRJwUyXenJlEextRJ&#10;kM3qyA/NDvE30/iA0pdk7cVGU4fIkStL3kk9rqfxBoF6uj+htUDNxma2RH2Pb6iaMBTf2b1XJm1p&#10;DC1LYoqZUC5EbowuGFjSLqQ6Wg51m4r4czRMD2nVG8RWC/6XydGlvJSHeC5PsYYszaf+kT/KmZbr&#10;piN8p5Q5g9wuNjWhOTGbFQQARoDRVhNP6FATkMD6DmeIfttqwHS/Wu/Rr4JW88MpwytEyyIbMpuD&#10;TpKspHrj85MuEEGzjQr51TMl6eLLrHegsykKvM8fHno9hZ1+Bh0Irz/upaXbN+Gjoc3ljkx5GicF&#10;XQ/+BFcxNrhnSTTUjpwPMfVH+NkN+4vwnxFbsN5UMxb4xyhuB8DWnyMpg2IIOx0IoWyCVz3DkE5W&#10;Otz86DqP61i3z+UbcNfhgbi+UkwJla5CA+4eVO9P3lReN/6/9hm2Pmjq2JnQ5kCTROGUjWxrtV2V&#10;lKZyL5urhkjzKOtz4UrT2a1+7IqFNwsgZXHcG3FYXfy7HLg57znDtiOciBSYGN2UfL51zPZzjlHQ&#10;w28uH2UeK5WXjplIN4GP7ifqKHD2PBjNsldfc6hi5STJHkQNcaMpFdamvVkcq9I4Y3Yk6zorJuxs&#10;VG4PhXWz0WlZRytaeD5HLG42JIx9dRK7D3A/CPK1aa5r5ORr7Ds+OERZHFYbg/8Ax1QHZkHaR+Io&#10;1nX6GK2ulHKfAtOJOLyfpMxeFx3I3iPPzFC1DN+Gq0rIUEiSKHQ3B2NCzQiUMBrfalspokd1CksR&#10;2gak7WqilWTl/wB0YrSu+dEC0SrYxeCjqKTrwpOz6dfFePycwEzrKZUYo4buFtxXHvo25O0q8QP/&#10;AAvNJmqsE57clB12bzrRlv5cMw7Y+PK6GGnyIM/pUkoDctxMefGZEHbkKPaw6+VL0p5DstXV/YQ1&#10;bIwMkEXhmiPuFZJdWbHFkdL4rko+QiGyzoLSR/0rpZ28kc3XPxf2CjbGisKRDSwyDIx4sqFoJl70&#10;cW16UNkrKGFWzq5RzrkuKl4+U398DH9uT9DWS2bqb89VZfcl4rkpeOk6vAx/cj8PMUzN+IOtPM6H&#10;BkQ5MSzQuHRtiOnlWpNNGF1dXDJahD3pVEF3meETMVsjHULkoLkDZ/I0rTLy5Rox28eH0c6lgniZ&#10;jJEyOD7vEEVzdMbr9TR0a3q+Exv4Pn79mHmtZtoZW6+RrRhtHDMu+HyhxBtqOtaFwZDbvNrbX3pi&#10;1sk6rplQYZVkVkdQ6sLMp2ND3wTo59zfBSYbNk4gLYrG7oN0/wBKxbY2pyujfhurcPspcPzMvGyB&#10;XJfFc+9D08xQY7eH4GbYq6+50qGeLIiWaFw6OLgj9a6Caa4Oa6urhkwJokUe2qEK2Viw5sLQToHR&#10;uvUelBaqsoYVLOrlHNeT4ifjZfcO6Bj+3MP1rDfB176Ojnsrr7hLhuefDZcbLYyYxNlkO6f6UzPb&#10;x4fQvbDy5XY/K6yKHRgyMLqw2Na5kwxBuDRJgwbp1NFT6lMjycWDMiMOQncp2bqp8RTXD7JWzq5Q&#10;g8hxk/HSkNd4W/45RsfWkunizZTRXRJx3IzYEoZD3I3/ACRdCP60ytoA0zVkdGxMyHMjEsLX/uQ7&#10;g1oTkwWq6loHy9asE2/G9qhCvkY8OVE0MydyMPy8xVNSEm05Qgclxc/HMTYy47fDKOnkalNHkoiU&#10;bKXV/wAmvF8pLgPYnvx3P7kfh5il05mz+S9M/L8j7j5MOXGJoH71P5jyNErcGR1deGbNvSbdlo0J&#10;oLBEUixyIySKHRhZlOoIoXEchKUc45z7efFZ8vCUyYx1eIalPTyrkex67T8q9HSw9jy4t2BON5TI&#10;4yYSQsTGT+5CdmFZs9nm5XQ7TJXUM6jx/I43JQibHe5H/JGd1PmK62W1dFKOZpm6OGXqKRZm/SrV&#10;vgh6rfHZADyvDJlgzY4EeQBqOjUrajuvwPy28eH0LnHmfEmJQMuQps8Xl5iul/E+plrRypvPX0/6&#10;+o/SLL7DzhztlR9xjMci/Glwfx0otv4/fKW6/p/rwY718SzesbtIB6qLMgE6gUapaylIozLgQ50B&#10;TIFw3wkbjzrZl6ddc5u+wf3XR8CByXGzcdIwb9yG9kl6fjXH9jJ42dX8HRy0V0T8ZzMmGRHKTJjn&#10;8SvmKmW3ivsDrgrddjrFPHPGssTh0bZhWlWT5RidWnDJdLVoVKwUa93nWfySLg931XmSAHm8HFnP&#10;9SA/Sl3dRs3+tKr6y3ulML5HV9h0XICeObipVlhZopEIDxtsRWvf1aYpWpxyuBlL/u8Ma+P5OHOS&#10;2kc6j3Rnr5im52TM+mTp+AnemijdFZzZRc9adllbRxVSU+Dzo8ZswtfY1euN83+pETkidElUxyKH&#10;RtCppdbeLktcCjyfFSY/dLjgvAdSOq1N9HasI15aJ99gnFzJsOQSRNYfMh2auc7Oo61FZQxxw+Rg&#10;zhdD2yge+I7is19Faz+plvm6F2qAM3qyGwPnR1ZRDkY0OXG0U6B1Ox6j0orZrROS63dXKETkeLmw&#10;XLC8uO3wyeHka5GmDq/sdDPVX/Ja4zmpMUrDkEyY+wbqv+lMz2dOH0BrircrsdYpo5kWSJw6Nswr&#10;oVsmpRiaacMlvRTJRkUypRmjakhSzcDHzo+yZfeB7JBuKC9K2UMOl3R8CFm4WTxsw7r2BvFOuxrl&#10;6VebN9Lq6GLiufEnbjZh7X2SbofWn4+1PFjPr68c1GcG40NwdjWwymb1CHr0D4IevUTJAJ5PiYeQ&#10;Quto8kfDIOvkaTvgtOfkdlq6fgRJsPJxZjHIhjZdn2B8wayZ+nrd/pX+LNy0q0NXD8tOSMbLP1AB&#10;7Juvoa6NPX2ootD/AAZNs12hvijaUBgQFOzeNdD1vQ02Xl0vv/sYrWVSb/HI17r+VbP/ANS11aQf&#10;3DKt2+xx+dItj4vxaL75NZIrDuTbwrNrlClFqwucnxEWcDLHaLKXZ7aH1rm64+XK4Zpy2deH0Ik0&#10;M2LKYpVMciH/AKINc1p0cM6CsrKUNHEfcLRduPmsSo0Sfw8mrdh7UcWMm3rzzUeo545lBJBDfCw2&#10;NdGt0zC6tGHhI1Q3HhRQRWICbadaBsI9eqkgB5Xho8xTNABHkDe2zetI1wVuV2Py2deH0BsDlM3i&#10;JfoShmiU+6BunmtaM7unDG6ZV0Uof8POxs6NZI2DAjUdQa6GVk2c+9HVwFYnmjX2P3J0Q62rbUzX&#10;pVkv+TKRbRfMCjA/bRAxJJJNyepqg1wV5ArDtYXBFiDQ2UjKinm8bkYkjZfGOydXhU/yFZWoNlNF&#10;ZRYkwfubaPPjIOxmUbeooFf6lX9b5qM6NDkIJIXDo2odTpRGZyuyNkZb9RQlya3NMp0WephCGfHh&#10;yozFOgdT+Y9KJFqzq5Qrz/8A2PCSd0ErPik+3u1Hoauz4NNfHXvsMYX3HjT2TKX/AB3Pz7qaEVf1&#10;2uhhjWObtZGDI2vcpuKtcmezaLyxkdL0ZnbJgKgDZtUBkG5+AmUvcPbMvwt4+tWnAdLQJcmbncTl&#10;GO5aNvcYH287UTSZ0c6rSoz4HJ42agaM9rD44zuKW1Am+TqEyqsLj8xUFGvawHiKspmO62tUQhni&#10;jyozHKt1Ox8POgktcdCjmY0mFKuul/25ag+r8gzx/LJMBDMe2YbHoapg2ya5DCTHrrVLkW0S9yPp&#10;sajRRXeNtSuoNPrwg0yCSATIUmW6noaNF+UC9kYIx5O0lih+BvHyp9XJf7jLmDltikRs5aBtgflq&#10;rVkXbkYxIGAINw2opUAQeMxXbfwqQWqmv1FbRhbzqQFAO5HjUzo7o3bKv/G/9aKt4GZ38RUU5nGT&#10;qXVkZDY/2ketO4sjQ1W6G/GyUyollja4O48DSGoM1q+LgmNUUYt/41CzYSMo0N/I0LRINEzoGcwy&#10;/tSf2tsfQ0MFuj7J2iVtVNj5bUNlKgGSCRGXppWFotMg7rbmgkIhmw/8kCXbs3tuaOuflyyPTx4C&#10;fE46iQqFAiAu4HU9KfVR0Yt9XH3GwabflTDFJsCOv51C/I1eNHGv4EVRGpK0mOGjKNqDseo86phU&#10;bq+BdclGZGHuU2IoGzoLlSVZ27o2BoGxlUQY0pRfEX1oFeA7VkvLKG2NqarJinWCZZ2Xc3FFIPib&#10;mWKW4GjeNV5T0WqtG+GHgmIJukwtfzG1XSrXYGy8q8fAXBP40wxG3dUKPXqEIJpxBG0hPw/CPE9B&#10;VNjKVdnANxs3ta8g3+IihTNl6SuA0rRyr3KQynYijMrUGrRkaqb1AYISSNDUIU5sgfAuv9x6elQd&#10;Snyyp9Te+1QbB5X13qEaLkeUyWB9y1BbrJbWaGUWvr4GrB8WROhv7PcPCoWkU3Jv7tD4VYaIGOtQ&#10;JGpqFpkV7G4Nj0NUGSJmMh7ZB3L0Yb0i3DL8ZLJWDJW4Iv4jeqiSpdSnLiSxXK+9fEb0SrASvJW1&#10;9KKAjF6kENr0UFGyTPEbqSKkwRqQlDnK3tlsL/N0o+xToSS4sUo7oz2k9RtUkpWgE5EUkJ963HRh&#10;tQaXhDqwynesqfyMg2Bp1WVBuD1G/jWhQVAQgzpI7K/7ifxq4F2oFA2PlL0ceB3FD0K5QOyMF1u0&#10;XuX+3qKuRlb/AFBxUg2NweoNUxhsNKkkNwrNsNPE1aUlNpF+CaWL2se9PDqKvxFWhhON0lHsIPiv&#10;WqagAqzYMcl2j/bfw6GpIau0CpIpISRItvA9KsYnJoLk2AvVlSSrEep/KrgF2NwhQ9yOVI2IqQV5&#10;F+HOK2WcXH/uD9RQuoHjPRNNjY+WvcLdx2kWqmC1ZoX8vEnxtSO9OjiqtbgfSyYOufGlyMJFS+p2&#10;8KYqz2C2TqtrEaEbWo4AbDOLyLL2xzjvXo43FU6ibV+gdWKDITv0e+gcbiqXAizfRUlxGj1X3p/K&#10;mq0gFeiKNSKhZoRe4uRfqKpoJOCxj55WyT6gafUG/wCNLdQ2gk8cOSlzZgdnG4oZgHopNhtBqPep&#10;+amVcgWZqBRi2zarKN1dkN1NjUakhcjylbST2t49DSbUgOrPZGPHONRZujihTgNC5l48sBPeLr0c&#10;bUUyOqwYxtUHIrSG9CxlSeLkJ4opICe+N0KgHdbi1waB9kdE+TmisVIPhXBSOqXQQwvRAM0de4eY&#10;qmi0yqRbQ0p1TQZlG7TrtSYhwRqS1fz9KIAilW47vzqmgkyEVeZbLMT/ACmtFQGici4sdjRFFVl7&#10;TaqaCNRpQkLKN3C19qkyymjLL3DzFRoiZWIsaqAjwNjVQQsq3cPOqfQJhl7h5ihiSJkIoqII3GlP&#10;SBLCm4v+dWCastx59KXdFor2IoICM3q4ITKbjzqQCeYX9RVMhFULPVZCVW6HeiTKghmnSMXZqvzg&#10;tVkwkgk+E3puad3BbUElha1tDXSpRVUIEWeXwCL5EQ1HxqP50zxRpy0+GL8GQ+NKsqHbceIqmjRa&#10;vkoHnGyI8qFZEOpFZN81dfcw2q6s3vXJbjsgI5XATMgYAWddUbwNI1qrIdlfxZz5hJDKVN0kjP5E&#10;VzW3MHQUND9wvJDLhCOf3U0cfrXRw18kYNs/FjADpWiTObkq0ZjkF1I0rX6/teH6bdAOvyhSzIji&#10;ylQbxv8A8Z/SulXZPpjqqTXE5E4Uwk7vZ/6g8vGqvsq8tkeXkh1j5GLLiDQOGDDVh+lYNferZRm5&#10;+4j9l1fJisIQt85xP+RGZoR+6m3n5Vn3znlGnDWHDEVXkhkBBMckbfiCKw/uG6E0dF4blUzoQrHt&#10;mTRlrfjuro5+2Xgw7enuwgwwVlKsLqdLGhdiHP8AnuIbGkOTAt4n1kUdPOud7GTTldHQw18lDKHE&#10;8o/HTi5Jgc+9fDzFJx2/bYzXLzX3OlwTRzxrJGwZWF9K6lLJ8o5lqtOCemgkckaSo0cg7lYag0LS&#10;fZacHOOZ4l+PlMka3xnOh/tNcvfF066Oljt5r7m3Ccu/HyCKQ3xpDrf5b9aL19vDj4K3x81K7Otc&#10;RlrFk42SjgwtIn1PArfW/pXe9XTxcro4vtZ+VHX5g7CCDtXeTPItHjYixoimpEz7oAT/ABABexYs&#10;fAGwF/xpOt4g0+lk07P4FzE5L/FbtY3gvr5GlfuHQVJDz58CRrN9QfTbbxPoKG11VSw6YuzhAjI5&#10;CSc2RikPRep9aQ9p6NmeCp32DpXMmjHuGxBpV7yaK1gSOb4T6fdl4iHtOssY/nWHbP5Rtx2nhitF&#10;I8UiyRt2uhupFZU4NLUqGdE4fmY89BFKQmSo1Hj51vy2VvyYNcXTldB6/SnCD16uSgPy3Ex8ghkQ&#10;BMhRdW8fWl6Z+Q7LV04+BIjyMrjci1jHNCbW8R+orOtHRwa3RXQ/8ZzEXJxWFknT/lj/AFFaqbeZ&#10;h0xdH9gre/8AWmdij1QhFPBFkxNDMoeNxqDVNJl1s05RzzlOMl42Tu/5Mdj7JPDyNZb18DfndX/J&#10;HxnKT8fN3C7wuf3I/wBRQ00aZemSsjouNkRZcSTQN3I4uR1Fba/q6MFqurhlxYmOpFh4mm1zbFu5&#10;chhBYXGlPrRIVe/Btlfb2Nnky9oWQDUDTu8qZ4yZn7VqdCRyP2vCzskY+i4312IrNr6tNFyjXh/J&#10;Wr3yXuJSeOBYcqKZowLJlEE7eNVX1aqsDNPZq7cNT9AgylWtv4Edax3o6uByco2Aa9gpJ8ALmrVW&#10;U2jzgEFJE0YWZWG4q3xw0RfVCDzfAGDuy8JS0J1khG6+YrDth8o34bzxYGcTy0/GyWJL4zn9yLw8&#10;xUybp+BmuSuvudLx8mHJiWaFw8bjQjpW6tkzm2q04ZOSLUT5BRrQlmk0UWRE0MyCSNxYg1fahlpt&#10;OUc25jhZuPkaRAZMRj7X37fI1z98nVz8HSx2V1HyScJzj4DiCcmTEY2sdSnmKmOvi4ZW2Cvyuzo0&#10;ckcqLLG3fG4ujKa6FfHtp/8Ak5zTXBMm1HToBklGUYkiiyI2hnQOjCxU0S57KlpyhI5LiX49zLHe&#10;TFbZuq+RqkvBz8Gqmnmo+Sni582JMksDbfEp2PlVvTngu2aahnQeP5PH5CPujbtlH/JEdxTK3TMV&#10;83UIX8KIA9f+NQhHIqSI0cih0YWKnahbktcCHzPDPiFsjHBfFOrKN1/0rNerXRty18uH2B8Lk5+P&#10;lEsJup+OK+jCk/uePKH2yVlDH/C5LH5GIPC1nH/JEd1NG7q3Rjtm6Pkt3oWyoMF6ltVEFpEZNwQQ&#10;CDoRSCxK5z7cD9+Xx62beXGHXzWsHserP6qm3D2Y/TYT8TMyePyBLAxjkQ2dTsfIisNNLUtKNl6K&#10;6hnTuJ5mDlIhYiPIUfuQn+YrrY710X3OZri839gvenCTJYk3Y3PjR30tdzZyyQZvUXJCReOx8qN5&#10;O0JkXt9Ub2GwNei/h1XOjsly3z/h0C9HVx8AiWKbCk1vG6/Cw2Nd9NWQ5NWRjH5aGfJkxpCI5lOn&#10;g3pXh/5B0z9q+dfh/wCqklsmlK6Cl6zSKJFcWtb0rXj7CSiAWjZHYMFD9qsfdV472/cVfKKt8kdU&#10;WMnGx5IJFkQFSDcGuv7vp4/s2bqlC7/67kqtmnwc75ThXxrz415IN2QfEv8AUV4rbB1Xkujo5bq3&#10;D7B2DyU+BJ3RsWjPxxHY+lIz9h0fA3TJXXI94edBnRCSFtfnjO4PnXRpsrrhmC+bo4ZcpqXAB69S&#10;SHgSpBU2I61FZ1cp8lRJS5HCTkUAlPbImqSDx86La9tY8n05Dyt+30Js0GTgT2e8bqbpINj6Uabq&#10;zWmroaON5lMjthySEm2V+jVspomZdMY5XQ1YsiKGViASbgnrXX9DalU6vhyZbozkyoyhFIY3ubdK&#10;L39qOvinLklUUr1ymwz19CDqDuDUdiCzyXCh+6fEFm3eHofSsmtJ5Rpz2jhigJJsebvQtFIh9CLV&#10;5zW7/cdkboTQ4cbzUeV2w5Fo59g3Rq2Y+wrcPsx64OvK6DtahBm9XBDePsLqJCVQ/Ew1P5UeSq7J&#10;XbSKf2NHEbhkYd8ZuLN1FV+mWvgnKFHk+EaLunwwXi3aLqvpWXXCOUbMt54YIweRyOPkvGSY7/uQ&#10;nY/0NYqavN8dDr5q65HvCz8fOj74Wsw+OM7iuplrW64MGmbo+S/etCYozc0XkSDF6BkIpoosiNop&#10;kDo24NLslZQwqtpyhJ5PhpcMtLBeXH/ivrWDXB15XRuy2VuH2ScVzb4vbDkkyY/yv1Wiw9h14fRW&#10;uHlyux3iljmRZImDowuGFdJNNSjC012XIkFgxFydq7Po+tXx82pbF2ZI6Kw2sehrXv61NFDX+IKc&#10;FS2tq8+s+YGyaZWHBmRfTmS/9rDceldStEkDW7q5QpyYMvGZUbuPqQMwAceB8adlir2VX8s1fuK9&#10;fuOKu8Ma5MH7sBH7kQ6eldtVT/S+DA+eH2EYZop0EkTdynfxHrQWo68MW1BpOBYHqDauf71V4q33&#10;DoQrKU31Fcm9oQyJPFElHchsfCufE9FzAI5Djoc2Mxzr2uPglG4NI1yV1DHZ6OjlCFncfkYEnbKv&#10;dGfglGxrm3ytR8nQporrgu8ZzE+CVje82MT8HVfStOOrpx2heuKv+To2HlJLEssb/URhe3hXpMfV&#10;hTbv6HMuocBG0Uo2ANav219EKlorS4xGq/gaz6+nWy44YauU9QbdRvXLaacPtDSnn8fBnpZvZKPg&#10;lG9PdfIumjoKds7hsgHVddD8riqo3Rmr9OiHzi+WizYlKMFlA98R3FdbOytVNHP1ydWHBIj6NofG&#10;jM7Rh1IFwbipJEU2OutC2MSISdTWa9uQ0L/J8OuRefGsk3zJ0al2Uj89Y4YuYubl8bMQhMdj+5A2&#10;xpXk0abUrdD5gcpFnRB1+IfGnUGmpyjDpm6sIdqSC4OvlTaC+iNo2XzHjTS5NKshpIiSo0cihkbQ&#10;qajLTjoTOS4iTFLSwAyY+5HVf9Ko2Z6+XD7IuI5DJw8gfSkJjYHuiY3U/wBKvPllexRWqdMwOQiy&#10;0BHscfGh3FMag5V6wFLKwqhLNWUjzqFELGoEkLvN4EecqDRZowTG/wChqJmz1ruoh3ycDJ6xTRn8&#10;CP6VGzocWQ6cdyi5aDtbsnX/AJIz/MUJk0y8fwGUyOjG3nUkS6E9lfXqetQDo0ZGXUaihIVJoo50&#10;Mcq3U/wqBJtCVyOJLhSAi5iJuko/lQWZszasMfDZWRlIIpkIYfBM2gYUdHwZt3Wr7GBsSS1+5bge&#10;dW3JnWqNFSaMdzL3KPDWmhu6fBJ3RuNd6uCuUQZGIs0ZQ6gjQ9RRJwWrCjlxz4jmOVe5T/xybAit&#10;FWmPqk+ixx/KGM/QmIEZ/wCN/A+FVen0I8vlDIqlrEag63pItk6wE71UgySrCB1oZJJpkQI8ZEsY&#10;lS3uBF9KtMlXDBWLhxY8pmwZA0L/APLBfT8PCjdp7GWs2oYaEcbC4Fr0uRUmpx16VJJJE2OelSQl&#10;YE8hgNLGXUfuR6jzFRMbneGCsLPmx3EbsWiJsVboaqyG3omM6TKwAOl9vCsFu2jM6mrQLIR2+0k2&#10;uKXEl+UFtYWQBbXUaCtSUGezksYUf0hL5sP5VdTF7L5QZQ9yg/nRCk5NzVkNSSBcVRaIhODdW0Pj&#10;VBVYHzFied7WvYXI9KTd8nQynxA+RDIEbsHcLdN6TZmirRSg0TUG99jQVYyxPe9GmDBldTTaV8mU&#10;yYVpSgElWZ49PiU9DVwVEhWDkI2AWXUjZuv4+NUZ74fQt/Wit3CQW86oQ8rfQqvnwLoCZG8ALfxN&#10;V5BrCz+wOmmechntYfCg2FTs0UoqdEQXTSqgKTeOWSE3jcoeo6VCnVPsIR8k20gA/wC4Vci3kidp&#10;BOurdynw0qSUqwUZIGXVPcPDrUkNMoszBrEWt0NDMjUjHfVySCQS1cgupt3nx1qyoLcOWymz+4Wq&#10;wbVLvdDOOhP8agENFSXGZdV9y+HWrCTKjaaH8qgSIGNUGiu51HpSdOxlTCsyEMpII60BcBOHP2WY&#10;f+YU5CrU+hZeCHIXuUgHoy1YKs0DZsaWLUjuX+4VBismV70QRqdqGy4IjQmlhQSRZMsJ9jG39p2q&#10;pZTqmFYs2GYBJQFY9DsajYp0a6I5+PVvfAe0/wBvSh8Aq6fUEvHJE3bIpU0VVyNTT6PA1oRRIKIF&#10;m6sym6kqfEVCgpBnEWWYXHRxvVQLdPoW5IoMlb6G+zjehYKbQObCkjNz74x1H60VUG9DIFMAbM1C&#10;jFypuDYjY1CFuPNtpKL2+cULqTxLq/TnXS0iN+NCU+CvJx4UXh9ShokyvP6lIoykgixG4NETyND5&#10;1ZCM1QSK315cVw0TWVt06Uu/A6qVlyF8fkYMgdklo3OhU7GlSBbNroiyOJilPfAfptv2fKaJLki1&#10;a7BTwSQv2yqVI28KcgvKTIFQEnQdasBsJYsrRqCjWsdR0q4kRfsMw5aSe1/Y/wDA0LrAEmZcVJLl&#10;PY38DUVoKBskbRntcW86YnJCHS9QuSoRckjXWgGyTwzyQsCjW8V6VGpKYfhyY5RY+1v7TsaF1gVJ&#10;mXFVtU9reHSrrcFooOrIbMLGmpyAa1ZCN9jVMJGsec8Htb3oNwdx6Uq1ZHJSEUlhyUPaQ6n4kP8A&#10;SlvgKIA2ZxR1kxtR1jP6VaY2t/qLkqspKnRhuDUZoqysQR/WghjBDrhwdEniexsdqsposVcAkEid&#10;R1oGgkyEj+FKvWQiaNri35UCKaJfWrgErOvafLpVJQw0zINjen1ZRbVgwvRgGHXuFxuKhEVTpSru&#10;AzKNY0utoJBcU3ANPQDIpV61Gi0yDaltwEbI3aaCSNFoG+vjRAETrb3DbrRV4ZaNQfOmplmyt2ny&#10;61G4KgmvfWgmSjR10uPxqERDVBGVaxoZI0T3uL1GCROLa9OtBMMtGgP5USZZhmsLjerkkCtyWVIr&#10;sh08D40i9zVlRGeH5Htb6MjaMbIT/Kuh/Hv9M/crbP5Q23uLg6V1amQ0dQ6lW1Boy1wJHKYJxZS6&#10;j9pzp5GgszblfyRX47PbDmHcbwtow8POst7R2FpTyQ6B1kAZTcML3rk+04v+TGlBncVlduCxW5vi&#10;/qKcmFf3F+IDqKy6Z/KNWOscMV8TKkxJ1mQ7aMviKTnfxcmm9VZQdNwcuPLgSRGvcV1M7qyOZpR1&#10;cF4UYAP5DAjzIWUjXoRuD40vSnkhmejqzm+VBLjTNDLe4+E+Irj7SrRbk6VLKylBThuUbBmEbt+w&#10;5/8AxJpmG3g4fQrbLzX3OkRusiB1NwRcV1VaeTmtQb6EW3FWUJnP8QbnLgW5H/Io6isXs5f8kbfX&#10;2+GK2LlS4kyTREgr8Q8R4Vipd1co1WqrKGdP47kIs+BZEb3W9y9a6mWiupObpm6MIXFNFkckaTI0&#10;brdWHWqansicHOeZ4h+PkMkY7sdz/wDj/pXM3wdH9jo47ea+5twvLvgSiKRr4zm2vy/6VeG3g4fR&#10;NsfNSuzo8ciyIrobq2oNdWrk5rUG9QhDkY8WTE8MqhlYWob1VlDLrZ1co5ryvFS8dKdC0DH2P+hr&#10;ma4vN/Y6WWquvuFvt7mGxCMadu7HY2BPy3rd6W0KH0I9nHy5XZ2rjPuSXGhSKdP8qBR+1IDZwOg1&#10;0Nq7+Xsuqh8nm/Z/jq6OauH/AJBOb7sj7D/j4jlzsZCAo/K5NNft/RGen8U5/Vbj7C5PymVk95nK&#10;OX3NvyAFIfsWZ0K+pSqhHOedl5bFkLLP24z/AAtGoBHkTWD2PY1XThfY6Pr+vi/jn7gni+ckwpRH&#10;kO0kEp9zsSSPzrnP2nR8uZNd/XVlwujoEU4dFeNu+N9QRWym77XRhtQsBgRoa0VtK4ANjYgg6g9D&#10;REErm+FMJbLxFvGdZYh08xWXXKOUa8dp4YsxSyQyLLExV0N1NITjlGlpNQzofEcwmegiksmSg1Xx&#10;8xW7LXy4+Tn64+HPwHb00SZvVyVAG5fio+Ri7kATJTVH8fI0vTPzX3HZa+D+whI2Tx2VcXinhOx0&#10;uP6VkStV/c2tK6+x0Ti+Wh5CMC/ZOv8AyRn+YrdS89mDXJ0/AY/6NMEGD/4VZZ5sNMyN4pVBibRr&#10;6/lR1y81z0V+54OV2I3J/bsmA3dGzPCT7GYaehIpdvTjpmnP2/Ls04TMmwnZhcx91pkJ0/8AGr9Z&#10;NSX7CVjpONOmTCs0RDRne3Q+dbl0c6yhwb/V7SbdKrygnjJdxsyRdzdT+frRK0idMUzeSKHNyIiP&#10;+RbnawbTY0UGfTNqjN39l1a4dd6M50OROfkIoOYnxpSBHIFZW/sZunlfesrqvNs9D66dsEx34+GL&#10;6IcWYsSS1PqoMXsXt5QR8pDGYCxA7lI7T116UOlVavIfrXflAqm1yNx1HlXOahnTFLl/t4e7Lw0v&#10;fWWD9RRfs1iTVl7HwxdweUyOKlut2hY2lgP8x4VhvZ5OV0abZLRfc6JhZ2PnQrPAwdT8S9QfA0+m&#10;ispRz75ujhlq5opBM3qJkNZFSVGjkUOjizKaj5LUo5/y3AvhM2RjAyYzG5HVP9KSsPHlG7Lfy4fZ&#10;BxXMTcc4Un6mKx98R6eYpqt4l65K/wCTo+LkQ5MSywOHjbYjp602lk+jn3q6uGWgaZIsyDUkhsQk&#10;iGORQysLMp2NMTkHroS+W4R8XuyMQF4N2j6rSr1jlGrLXy4fYCx8mTGlWaFyki638aWrDrVlQzoH&#10;F8vFnoFcfSyQPch6+YrfWlnWYMWmXj+Av3Up2FQaX86CS4MNYgggMDoQdjVwWhM5ngu3uysFLr8U&#10;sA/mtZdc/lGzHb4Ynx5c+HOs0DlJE38D5Gufpd1fBs8FZQx/4nnIOTQJcRZSj3xHr5ijz9pacfJj&#10;1wdOfgMUYk9eoQxe3WoQW+Z4GLPDT44EWWPyf1rL7Hrq/K7NOPsOnD6OfEZXH5Nj3Y+REfQ/6iuX&#10;+rO30aOjxdfVHQeF+4Is8Lj5JEWWBYHo/pXT9f2lfh9nO29d05XQy1rkzHgbVatBCaKd4TddQd1O&#10;xrV63uXwc15T7QLrJnLnXLhaJowpI9sm5U+IroW/mrpforD+/P8AkSi8XJzXPwMnAlLSEurG6ZA6&#10;nz868tsrqztZy25n6nTzurrgNcXzvw4+a3kk/wDWmZez8WE64fNRrDAi4sQdQa2KxkgwSaFuSzJZ&#10;iACxIGwora3sobbX5Kgxe9wRoelKLFjlODEndkYQs+7w9D6Vk39aeamnLeOLCzDPPhzd8bGORDZl&#10;P8iKw1tajlGq1VZcj1x3KQ5yAX7J1HvjP8xXTy3Wi+5g0ydH9gpf8KcLPXtreiq2nJR6qmCEc+PD&#10;lxGKdO4dD1HpWjKysvFlpurlCdn8bNgt3avCT7JR09aOydTVTRW/IQ43mWi7YMtu6PZZOo9adTT6&#10;i9MZ5Q1qysoZGDK2zDanGWDN6pshi9A2XBqzfnWfXSOPkiQG5Hios1S62jyBs/j5Gufrirr7j89X&#10;T8CTPBNiymOVTG428/Q1zLK2bjo3VsrKUHuM5wp24+Ye5Nkm6j1rRh7McWM+uE8obVdWAZWDKdQw&#10;ro+SMkHqEh6oQzeiTIAeT4WPK7p8YCOfdl6NWbb1/Lldj8tnXh9CkjZGDPcd0M0Z1FZaJ0f0ZraV&#10;19h043mYsy0UtosjwOzeldTLVW4fZi1xdeV0Gr01iDINUmQ9VMh4gEEEXB3B2q4IK/J8GG7p8JbN&#10;u8PT8Kya+v8ANTVlv8WAuByORx0hXUx3/cgak5bOg/TNXR0PjeVxMnHfsUM7W7TezJ46da9D6P8A&#10;IVrXxfRzdcXVltpxay6nxrbr/IUiKcsDxIO6uVIRMHBHn4Vuz2Vl9wWjD/TdSrqGU7g0x7Kn6uoI&#10;iPFH+Ix+neTEf44jun+ldnD26e1Wav8AV/mDdT32bZeJJjH/ADuON0OssXQitNdE143BraeLFeDl&#10;8bPukbWkj/5IzvfyrzfvfyOV7/t0tKXyvl/Yd+xanLJi1/KuXps78FpHlcobg2pScEaktrJHMO19&#10;G8aZKYEQVsnDSRGjlQSxNuDQ2zT76CreHwJGbwsuJKJYR9XGvfzX1qvU9b/76/Ts213VlD7PYeZP&#10;hyB4W0PxRnY16qtZAvRWXI74WfDmIDGe2VfjjO4oXWDFejqFEyCNG1HjQMX4mJIo5D3KbEjpXL9q&#10;i85Cq4KzRsm408aCqcBSVp4IsmMxTKGU7eI9KuJCrZ1coUsjByeMlEsTEx3ukw6eRp2F/D9LNKut&#10;EMnG8yuQFinbsm6N0atkmXTGOUHlmZetxUEwSfUjkFjo1LtaCQQtEw1XUUhqQpNERmNgPU+FFWrs&#10;RtIiy+IxssB+0CdR7Zbfzp9c61+AFtZfgBCDIwZtjG42PQindheasMWJlR5QCuAkw3G1/SgdRblF&#10;xi0fxartfw9aF1LTkx2o+o3qFyQPGy+Y8aphJkJsbgi4O4NUEK/JcU0LnLw1uAe54R/MVScOTRTS&#10;V42M4eYQVlibtYb/ANCK0pqykRpnHDHXB5FMhQL9koHuT9RQNGO1ICon/u086oX4mrshUm+g61QS&#10;qCJg7MW3HT0qmzVVJKAVm4MOanbIO1x8Eg3FVI2l3VidPBlcbOpuVIN45RsakmutldDPx/LR5aiN&#10;yI8gDVTsfMULZm0ydfwGUkdPhNvKhtYS6plpcq/xC3mKryBdDc9sgvv5ip5FRBvHx8c6H6yCWI/C&#10;hG/nVpC9NWuivNhtjkFdU6HwqMyNl/GyAV+nIfdayt41deyky9YAC3hT0FJRyIgAXUWI+JfHzokO&#10;zv8ADK6yMNtfKigbBK8UeTGY5og6ncEVE4KmOhczOAPubEf1ib+tOrr9R9dvqR8PyE2HN/8AX8gh&#10;RWNoJW6HwvVXqnyg9c1ZeVRypBlNaos9eoQVeXw58JzyGAxRSf34ht62p1LJ8M0ZWVv02NuN5xch&#10;lhyLRyN8Eg2J86q1I6JpjHKGQSEaN+dLM8G1waFkM1RYo8xhfQk/yIx+3J8YHQ1GzTleeC1xU65M&#10;ZhkP7se3mK51rJ3aK1r4uQqsbxupU6A6iqrwxTcoKo/QixrWZWXIkUkg6d2zedWjPrXyRYVGQ2Oo&#10;PUURm8WiSoWaMwANQtAueVYmLuQqqLs3kKBuBtKNuELMuS7zSTKSvebgeXSsVry5OvSkVSJ480HS&#10;QW/7hVK5HQstHFOO4Ea/MKbEgS0VJMaRNQO9fKoqsJWTNFDW2Ou9a86tIpskB6UwEwx0qy0RdxuL&#10;bmqYRehyHj03XwqmhbUlm8E+mitS32DyiJ4Hj1HuXxqEkh7revhVkgw7C1/CqZaK5kvt1pbsMSN4&#10;5mTVGt5dKiZTUhCPNRrB/a3j0q/IB0JmSOUagHwYVJK5RRkxnS5T3r/GoGrFXusSDv4VJCg931ck&#10;gyHsQd7USZILCybEG3nRi2i5FmsthJqPHrVgOpZZYchbgi/iN6opSgdNjSRXYDvXxFSRlbSDS1yT&#10;/CkvljjF6kEJkUsLnSnJAO0FiNmiN0YjxFF4oBuQjFlxv7ZPYT16GqdQWjE2FHIO5D2E9RtQ9F1u&#10;B54ZYDZ106ONqGzHVaZWJoAzXuoWyGL3oYksuY+bLBYX706qaYkBaiYYSbGzE7SAT1RtxRQJadSn&#10;NxzrdoT3L/ad6amEtPqUgpv2nQ+Bo0pDkn7ABpTHTgGSPupJZtHNJE10a3l0NA3JHVMOY2YkiqH9&#10;jH8jTEuBFq8k0uKkvuX2N4jY1acASDpIniNnWw8elEnISZCass13NQs3gkeF/wBs2HUdDQwVblBq&#10;HLSSwf2P/A1TqJaLEkMcw9w16MN6pOCpBU+JJGCQO9PEbijTCTBrm1WNRSyT+2T4EWoNOhufZQub&#10;0hIeGMLkZYPZJ+7H4Hcehp3iI0omMKPjZsZAtIOqncVXRnadQZkca8d3hPem/b1FErBK8lJdNDoR&#10;uKIpk8b9h1+E70SAtWS4DRCYLkOW8Vlb3p4GhdZIEQ0WQmlnXqDuKW5RYNysR0BaH3jqvUVfmWkD&#10;B/EdKsI8fEVZEWo2uBrqKJCrKAnDllbLJ7l8eooXSeipLxEcydGU7Gl8ovsHzY7x3K+5P4imq8gt&#10;A6V9O0fjVsKqKErgaeNAx9UU1meJ/qRuVYdRQsckHMPl4pyIpiIpdg3ymhaBtm1yWcvAgy1PcOyT&#10;5ZRQyVWzQrS8dkQzxxOPbK4RJRt7jark0K6aObOvaf5VxGjqpmoNQstRt3C3gKgLRuRfQ9akFFV1&#10;KkiltBojU2NZ3wy2W1PcLj8aNcgM8y9wt16VGiJlW1jQ9BkiOVNGrlNFm/UVfkwYIJF6+NLsgkyK&#10;hksnje2h2plbAtE+4IPWikEqOCDSmGjFQsnjbofwo0C0Tb/jRAldgVNUEjW96qSyVGtoakgtE1FJ&#10;RXcWPlVNhI1oWyzZWtpVeRUGzMANdqEhU+uhYhTe1CrheJhnvReRcAjkcQZMR7fjXVTS7qUNzv4s&#10;UEZ42ZGurxttWv8Aj9ITq/hmqynkdeI5IZCfSkNpUGvn512KWRi1z8eQ7R+Qkq5WOmRE0bi4YULc&#10;hVtDOe5mO+LM8TAkDVW8RWPVwb6W8lIQ4flO2X/ElbTaJj/KuBv7Kts19AdcuJQ3XuL9DUbMh4qG&#10;BUi4PSrRYi81xrY0pniX9pz7x4Gsm2fi5Rux08lDK/E8k2DMAx/Yc+4eB8arHbxf2L1z819zpUEq&#10;yoHU3DC9dStpObZQTfjUbKAPMcYmZEWUWkTVGrD7GfnyaMdfFnPHV43aN17XQ2Za5ctHQXI2cBy5&#10;RlxMhtDpEx/lW71fYj9LMnsYzyh5BBAI1B2rppmE8yq6lWFwdxVuGROBA5vh2xnbIgS8Tauo6eYr&#10;mexj4uV0dDDby4YJ47PlwJlkRiUP/InjSMtHm5G6Zq6g6di5UeZCs0TXDDUCutW6spRzL1dXDLVE&#10;CRTwR5ETRSqGVgRrUtVWUMutnVyjmvK8ZJx8x0JgY+xvDyrl7ZOj+x0stVdfcJ8DzJx2XEyW/aY2&#10;jc9PKmev7HjwxW+M8ofVYMAykEHUEV0pTMEG1VJCvlY0WXC8Eq3VhbXpVXqrKGFWzq5RzbOwZeLy&#10;SjgtC3wSVz4eN+ejo1utK/cZOD5swFcXJa8R0jkPSurjtHDMm+M8oelYMAym6nUHxranJgg8TVNk&#10;ggniinieKZQyMLG9KvDXIdW0+Dl3M8XLgTFgC2M3/G/h5GuB7ebVvsdbDVWX3J+E5p8KRcedu7Fc&#10;2BPy0Prew6cPorfHzUrs6MkisoeNgyMLqfKuvW3yjmtfDJ1cHfQ1oromA0SaEEEXUjUdKYCJPN8K&#10;YS2VipeIm8kY+XzFZdso5Rtx2nhi1HK8LrLExR0N1IpKcco0NTwzofEcxHnosUpCZKCzD+7zFbc9&#10;Vbh9mDXJ05XQcvanSINhRpEA/LcUnIR96e3IT4X8fI0z9tNDMtfB/YQr5OBk31hniPXr/UUm1YZu&#10;4svsdB4nlouQisT2ZCizxn+YqK6Zg1ydH9gzfpTBIY45UkW517Da3n41ryc1MnsNoKzJFJG0bqHV&#10;hYqdqaZFMnKub41uOyRPAO7FmOw2B/1oa5KZOvhfzrD7RFh8vLhMGj+A6SJ4jyp7qi3irdjPjZcO&#10;ZCJoXDIenUVz7cMq1HVwwjCRbU2p1HwJuiyJQgv3WI+Eje9NlC/GSvyGdmZGO6wPGmQB7Jit/wAx&#10;tS76tLgGnp5+U2mDkcrZceTMMksclmJlL/MfGudTS0v6ncVK+KS6Op/ZD5MmI8+ZIWgaQx40XQBd&#10;CzeOu1dP11aylnn/AOU1rS6pVfHLHfNwIsuEqD2SAExSL4+Yp16eSgxYbujntCBqCb7g2I9K5Pyd&#10;8ki7ncIvXcnwpuc2cIG3CkCc39qw5KtlYoZJt5EB0Pnaj19DPT6ph4+9avD6F37VwMk8vNEZWihx&#10;B3ZaDd9bKovtfxrn+n6dv3rVs+K9/f6Dv5H21nirJS30dlXi8DKh/aQwuOoJuD533rsW9XNrqDgU&#10;926czIvz4Zi7rEnsJDA+VZ9PVSUpnTpt5FI6etZHwOPaEEEXVtwalbQQS+a4Jl78rAS6amSHqPMU&#10;nZuJqbMdviwA4vlMjjZw0ZLRMbSwnY/61lx1dLfY0a5K6OoYWbBnQrNA1wfiXqD4GurW3kuDlXo6&#10;uGXL0Ugmb1ZRkMdtCNiDVplQKnL8KD3ZWEtiPdLAP0pdl8o05a/DFtMj6Z7kYpIh0I0INdZe5k6z&#10;P+HyOdBx4rnY8sLBkkR5Gyt0f/WuZ+6rNmbTB15XQwk/+FRsRBqWqeRcGhf8aXa4SQn83wC5nflY&#10;YEeRu0Wyv/rXK9rF6crs24b+HD6ED9/Em+aCeE+hBrky6v6M6HFl9h/4X7gTNC42WwjyhorbB/8A&#10;Wujh7Kvxbswb+v48roZ62SZT1WQyBRKskBXKcTj8nFZ/251H7U43HkaR7GCt+RuWzo/sc0zMHK42&#10;f6c6lCDeOUbHzBrjWzedoZ06XV1KG3hfuMEJi8g2u0eQf5NXVx9lRFjHt63zUcx7rFfcCLgjUWrV&#10;Wrs/0qTF0Z1G+lX4tdkPVUEI5Yo542ilUPGw1U0N6pqGXVtOUJHJ8PJhkywgyY567lfWubtg6cro&#10;3ZbK3D7N+L5qTEIhnvJjnY9Vq8fYdeH0TXFW5XY6RyxzIskTh0bUMK3qyspRhaa4ZJVooyBejrSS&#10;GQB3AM3apOrWvb8KvwUqXCJIG5Hios1S6AR5AGj9D61j1xV5+o7LZ1/AlSR5GHN2sGhmjPtP6iua&#10;1aj+5uTVkNfGc2s4WDLISbZZejetbsfZVlFuzJrhHKGM9oJA9wtodq6F/CraX6lHD6M3Jrekrssk&#10;rakkgTV+1wUkXuRhZgetU9UnDIvsK/IcO0V5sQd8e7RdR6UUTyjTntPDKmByc2E3YbvDf3RncelX&#10;XWA75K35HGDKgyYxLC4YEe4dQfOmW0rHZkdXVwzcv4fnWa+/0Kg0vWZyEevVSQq5eJBmRmOZb/2u&#10;NwaXfNXUMKl3V8CTncbPgt7h3xH4ZRt+Nc3TG1H9jdnorkvH8rNhEIf3Mc7oenpTMdXTj4K0yVvy&#10;OuPkxZUYlhfvU7jqPWujWyspRitV1cMnvVgmQaJEM3qyihnYEGclnHbKPglG4qrZqwdNHQS8rCyM&#10;GTtkBAB9kq7H8aQ82jbW6suA5xvNkduPmG42Wf8ArT89fhiNMPlDSpDAMpBU7EVogym3rVvl8kPX&#10;JFqJt2UFGKVBYK5DiIc4F0AjyANH6H1obeqtOfkbns6fgUCmXxuRfWGVDoehH61kdHRz0a5rdDZx&#10;3MxZYEctosjw6N6Vop7Hk+eGZNMXXldBvup60aEwSqO9CPmFC7eRXRDqDY7igLPXNWm05XZCSGV4&#10;WNiXjb4oidPwpj2u/wC6za+7KdUwbyPCLkN/n8Y/0cga9o0v5Vn19fy/VTsbnvH6bdFPC5YmT/Ez&#10;1/x8ldO46BqDPbmLcMO+XE15QcvWgQeBq0ii1FkMuje5aOtmC6lgxxy+5Lea1pzfjZWQMwLXJcKQ&#10;WnxVsd3i6H0rt5aJodnt8MXo5ZYJO9CY5EOvj6GtCU8DmkxrwOXTJtHMRHOPyaka08efgzXyjoJf&#10;UIa6m1tq4munneV0VHBbjyAfbJpfrRUt9QHUkaFW1Q2P8KOCpKskRsUkTuVtCDsakBJ/QVuR4l4b&#10;z4dyo1aLqPSr87V6Zpz0T4sb8dzbLaDLOg0WXqPI1a2s+ytMF2hnVgwDKbg6hhRdmZk6TMvmKIGA&#10;pCI3UXFmOpp9VCEXfJN9Ej4dRRi2yCfGjyE7JF/2nqKtcFK0C3kYkuI4Y37Rqsoo5karSXcbkFkH&#10;0sjRjor9DQwXEdEpJRjrqDSxvZuuQdmF/OhJBIVjkFxv5VCdEDxMu2ooWFIv53FlmbIwz9Kfd4/l&#10;eorOvQ6uifFugGnIywuQyFJUOpBsQaYtvqg366fTGbjvuJZyIJ17ZT8DsdG/1qOy+DPf1Y5C7TOx&#10;v3egG1C3ICqkSJkdHH4iqkjqSlY5Bcb+IqNlcooZeCuRE0Uq96HY9R51TYyl4Yh52FNx8u5KXvFM&#10;KXe3ipNtLq6D3F8uJwuPkt2zDRHOzUmuk9iNcY5Qf7qORJ5XYHQ2qSSBnx3ARVI2Fr0851+y4VSR&#10;SCAwO9QUwXPxzC5gNwfkO4qAwQ4mUwP+PkAq66KT/CtLXyMYWGOzfFoD0oZK8iJcKNDrc2OmtX5D&#10;v3GyT6IX4Tb1qSTzKeRExB7D9OQfCeh9atMZVi2+diyyNhcnCIZhoO74T5qaZ4vtGpUaU1DOO300&#10;VA/1Yh8D3uQPWgYmyllsEHUUIJ6qIYZVdWVx3KwswNQggcnxb4OQGj1x5DdG/tPhWilvI256qy57&#10;Grh8wZMQhlN5YxoT1FLvWDLrWHKDHZb4dKAVJg6fEPxqmiSV54knieNxdXFBZQMraGIpMnHZnUGM&#10;/mtcW9ou39zdxeo/YijIijm+VwCF/rXTyxlJ2/oc7S3i4C8fb2gWAIrTEGWxJY9D+FWAYXKQN2Se&#10;1h1qnQFolZ4urgGlvgr9tsGZObDEL93eB/YL0q2iQ2nr2Yn8rnS5LIuqRA3+n1J8TWTbV24+Dp+v&#10;gqc/JGDcA0sYeJ0NWiFiEtHZlJHlWzPL5YFuQpFlg2Egsf7htWiBLqXPpRSrcb9GFEhbbRVlxnW5&#10;t3DxFEWrA+Q9tx+VUxteSJSSw0NqoN9E/wCB86gBr363H50hvkuC3FmMmje5f41JAdC1/wDHyBpY&#10;NVyDyilkY0iAke5fEb0Nug62RRB/GljYM3qyjB8qjRDeLIkiN1bTqp2oEy3VMJw50b2V/Y38KNWF&#10;OjRPLDFMNRvs4oik2gbLiyx6r708RvUDVkyr3VJCgyHK7H8KJOCRJIJh1FGrg+BkZDIbpcGo7k8C&#10;7FyIayzC3/cNqCZBecdFiTGgyB3KQCdnWrgpWaB7YksTXcdyDZhR1QTvJ4eVMBNr1ZUGNKhDePJk&#10;hPtN1O6naqgvxkuR5cE37b2Vj8rbGkWUMni1yV5+NDXaBu0/2HY0DqFXT6gd0eIlZFKt51FWByaZ&#10;reighkUSRDcEg3BII6ij8SgrjZ8i2EvvX+7qKuBVqL4CRWDKW4s3/cNxU6F81B8+PNECR708RvRv&#10;RsOrTB5P4UluRkGQCd6KtCSWoyCo8tKckKt2XocqSLQHuX+01IkU0Eop4px26X6oaFqAWoKs+Fe7&#10;Q/ih/SrVi1YG2KkhgVI6GiCMA63qiNE9x41YBZhy3i0PuTqp/SqakGAtFPHMPY2vVTvQNQVBTysG&#10;OYdyftyfwNWrBVtAr5ySQERSKQSb36Gqu5Rqy55KAOtBVDmTA2sbUwWy1FI8bB42KkdRVi2pD+Ly&#10;ivZJ/Y3SQbH1oXUTan0Lk+JDkDuWyudnXY1FaAJgCzwS45/cX29HG1GnIS5IUmZTodPCrklqplgZ&#10;BPy/xq5FuhsMiRT3RnsPiKFstVQVxuQV7JN7H6P0NLdSmixNixTe4ex+jDY1FaCgRPDJBf6g06MN&#10;jTE5IiBZLG4qy2pLCzg7giikU6k8eUYjdW9RVOGUk0E4c2Kb237X8DsaU1AaRBlYSy3aI9knUdDU&#10;Vi0LGSkkbFJFKt50RoqUJAb2vpUG1ICp8fxqg5CmHys2L2xzXlg8eo9KFoG2at0Mi5ONNA06sJIo&#10;x3t4r267UAnxacHFpEDAj8q5mlYZ2kymRa/lSoCNlNjeqLLQNxerANXXuGm4oWi0ymRY1mv2MRIj&#10;dp12NUmC0Wb/APjRgkUi39w/GqZaZEtqKikJliNuh/CmwAzcgHQ6XpF1DImVGHaaUwzwNtqicELK&#10;NcWJ1FH5AtHnXuHnVPkiK+xoZCMg+HSjTKLUbdw8xTK/qBaMsncLflRPMiZXIsbUHgFJihaaITI9&#10;xbrQqxTRsdRY/nVyUQEWoQjUkCqZYL5HJeJO4ar18qRrdpDc6pisOQkjmEoNx8y+VZf3GnJp/bTU&#10;DVjZKZEayIbgitdb+SMtq+LLBsRrVgi5y/H9w/yYF/cUe4D5h4Utt52869/6mjLT4YAx8loZFliN&#10;nQ7foa63r+zXRTX/AMjrVnhnQuPzkzIFdT7vmXqDW6uko5+lHVl6/n+FR3AAfL4S5ULdmky6o3gf&#10;Oub7vseNWq/3D8beL+xzh1khkKtdJIzr4g15O0p/c6ihoeuF5MZUQikIE0Ysw8fOt/r7eShmHfLx&#10;croYfCtRnIsiBJ42R1uCLWqPlQy6uGc45LBfBmKkftNrG36VzdV4M6Od/NBfgeXMMi4szew/8TH+&#10;VO9f2lV+LE74ypQ/Bg4DA6HWtztJggzodCNKogq87w/1VORAv7q7gdR4Vj9n1215I14bRwxIBKnq&#10;rKfQgiucnBtH/guXGQn+POw+qg0PiPGuv63seSh9nP3x8eUNGtbZMprJGkqFHFwajqmRODnHMcU+&#10;DKZEUmBjcf8AaT+lcrfHwfHR0sdfNfc14jlH4+UBjfHc+8eHnVY7eD+xe2XmvudIilSeNZI27lbY&#10;iumrJqUc1pp8koNFJRXysaLLhaKVQQwsL0F6q6hhVs6uUcy5Hj5ePmMbgmMn9t/0NcjbN0cHTy0V&#10;0H+A5ooVwsprqf8AikP8q0er7H/Gxn9jGf1IeAdL9DtXQTMRm9FJRVzMOHOhaGZb3+E+FS1VdQwq&#10;XdHKOcZ+FPxk5jcd0Tf8bnY1z7eWLj4OjS60UjDwP3AIyuHlk9p0ikP8jW3D3l/bYzb+t8odvqqR&#10;cag6g9K2vVfBi8SNmLb7eFItd2CSghngiyYnhmUMji1jQ2orKGFWzq5RzbleJl42U6Fsdz7JPDyN&#10;crb1/wBt/Y6WWyuvuEOD5s4bDGyWJx2Nkc/LTPX28P0voXvj5crsf1ZXUOjBlYXVh1rpHPagkDEd&#10;fwo62aKaN+9WBVxcHcdKatF8gwJnM8L9LuysT3RE3kiG48xSdKLtGvHaeGLkUskLB427XU3DDerp&#10;tatHRRz/AFNDSfZ0Ph+Xjz4xHIwXJUWZT83mKfnorfkwa5On4DtPTEHgb06t0QE8pxUPIxk27MhR&#10;7JB19aC6VkNz1dH9hAc5HGZNifpTRH8x/Subpp42NySuh64rnIeQj7Ce3JQe9DpfzFOz9pX4XZj1&#10;9d0/Ay4ckquWB7Ubdul/1rf61rT9jHtVNBeSSXsuZFYW1ArY2ZK1U9ALJkTIvGyhojcdrVnXsqYR&#10;tpTx/IhcxgzYRLxjuxX+YalfI02/sJLk24tW/INweQmwZhJEfZcd8Z2YVzLbN2n4HXzVlydIw82H&#10;MhWaFtx716g+daq3lSc61HVwy6EZtSdT0piq2LlIl/xza9y3kaP9kH9wG8hw8HIRAMO2Vfgk6iqe&#10;KYym7qylxHJn7f8Aq8fyCOMcsZIp0F+0nfTqDTs7eCh9GX3vUfstXp31H1DOR9/cZixiKB5Mp5Pa&#10;r9hVY7/MS29vAUrf3aUXHLE+t/EbN/rhL88lWN0lRZEcOj6hx1vWWvR02o4LMXscPbQaGtGa8XIu&#10;/KgJPkxBPaxJ8La1pelUjOs7SLpRoM1+Rxox9WRe3IgvYSJ016EdKxZ6+N3f6mjXJa5+DfXTNJPv&#10;aHDYpHizrkjQpKAFX1sTf8K0/wDu59cmXP8Ah7ty2o+xaxudxuUiYRNaYf8AKh0OvUUF/ZpZRVmv&#10;/wBa2b5PE3JNYbcsYjFzQFnriqIKnNcB9ctlYKgTbywjZvMVn0wdnNezVj7EcWFzDy8rjpu+Nijq&#10;bSRnQHyIrdl6zS75H3rW6Oi8bykHIxdyHslH/JEdwatW5j5Ofpk6MJXohZ69SSjN6kkFzluDTLDZ&#10;GKBHkjVk6P8A60m+c8o0ZbePD6EKQSQuyOGjdD7gdCCKx3s1wblDGzhvuG3ZiZz+UeQf5NTc9/hm&#10;XX1/mo49wNiDcHUEU+TLBoxvpS72+C0jFqrxRAHy/C4/JIWFospfglHXyNYvY9Zafk0Y7un4ObZW&#10;LkYE5hnUxyIbqw6+YNce9LZuH2dKtldShs4b7k+DE5A+UeT+jVu9f22/02Mm3rfNR2BBAINwdQRX&#10;RMRm9RXgo9eqd5LKmZh4+fA0GQgZT8LdQfEUvSldFDCpd0co5pynEZHGSEsDJjsf25ht6GuPtjbJ&#10;/Y6eWy0X3GX7b5tsWBYZyZYe4hidWTw/Cvef/wBt0pf1Jq/1Jvy/7f5dGX2cPJyh5llhmjjliYOH&#10;1DDwqv5lVqq//L/sYUmnDK964MhHr1bZDxsQQwuDuDQkFbk+Dv3T4Y83h/pWLb1vmpry3+LAfB5H&#10;I46QgXaO/wC5CaRnrbNjr5q6HjEzYM2MSQsD/ch3FdLHWt+UYL0dXyXL1pV4Ag1JpdryXBi9AQqZ&#10;eFBmx9ky+4fBINxSr51uoYdLuj4EnO4+fBe0g7oz8Eo2P9KwaY2p319TdnorhTjuYfG7YMu7RG3Z&#10;Id1rTne2UK6an6itMVbmo2K6OodGDq2oYVqcPlGRqDbuNGtGioPfjU+5D16kwQCchxKZPdLjn6c3&#10;VejUjXN25TH56+PD6FiKXK46c9t45FPvjbY1gi2bn5NTVboccDkYc5NPZMvxxn9K346q6+5j0zdA&#10;jemtij16Ehi9Qhh1SRWSRQ6MLMpq2ky1KFLkeGeDumxQZIdzH8y/1rLf1/HldGvPeeGCcbLnw5BJ&#10;CxUj4kOx8jSVd1codaisuR0wOUgzlAuI5x8UR/StdNlf8mLTJ0/ASp6EmwpiqQzR+JRHLDFPGYpk&#10;Do24NRVTUMtWacoUOR4eTF7pYAZYOo+Zaz6ZePK6Nmeytw+yLj+XlwiEcmTH6odx6Uuu/jwFpirf&#10;kc8fJhyoxLA4dTuOo9a11urcoxWq6uGT9xGxo1droE8DVVZDYHzo1wQgysOLLh7ZkBU/C3UHyo9P&#10;Xf7au1wy6X8XwI+fxuRgv3i7w39kq9PWuNvm6v7G/PVXCXGc4V7YMw3XZJvD1osvYjiwrXD5qNsU&#10;o9rqQynqK2JmRotSIHH1E/GianoFOCrehCMg0RCeMzQnvCm3zDoab+zpXnxYDaZpm8fh8tEe9Qkw&#10;HtkHxA+dLvlXVfcKmls39heWbN4dxj56mbF2jyRrYedZ07ZcW6NDVdea9hyORJUWSNg6NqGFak55&#10;Rnaa7JLHejVXElEiuyG6m3lRrgpoux5CuO19DT89rV6AdQZyPER5YMkICTW0YbH1rVX3bV6SDz08&#10;eH0IGZHlY8v0Z0MLA6EbG3UGud7vua7fptwvojoZ+LUoM8ZzZj7YMw9y7JN1HrWbPT4YrXGeUNis&#10;rAMpurahhtWpGUnjmZNj6inUtIDRdSdJNHAB86amA6wYaAHVD+FXBPIWuT4YTXlgAjm+ZejULqaM&#10;9o4YIwuQyOPkMMylogbNGdx6VKuBt81flDfDPFkRiSJgynwppkdWnyGozoPStRksXI5WHmKgtonB&#10;SQedQEglhDKVYB0O4qSWhVz8BoO54wXi623WjTH0tIGx+aMU7wZB7og1ll8PWkW0Ts0bljNU0MKu&#10;rqHVgytqCKqRMGwYg3BtVNkgnTII+MX86oHxJiI5Rcb+IqiuUAOU4UZQMsVlnHzf3eRqIfnt48Po&#10;S5YpYJDHMhjkXYbfiKKTYmmuBh4zlz7cfLbTaOY/yNSTPpl8oZe64uNb7GqbM8HgxGoNqhILC5Nv&#10;jH41VnAPiemgxsyNo5VEituKRZ+RdbOr4ErkPt/KxWMuITPCNQB8a/1rPajXKNme6twyfjOXJIxc&#10;w9kg0R20v5GpXb4ZWmPyhiDWt/Cm+RmgYoJQyqwPxC9bE55OfesMvo53BqCmi0rk9KgMGrY8b+6R&#10;AWPwt1FNqyWc8E6N2DtY3A2Y71ZSRrcHW+9QYaMbdasJEEnuFjp4VYdeBf5fi05HHK2C5EesT+fh&#10;RUv4s05aeD+whQZ+fxsrRdxBjNnhfUU91Vjc6VupHPi+Vh5BbIfpZCj3wnr5jxpNqwZNMnT8BkSW&#10;0YWpYmCUEHY3qEMT40eTC0MgBDDQ+Bok4B8mnIo/SlwMntvZ0N0P9wp8+SHO3khvxshcmJZFPuHx&#10;jzpDUGeygmIoSkQtGDtp40NnwGmCMnjUzZULe2SI3J6MB0NYc8Va6n4HLV0rx8hTAEkBMEosDqh6&#10;V1Lc8mO7kMDSgFmwY+tSCoB+eSFEgW5G9FUirIPWSWeAnu90Wvb0IpPsU/TwackqshEo2Ydp/hXP&#10;k0QV8jChyV/sbowobVTCrd1KL40sKi47lHzCh8Wg1ZMhFiaZlWbFssK3Q1vQtktxRgkkczxG6sbd&#10;R0qAtSE4s1HAD+0nrVwKdIJZcaGdb2F9wwqEVmgdJiSxe4DvUbEVcjPJMiLaadf4ULZSRCVHoaXa&#10;iYckZP50kKDwYggg2IqEguJyDLZJB3jqajt8A/tlj6eNlC6MA3lVcMqXUozY0sOtu5fEVIDVpKt6&#10;oIjY0FkEjF6pELUOVLDs3cv9po1ILqmF4MyKbS/Yx+U0aFOrRmbFilubdjf3CoRWaBc2NNDqR3J/&#10;cKgxWTK3dVhHu6oQxerghNFPJCQUa3iOlWgWpDmLnRyqFlARj+RpqXAi9YZLLhxyDuiPYx8NjVyC&#10;rQDJYpIjZ1t59KJBJyQk1AjQmrLK8w+E9aC9UxlGWcfkJIbK/wC5H4HcUPiVakhlXxc1LaP4qdxU&#10;dRXNQZk8Y6XaA96/2HehgZXSewdYg9pFmG4NMSGEyJ1NFALZNYVIKN0d4z3IxU1IKfIShz1b2zDt&#10;P9w2NC0LdPoSS4cU/vQhWOxGxqkUrtAuWGSE2dbeDdDTEMVpI1Yqbj8RVkfJYDBhcH8KsW1BnuI1&#10;BsR1qyoLkXIlLLN7k/v6igdSvCei6f8AHzEuCHU7ONxQKxUOoOmxJYbsv7kfiNx60SZcyV1eikpo&#10;37hVyVBr9QqQyt2kbEVCQWl5pEKxzi5P/qL09aXbgKuLfIQZYcqP3BZo32P9KWRTUA5PEPETJjH6&#10;idY/mH9aJMdXWewZY7HRhuDRhG4uNqsE2DW6VCoCGLyMuPpq8fVD+lU1IFqSMEOVBmJYWNx7om3o&#10;WoFOrQOyuNYH6mNqBqYv6USsWrfUHdxB7SO0joaIkGQaoFm96hRdxs6SAhWP1I/7T09KpopoNJLD&#10;lRkKQ4PxIdxQ9AwDcjjit3g9y9U6j0olYuSgLjTYjcUZRm9WUakncaHxqi0XsfkWSyT+5Oj9RQOo&#10;UBKWKDLi9wEiH4XG4oeiJtCxmcbNjkuv7kPRhuPWiTkfW6YMK+f41YySJgbW3qgkyNJZIe4I5VZA&#10;VcdCDoRQMOJFQm+orm69m5FeVPmH40loJMgoQiaNradDVSU0TVTBK0q2Nxsaz6dh1ZDelhFmNr6E&#10;69KJMFol8fOikErsOw+R2NStvHsJcmA1utG9ESCdW7hfwpLtLKiDDjuF+oqmRFa9qXIZsrWPhVpl&#10;QWg1xcUSYJFIvzCqZaIqhZIh7TWmn6QXyWg1xfpTJkE0dbi/WqZaIL2/CgZZspUOpa5QEd9t7eVA&#10;lXyTtMTzHcFkrvGWYx3Ed/b3b286rR0dn4T4/E9wVyUJ8uKO12HrSrXSDrRs1+qGAKm4NVMkiCvM&#10;glRkYXBFrUFlIacCNyGM+JKVOsbH2N+lc7WvizdnbyRvxfIHEmCu37Lmx8jV46eL56K1z8kPKMrq&#10;GXY10FyYGoMsAwIOoqmiISeY4848hyIgRG599uh8aw7UdH5V4N2OnkoZT47kpsGcN3XibSRf1os/&#10;5Daj74C0yV0dDiyBkRrIj3VgDcVu/wDZvdd/0Oe6eLN7Uogqc7xhcf5MK+9fjUdRWH2cZ5Rrw1+G&#10;K2PkSYsyTR6Mh1HiOorFSzq5RqtVWUM6Px+dHmwq6HW3uHga62WiupObpm6sKDWmMWD+RwI82B43&#10;GttD1BpWuSuoGZ6Ork5pkQS4k7RSXDIfa3j4EVx71dHB0q2VlI7cBzAnT/Hnb91BYE9R410fV38l&#10;DMXsYxyhtFtD08a3JmQywVlIOoNMbUFIRuc4cxs2VAum8qD+Yrk+xhH6kb8Np4YsRSPE6yRsVdTc&#10;EVlo2nKNLU8M6Pw3KpnQ9jntnTRlrsevv5r7nN2y8H9g7WoQQZEEeTE0UgBDC1jQ2qrKAq2dXKOa&#10;cnx0mBMwIJhY+x/0NcjbN0f2OllorovcLzD4TrBKb47mwP8Ab/pRYb+Dh9AbY+SldnQkdXVXQ3Vt&#10;jXUVk0c9qCSrKKedgw58DRSqLke00GmSuoYdLujlHMs7BmwJzFIDobxyeNv1rj6ZujhnTpdXUjTw&#10;XOFiuHlt7topT1rZ63s/8bGXfCOUOXnW8xGaJEKedhQ58DQyre/wnqDQ6UV1DDpd0co5nnYM2BMY&#10;5Qe3/wBOTxrl6ZujOnnorrgY+C5wqVw8xtDpDKf5Gn+v7MfpsZt8P+SHYHYg3B2NdAxGatFEM8EW&#10;TE0Myh0cWINS1VZQwq2dXKObctxUvHTHQtjOf238PI1yd8Xm/sdLLVXX3L/Cc22Gy42SS2Mxsrn5&#10;f9KPD2PBw+he+HlyuzoCurqrowZGF1YV0k00c9qCwkV9W/KtNMZ7AdiT6KkFStwdCKd+zX6A+bET&#10;nuAfHL5mECYSbyxDdfMCud7PqvP9Vejf6/sK36bdinFkTwuskchR1PtasS1suZNjonwzonC84M+M&#10;QzMFykGo/uHiK6GPteah9nO29fwcroY4lkmkEaHU7nw8TWrPy0t4ozWaqpYfh42LtHeDITuzH9K6&#10;VfXou+fyYL+zaeOANzn2vi8lCTGPo5Sj9t+l/A0j2PQpouOGP9f3rUfPKOPzQZfGZn03DQTxNYMP&#10;W1eftS2d4fDk7tbV0rK5R2Dh8+PLiWNrLOgsV8QOor1OaSUHB2UMOdgNzbamQI8gbkIFlNtLi5Hn&#10;WbWqVjTm5RUljR1KuoZG0ZTtSLVSGJiDzPDyYZafGBkx2Oo3KVj1q69G/HVW4fYKw8/IwJBLC2nz&#10;x9CKFXdeUMvmr8M6lxnJQchCs0Te4fGh3BrsZXVkmjla5ujhhoSKBe9aJMzqQGRR136UDshiqD8/&#10;FhzoTFKLH5JBuDQXcoZm3VyjlvJ4c+FOY5hcX9kvRhXK9iF2dbGysuC3xHNyYDCOS8mKd16r5igy&#10;9iOytsFfrs6LjZUU8SSxOHjbVSK6OeqaObejTJ2cW39BR2ugUiv51mgYRZ/2zkctAJY8RxMBeKa1&#10;r/na9PfruylICnu0ycOyOY5EedxOWY3V8bLhOqkEfw8K5mztRx8nWo661lcodeI5lORT6cto8pRq&#10;v93mKZld2XPZk2x8Oug3RsQe1qQQ8Gsb1KW8XJIBHK8TDnKZobRZSjfo3ka2PasTIzLV14fQhrLl&#10;YGUfix8iM7Hr/WuRb2Ha7b4ZvdVZfVHQOK5mLkECORHlKPcnj5itmevl+TBri6fgNXN/OmqW4Qgz&#10;qPHWitW1e0Qzf86EkAblOJg5FO4WjyVHslHXyNI0zV/yOy1dH9jnWXjT4crQzoUYbHoR4isV6uvD&#10;OjSyspQX4n7ifCK4+STLjE2DblP9KCvueHHwL19by5XY+xyxzRrLE4dHF1YVoVp5RhaacM37jV/u&#10;MqD16GSQUOQ4/G5GExTrqP8AjlG6mla5V0UMZno6OUc35Di8jjZSko7omP7cw2IrnLF5uGdGmquu&#10;ArxPPyYXbBkky42wO7J/pWyu3gofQnXBW5XY+QzxZEaywyCSN9mFOVlblGF1acMlv+dWQxeoQjlj&#10;jnjaKVBJG4sykVTqmoZabTlCFyvAz4DNk4JZ8fdlX4k/qKxOmnrPzys1+HBuy3V+Ldg/jOYyePl7&#10;gxlhc/uxE3v5jzpVfc0VvKzdm+55GaY1ujpGFnY+fCJsd+4H4l6qfA10s9FdSjnXo6OGW70YB6oQ&#10;9epJARyPExZgMkdo8jow2b1pOuCuuOxuezrw+hQVsvjci4vFKh1HQj9a582yt9GbP03Q5cfysWco&#10;Vv28gD3Rnr5iuhlv5r7mPTJ0/AUpoozVv6kMUJDSSOOaNopVDo26mo+VD6LTacoT+S4mbHJlhJmg&#10;8N2UVi9imnbcr/Q2Zap8Psq4HJz4TWv3wn4oz+lIy3tR/YPTJX/I64uXBlx/Uibu8V6g+ddPLStl&#10;JhvR1cMsVcsEkMUyr3tE6p/cVIH50x53Slpx+AVercSR3oUwilm4EOalnHbIB7JBvUvmr9h00dBP&#10;nxsrj5QWuhB9kq7GsVqOjNlbK6D+BzKS9sOUQkuyydGptd0+H2Z9MY5QdpwgzVoh6oQ9UTIAuS4d&#10;MjumxrRzblflakbY+XK7H5bOvD6FFhNjS2YNFLGfxrn81f3NnFkNfGc2svbBlntk2WXofWul6+88&#10;WMmuEcoZBqNNRXSVWZTN6pkMXpc8kg9fS1r33FR2JAuclwqy90+IAsm7Q9D6Vk19fyco057xwxex&#10;8jJwZiUJjdTZ4zsfUVnpa1GabVV0OeBycOaoX4Jx8UZ/St2eqv8Akw6ZOn4CV6bIozei8iGSegJI&#10;86K9/hNwQx2q47HXuVtCp2pXZcwK3J8EY++bEBK7tD/SsW3r/KNWW88MHYHK5GCwjcGSG9mjO49K&#10;Vnq6cfA3TJX/ACPuDyMeREjRuHiHy6XW+966dNvOqU8IwaZtPkuywhh3x633FMdZ5QtWMYqAsxO4&#10;0FbvQzXNvnoHVhIotq6RmkFzfty3Q9pOulcf3KKt5XyaqOUTCSHJQw5CBg2ljsf6UpRbhkh1coCy&#10;8Rkcc7ZHGkywHWXDb+a1Sw8Oa/0HLZX4t39SxjZceSnsPay6PE2jKfMU6t5UAWo6ssVcFHr0DUEJ&#10;o53j0vdfCrVoBdZN58fD5GIxTxhr7dCPMGrsldckra1HKEjkvt/Kwy0kAOTjjW4+JR5isl8XXo25&#10;+wrd8Mrcfy02EfpyXkgvYod19KlLuoWmStyOUGRFkoJIXDKfzHrWmtp5RjtV14ZaDXp9bSA0Txzu&#10;mnxDwNNTAaLiyRzCx38DRAw0DOQ4ePMUlfbIPhfrVQMz1dRTVc7iZ7OCik9fhYUVaM0t10Q78Xnw&#10;5sQCtaVPjjO9aK9HP2o6sMjyNGZzJa3lUJBkTlbX1FUSDSWWKRTtrpbxobW8VIytWIvK8FJ3NkYa&#10;997mSHx8xXPum3J0ctl0wLg8nPgSfSkBMQNnibQr6VVfYa/uHXyVlI4QZMWTGJIXDKf4VprZPoyW&#10;q6uGTXq2yjIYqbg2oZJBZjyTs4v51aYDqaZeDh8jH2yrcj4ZF0ZaKS63tR8Cbn8Dl4vc8Q/yYf7l&#10;3HqKFmum9bd8GnHcrJisIMglob2u260PmXpl5crsbFkV1DowdW1BG1U9F8GWD1/Glu0lwZDsDcG1&#10;DJILKZR2cX8xU8gXQiyuOwOQX9yMd/SVdGFDalbF10tTopxYmVhj6bOcnHHwSfOo8CKBVdfug3ZW&#10;+zC+HMV9h+E7N4Vpy0jhmbXOeRihFxfp0rSY2i6CALdasHxLLAMtj02NEmKAWXnHEkWKdC0T7ZC7&#10;ehp1ayNpT5J4pkkUNE4dd9KqAicOOunnUIeaoWio+jGoxq6F3muHj5CMzQ2TKjFwf7h4GipeDRjr&#10;4OH0c+R5sWYMpMU8LfiCKd2bmlZHSeK5GPk8YObCdNJl8/GkWrDOfrm6MI9pUjtNxfaqFyXFboRa&#10;rFMq5+GmVF3AD6seqNUraCVs0BMSSTFlNgSh0kW23nR25DbTGTuDAMPhOopQBjz8aXZlmkJvM43J&#10;G1Kxf62Xf+1FjvaNuySJu3dXA0rWkZ3ZfUtg6A/kagJmoWQZCh4nU+FWuy0L+PJ2PLGdNDVbf2v8&#10;GiqNyAw1FclIfJGYp1AaIjsvqG2/Cjrm2U7r5CEccbgdxIJ3B2pyyQl6M0k4qCQllJjY9RqKKuaq&#10;5Ra3aBWRgT492I+pGPnX9RTkNrqrFPutaxohkG3e1QqCSMFrtr4A1aBsy7HNLF8LaeBq2KaTL0WY&#10;sgAf2N4dKAF1g3fGjf3L7Seo2qE8gdPA8WrA26MNqgdWDZHUa3v0pGzSUjqpkauWJCjXqTSaWd3F&#10;Q2o7J0iGhOpPjWmuKXfIt2J0Habr7SOopnigGwjHlD4ZVv8A9woXRAM9LhwzDvjIBPUUt0gKt2gP&#10;PjSQk963H9w2oHUdWyZWoIgMxepBDN6uCFyDPlisrfuJ4HerkB5phiHKhyB7GF+qHerTEurRFPgx&#10;y3Kftv8AwNWXW7QImglgP7i6dGG1QammQXq0FBm9EioJ4nuCvhTaMCyL8OXLCdG7l6qaKBbrIWiy&#10;oMlextCd0b9KGBbq0Vp+P3aE/wDkP6VaZav9QWytGe11Kt4GiGdlWQ3OnSo0MqR2qQFJspZCGRir&#10;DYipBXYYxuTNwmQL+Eg/Wh8RVs/oX5MfHylDaE9JF3qugFZoHS4skOtu5OjCikNWTKt6sI9eoQ1J&#10;vUgsnx8qWD4Tdb6oaqAbVTDUOTBlL2NYMd42/SqiBLq0VMjjyLtBqP8A2zv+FWmEr/UEt3KSGBVh&#10;uDRjDXvf+41CQivIxIuTeht0MqjEOVNjsHicr4jofWlQFaqfYz4PKw5ACSWil6g7GiMmmTRYyMKO&#10;Ud0f7ch/I1fkAmApklgbtlQr4HpVyMSkqSTBRrv0FRuA60ko9xY3OpO9BI+ILmLlzYjXja6H4ozs&#10;akAWqrdjPichBlAAH6cvWM/oaqDPajqb5ODDkj3L2SdJBv8AjVplKzQv5GFPjN717kPwuNqNORqu&#10;mVfWrLNrHoKhUmy96EMpKsNiKhTaDeLym0eVodhKP1oXUXan0CU2NBlKGNrn4ZVqk4FzAGmxJoGs&#10;wunSQbUackkwEt0v50aowHYyRb5b/hV+LKk8ncrB1Yow2IoYJ5BvFze6yT+1uj9D60DoU2WZ8SKf&#10;3W7X6OOtUnBQHmx3hazrp0YbGmpplSysRbzqBJkDbGqGJnosqXGbujbTqh2NC1ISUh3Fzocte0e2&#10;T5ompbUFOrRSzeJSS8mN7H3MfQ+lWrBVvHYtSo8bFJFKMNwaI0VclVxqp8xQ2GITI31sTvXIblyd&#10;Bon8fA1RRUde00DCNRQsssI3cLHcVUgtGSAb1ntyy0VGXtNLYaZhTY1RGW1YMAetGmA0eZe4W69K&#10;p8kRVOhtS2GbIxU1EyNFq+lxtRgEEi2NxtQMJMioSyRG7T5GrTKaJ9Pwo5BIStj5dKKi5LkzT0ii&#10;RGtodjRpMpk16uCiFxbUbdaBhIjJFAyynkyMI27N+grLZjKrkTcnKdmIYkEGxBrJa5srUvcXyNyM&#10;eU6/+mx6jwo8tPhi9c/kYr9elaDOUc/ETLhZCNflPgaVpXyQed/FiBNC8ErxSCzL/HzrnWrDg6Cc&#10;qRj4TktsWZtR/wAbHr5Vp9fX4Zm3y+UNgsdR1rXJkIZ4UnjaN1uGFiKG1ZUBVtDOe8hhPhTFCP22&#10;1jby8K5eubozoZ38kEeE5L/GkGPK37Tn2E9D4UeG3i4YvbPyUoeVIYAg6Gt8yYejzKHBB2NRqSJw&#10;InNcacaQ5ES/tOfeB0PjXN9jHxco346+Shg/j858GdZFJ+mx/cT9aVno6MZpTzR0rGnTIjWRGBDA&#10;EGurWyspRzbVhwW96MAXuZ4pcyMugtMnwN+lZPYw819zTjr4sQAZcaa4vHNC35EVy+av7m/iyOk8&#10;NyiZ0IDECVdHXwNdf19ldfc5u2Xgw9WoQauiyKVYXB3qmkyJwc85niXw5GmiW8DG7AfKf6Vy98HR&#10;yujo47eSh9gnGyZcWZJojZlOo8R4Uql3VyhtqqyhnTON5GLPhV0NnGjqd712MdVdHM1zdGEqdIoq&#10;5eLFlwtFIoPcNDS9KK6hh0u6uUczz8CXBmMTj2E/tv4jwrj65OjhnTz0V1Ic4HmDCwxMlrxsbRue&#10;nlWj1t4/TYRvjPKHsEGxBuDsa6fZgNqhAfyPHxchCY3Hvt7G6g0vXJaKGMz0dHJzbLw58GcxSggg&#10;3SQdfMVyr5ujhnSpdXXA48DzX11XEymtKo/bf+4Vv9bfyXjbsx74xyhqrZBkM1ZCnnYMOfA0Mq6k&#10;exuoNL0zV1DDpd0co5lnYM2BOYpQbA/tyeNcnTJ5uGdPPRXUoZ+D54WTDzG12imP8jWz1vYn9NjL&#10;vh/yQ6CxAI1B2NdJIxGaKCEGRjxZUTQzIHRhYjwpd81ZQwq2dXKOb8txMvHS3AL47H2P4eRrj74P&#10;N/Y6WOyuvuEOA5lsSWPFyW7sZzYE/Kf6Vq9LTxsqvoV7OPkpXZ1CMq6qykMraqwr0NeTjvgkI0oy&#10;iNwCGBsQRYg9RS7IJM55znBFe/Mw1up1lhH8xXE9jD5R1MN/hihHJJDIskbFJEN1I3rnzDlGxpNQ&#10;zrH2lzcfINJDPZMtFFx/cPEV6D+J3Wjsn2kji/yGLok10dIjItXbOHYxKV7T41C6iFz3G4/JPKjA&#10;LItuyUbg2rke5mr3Z2fV0dKoTUypuNmEOUTDNH8E+vawGxosfcVf034f1+povh5816HfivuXEzF/&#10;x3lX/KA0UfNWuvuZvhOWYdPUvXmOC88hdixtc9PDypdry5CVYRE50tfelXfwEkY7QylWUMrDUHrU&#10;quCxK5jgmiLZOEvdETd4huvpSNMX2jXjvPFgJiZc/HyrLjuUb5l6H1FFWzz6G3orrk6Jx3LR8lFc&#10;HsmX/ki8DWquvmjBfLwZf7/zqvOAYNWfzoLaFqpSysWHNhaGdAytseoPiKRaqsoYdbOrlHOuS4uf&#10;jZLNdoGP7cw/kax3zdPwdHPVXX3N+K5WfjpLLeSBv+SL9RR5aOr+xWuSuvudIxciLLhWeBu5TuOo&#10;8jXRSlSc21XVww5w0Mc+fCsoDIoZwp2JUXAp/r1VrqTJ7l3TNwdAsDqTXUOAJP3pxGJyOHDJKoXI&#10;R+yKcfFYgm3na1YPfyraqb7Ot/Fb2pdpdRJwzKxMri8gB7o6m8Uy7G3hXEtV0Z6el1ohs4fnkyyu&#10;PlsEyBor7B/9aZlsrWh9mXbDx5XQz1rMpod6z27LMqCzKo3Y2H41dK+TVV8kbhSWszgcHOiAlhV5&#10;lHtmbeuvX08Uuap/kzL2r1fDg5jzPGS8NPHIndEC1hrsehU1yf5L1l68aZ8Vbhr6P7HV9Xf95NPs&#10;ZOD55MlRj5ZCzg2SU7N6+dbf43St6N/Mit/XdXK6Gwi+lxrXQulZQZOhqxsWGCNVRRe3ucjUnxq8&#10;81RQjk6a2s5YN5TEjKrLGoR+4K9tLg+XjWf2PXV4a4fyafW2fT6AOdwuHyMBiyFJNvZID7lPiKXp&#10;/H5aVhz/AFNlPZtRyjlPLcLkcVO0Ul3iJ/amGxHn4GvO+z/GPJtT+GdjH2FopNeL5nJ4x+y/1cYn&#10;3wnp5iubTa+Lh9B64rRfc6PiZkGbCs+O/cjDUdQfA10qXV1KObejo4ZZvRgnr1JIRTww5MbQzoJI&#10;2GoP6ULSfZdbOrlHPeX4SXjyZoby4h2bcr5Gufvl+3yujoY7K/D7KXF8tkcbJdD3wMf3ITt6is2P&#10;sOjn4Ga4q6+50nCzsfPhWbHcMPmTqp8CK6+equpRzb0dHDLlGAeqEM6G4NiDuKsgo8x9uiXuycBQ&#10;sh1eDYH0rFv6nlzTv6GvH2I4sKuLPm8fOZIg8bobSIRofIikZYexX9Vav+hquq3UM6DxfMQcigXS&#10;LJUe+I/zFb8d1px0zn64un4DFPFHgL6VdayUb9vlTf24Kko5uDBmIUlX3D4JBuDWXXJW4Yyl3XoS&#10;MvCyePlBa4AN45lrn3ztmzbS6ug9xvNh+2DMIV9kl6H1p+XszxYRphHKGS97EEEHY1rMxi9RsszU&#10;go8fA7HcVcEF3keFWXumxAFkOrRdD6Vk29ZPmppz3jhi5DNkYU3chMcimzKevkRWStrUZptVXR13&#10;7QeDkMd86RB9ZH+miHUAgAkj869b/C5V1o9WuZj8Hnv5O7zss0/iR4OoIOoO4O1d45Aj85hx4uSj&#10;RKEjnXu7BsCDY28q81/J+vXLROvTO36Wz0pz2gMDXPXBsI5Y450McqB0O4NXZqyhkTacoT+R4qTF&#10;JkhvJB/FfWubvi1yujblqrcPs347mXx7Q5BMkPR+q1Md3Xh9Fa4p8rsbo5UlUSRsHRtmFb00+UZG&#10;o4ZJfTfXwo4USCYvVFmL1RCnmYOPmpaRbSD4JRuKDTOt1yHTR16E/K4+bCe0i9yH4JRsaHHF05Zr&#10;rordBHj+XlxSIpiZYP4r6V0KaOvDE6Yq3K7G2OaOeMSRMHQ7EUWn6lwZYacM2vSEWZokijajSKBm&#10;fxkGatyPpzD4ZB+tL0wVhuerqJ0+PkYEwD3R1PskXY+YNYb0dGbK2V0MHHc0H7YMw9rbJN0PrT89&#10;p4sZ9MI5Qxg3Fwbg7GtCMxkfw8atL69ENyQD7b23FM08Z/TMFFgqJE7huKpqSuhd5HiIssNJEBFk&#10;D8m9ax64K3K7NGezrw+hVR8vjcjQGKRTqp+Fh+tZqu2Vp+n+ZrardDxxPNxZICN7Jbe6M/pXRx3V&#10;vyYNsHUYgoP7kVrnda6GN3m5XTMz+jI2yivtKnu8K1P26/CclLIqMxdizak1lsvO3lbsalB4WNHW&#10;pCePJeGwYGSMf/kvpReILrJibCxc3/5OO4iyBtOmn4MKXakv7krd14fRULSwsI8pexz8Mg+FvQ0D&#10;cdh8PlEhobPghigIZBI1Gh8auSFuLKK6PqPGiVgHQH5/B4XIAyw2gnOzrsT5iqvkrdB572pw+hQl&#10;xeS4Wbvse2/xjVWHnWd1tRmxWpqhjwOThzVAv2TD4oz+laKXTM2mTqFQ5G+tPV4FQbhh40xWQLRc&#10;iyGX4vcOlNqA6lmRMbMjMcqLIp+U70wBN1Yt5PB5GHJ/k8bIzdmvZ8w8vOikfXVWUWL2DzqyWgzF&#10;+hkrofA0Sf1E6et816C5yorfFU8l9RSyZVkyhqBr/Kl22qhtciq0jMbk69KRazs5YxJInTJZdG1F&#10;VJHUgy+OweTF3ULL0kXRvx8ap51sXTS1Bak4zkuIkM2Mfrw/N29R5ig/ahyjSta6KH2GMPOiy19h&#10;7ZB8cR3BpiVhN6OpduRVyAevUlEMhyuqmxqeRILKZdtHH40LuC6lXM4rA5EFmQJIdpU0P4il3r5h&#10;01tQBLichwz3AOXgk+7t1K/hSfF0/A/zrr9mFop4p0EkTBlP5j1o1aehTTXZLerBM1RDwJB0JHpQ&#10;lkjZk2Mv1JozNAPilQe5fUdanm12UqK3XZdx8jHyFEuO6yqddP1FErJ9AWq1wwnFkWFge3y6U2t2&#10;uhNqFr/IfxFH+6wP20XUmZwCW0PQVoTlSJdEjEsMc0bJIndG2lMrYqRRysfI4ya8UhEbH9t+noa0&#10;VasGnITweTTJIimtHN0PytQ2pBHWAmzFfKhKSKxlDMenhVMalCM3qixU57hv8gNm4q/vKP3Yx8w8&#10;aOlo4NOGscMUsHNmwMhZ4iQQbSJ4jqDT/FNGq9FZQdOw8uLNgSeI3DbjwNIahnOvR1cMKR/uWA1P&#10;WhEW4LaRBdfiPnQtiHYrz4Yc98dlb5l6GomAzOKGW8Uq6D4b0NmRWLP+IshuD2KPiA6+lAH+7Baj&#10;hjiFkQLfc9T6mpVJCrXduz00fevmNqdVi7cohgO6EXHQGisVSxmSKwLJ03WqkfW31KjNparHJCjm&#10;O2PmpHY2kNyelvXzrN7e0VVV2/8AQ2Y0lSFoU+o2o9q7/wBKz51kG7gIMl0tatBmbN/pKQBbpUBk&#10;0vJEdPcvhUJJOsiSC2xPQ0RATmcdEW74/wBst+V6JM056PpgSWGWE2ddP7htRSOTTJoSO0USF37J&#10;mI+EfjVNgI1tVFyTR5EkXwm46qahUSEI8qKX2n2sd1OxoSvFoq5XHxyglP23PhtSta+SgZTSAacO&#10;XH0cf+cbGmZ0VFAb0TNwppgDZMAP9KsBsyRVEk1DtHqhI8ulU0WiVM9CfpZAA/7ulJso4GeHyj02&#10;DFMO+BgpPhtQtFq7XYHlilhYrItvA9KCBqaZFepBZ4VaqQyCQbqSCNiKniQJ4/JOllnHev8Ad1FW&#10;LtmvgMJJFkJdSJFO4qxLTQOyONVrvjntb+w7fhUGV0+oHkSSJu2RSjedVI5OejRZLEEHWirYjUlp&#10;Jg3keop6smKdYJO+3qNjRAwX8fknjssv7iePUVTQLzkKd+LmpYESfzFV0BDqB8njpIrvF+6nh1FW&#10;mNreQb5bHwogzaoUSIlzfpVEbLccrwkGNreXSowYkKwZ0cvtksjeexoWhbpB6fBSX3RWRj+RqJkr&#10;eOwPLFJCbSL2+B6UUjU0yAsKgR5W6VCM3udwbGrBCOPyLx2Wb9xP7uoqmhbpPQTZMbNS+jf9w+IU&#10;PKAl1AeXgzY/uX9yL+4dPWiTkdW6YKdv9atjakOp6UEBGe0j8KjRJCOLymTjEK5+rF1Vtx6Ghci7&#10;ZVsMceRjchEVBDg/FGfiFVLEOrqwLl8Q6XkxiZU6ofiFQbXVdMD2IJBBBG4NFA02vUKJokvZjp/b&#10;VpAWtAexeSeKyTe+Po3UVbqZ7UkOK0U6XBEkbbj+tAL6BeRxQ1eDXqYj+lGrBK4KaIobEEEbg0QX&#10;ka2qFye7b7jSoSS1izzwOFjPch3Q7VFTycA2iORmgmhyF7Ra/wA0Zq3R1M7ZVn4/d4Pxj/pTaa/U&#10;pg0qQSGFiOhpwJ4KN/yobVTJJtbpSogqS3j5ckPtb3x+Hh6UFqyXIVVoshNLOp3U7ilQ0X2DcnBZ&#10;bvD7l6r1FGrfUkAZxYnpVjKlNzvQjalXvKMHUlSNmFUOQcwuYv2xZWh2WYfrQtAWz+gTysaHMjs4&#10;BJ+CUb0MgVbqKWRxuRBkwxPrHNIqLMNtSBrQ2ZqrdNM5uDbWuRJ1C2j9w8xVyC0ZcBhbr0qNyRcF&#10;Q6GlsI8GtSrOCyyDcXFLQJpIvcNNxVNFplbagDJEaxq0C0WP+hVgkci31FC0WmQUAZNG3SiTBaJT&#10;roatglZgQSKCAzwolUhOh0tTEgWb2vpR07KIttDTUQzREJA4A9xtarkqCjkZ0cQIBpdmg60bIYsp&#10;J17kN/EUuQnWDza71mZaFrlsI6zxDb41HUVn1z+Uacr/AAxa7yrBlNmU3B86zGmBz4rPGVEFY2lT&#10;RhWvO/kjHrn4sMU2BIC5bjf8mMyRC0qbeflWbbLyXA/HTxcMS/dG99UdD+IIrD0bex54jkVyogjm&#10;0yCzD9a3Y6+ShmHbPxYarQxAP5DCTMgZGHu+U+BpGtFZDc7urOeTwvjytFILMh3/AFFcm9WnDOjV&#10;ypQ28HyhkAxpm96j2seorb6+08Myb5Ryhqvp61tMhDkQJPGUYXBFiN6G1fJQXW0M5zyWA+DMVsTE&#10;xP02/SuVrk6M6Weiui9wvKNiSrBK37Ln2k/KTRYbeDh9AbZeSldnREZXUMpuDrXUXJzmoNiL71cF&#10;CnzvDiUHJgX91RcgfMKw+z688o14bRwxQxMqbCmEsRIZTZ0PUeBrDS7o5RsvVWUM6jxnIRZ2OsiG&#10;7W9w6+ld31962qcrXN0YRvVgEU0KTxtHIAQwtrUdZ7IrQ5RzfluMfAlJUEwOfafA+FcnbF5v7HSy&#10;1819yrg5suDMssZNr+9PEUvPR0coO9FdQzpmDnRZ0Kyxtcke4dQa7GeiupRzNKOjhl2mAFHPwYc6&#10;FopF1Pwt4UrXNXUB53dHJzXMwpsGYxSg/wDY/iK5N83Rwzp0urKUM/AcwbjDynvf/ic/yrb62/8A&#10;xZl9jH/khzv/AB2NdAxG16sgP5LjoeRhKOLSD4HG4NL1yWiGZ6OjOfCBcDOCZwkVEuVePQk9CKze&#10;kvXz3X/tK3hD/t7n4Onnat1z0NvCc0Mq+NOe2Vf+Jj8y9KZj7Cs2vvxP0+JMO+HjyuhmrUZT29UQ&#10;pZ2BByEJilUX+V+oNBpkrqGMpo6OUc4zuPmwJjFKPaT+3J4isFsXRwzo00V1KGfgua+HDy312hlP&#10;XyNbfX2+GZd8flDj/LxrYYz1UyEE8EWRG8MyB0cWINJtVWUMKtmnKOecnxM3HSl0BbHJuj+HkayX&#10;yebldHQz1V1D7D3B84ccrDMS0B3vun+ldbDb4Me+E8j8siuiuh7lYXDeVbfIwQV5ZLXA3NZttIGV&#10;qVvEHUHQg1lGCbznBX7szDTXeWIfzFYfY9f/AJVNuG//ABYqYuVPhZCZEDdksR/8Qaz4bXxur17X&#10;+f2NOma0r4vo69wf3jiZqLDkMcbKUW7W2b0Nekw/lcde/wBL+j/3OF7H8denK5QcyOVUqREC7HZj&#10;oBTdPdql+nl/5Cc/VfyBu4kksbltSfOuf5Nvk2QUeQwYORhMcos4+CTqDQ6VV1yHnd0co5zmYmVx&#10;eQA90ZTeKZdjXO0TzZ0aWWiHDhfuAZYXGym7MgaK/Rq24e07cPsybev48roalBOvSttayZGyUDTz&#10;pyQJhiBvYjrUbgiFLmeEDd+Vhrc7yQj+YpWlZ5Rqx2+GKUeVNiSiaJzHIh/l0IrLbXx5NfgrKGPH&#10;E81HyS9j2jyVHuTx8xUz3/c/Jk1wdPwHKfAk3CepptcwZNJseLIjaKZA8bCxBonnK5JWzTlCPn8I&#10;/HsZYwZMZtQ3VfI0Ofrqqk1138+H2a8flz4MoeJu5T8cZ2atNKQDpVWXI/8AH8isrR5OK305oiCU&#10;6g+nhTEmnKMOmcp1t0xvT7liCfvYriQbhCO2/wCOopr9pLtHNf8AGueLcC9yXJy8jIpZRHDHf6UQ&#10;1tfck9TWDfd6v6JG/wBb1q4r6t/IEy8WHNhaGdAynZuoPiKzW/UoZrpZ1co51yPE5PHS9xu0N7xz&#10;D9fCue8LVcnRz2V19w5xHPsCmLnNdTpHOenka102fTEa+v8ANRxBBAINwdiKYYzKsVZWG6kEVas6&#10;tWXwRqQzHnQlfc3Y3VTXXp7uVlLcfZmO2FkwNy8eNy0X+PIt411WTYg+Irn+9tT2F4Lr/uafXTyc&#10;/JzLP4vK4uS+rwt8EwGn4+Fcyj09VzV/7HWprXRfcNcP9yNGVxeQN4jok/UeRrTT+TtZ+N+E/oI2&#10;9WeanUMbmQIk+oPqi3slQjUdL12Ke5VLk4unpy+OCrk8m+RIns7IUNwm5Pmazv8AkG7riK/5jc/W&#10;VF9zcZcVvi/Ctn/tZRPkiv2mDMtYcxXSdA8Ti3aaxba10cvofnNOjmvM8HLgs08AMuKTe+5X1rzf&#10;uYtN2XR1cN1bh9grB5DI4+YS476H44zsw86xZ6vNyh2mauoZ0bjeVx+SjvGeyZf+SE7j0rp4710X&#10;HZzdcXRhOnCjN6i5IYYAgqwDKdCp61GiISuY+3e3vyuPW67yYw6ea1zfY9T/AJU/obsfZ+LCxiZm&#10;RgTCWByjqbOh2PkRWKmjzco1XorqGdH4rmcfkkC3EWSPjhPXzFdfD2K6/k5uuLz/AAG7VtVEJk9a&#10;htWCpNo1u4vTvVoraJMqz4KnJ8NDyCd6ARZIHtkHXyNeiSRM9nT8HN86DI47KXvDQTrezDS9uoNe&#10;X/m8q00revDcz/gdTKyvX7DZxHPJkhcfLISfZZOjf61kw9lW4t2ZdsHXldDQPHx61uq4ZlM012KN&#10;DrWazlhEUsMcyGOVQ6NuDQWSahlptOUJ3JcNJjXlx7yQdV6rWHT1nXldGzPZW4fZ7jeYkxbRT3kg&#10;6HqtFlu68PommKtyuxwiljnRZInDo2xFbVZW5Rkaa4ZLTUgTx2qMhrS2WDs7jYM1bkfTmHwyj9aT&#10;pkr/AJGU0dCLguUf7emlw+QVlxMhg6ToL9jjS9uoI3rofxH8h/6beev9jcz9H/sZ/wCQ9T/2kr0/&#10;uXx9UdDj+6OFCAyclCb/AA9pJY/ha9ehv/I+qlK0r/X/ALHFr6O7ceDAfIZh5HI+qo7IEHbCDvbx&#10;/GuRt5e5fyXFV0dX18v2ax8/JT+npvVP0Pox3kRnQkHSslqeLh9hGhsQQdQdwaU6kF7keGWS82IO&#10;x92i6H0rJr6881NOe0cMB4ubk8fKQLgA/uQttWat3mPtRXQ5YObDnqTE4V1F3jY2P4V0/WS9iVVp&#10;Qp5cGLSjp2Wr0IJ69Qhm9WQ8ypKhjkUOjbqafm01DKlpyhWz+IkgvLj3kh3K/MtS1Y5Rpz1T4YOx&#10;s+fCe8Te0n3RnY1mvt4IbbNW7G7B5GDNUdh7ZB8UZ3/Crz1VzLfN1Cait+ec8sU2S2rUs19ATxAo&#10;bZL4JJVyMeHKjMcydynY9R6VjvRW4YdbOvKE7P4mbEJdAZYOjDcetYtMHU2Z7K35M8fy02IRHJeX&#10;H8DuvpQ56ur56JpirddjpHJHLGksbdyOLit9XKMTTThm9SCiSOTsbyO4qTBTUk8sYYfUTW+4q7V+&#10;QUwVl4kGYhSZdR8L9QaTaisuR1Lur4E/LwMjj5O+5KX9ky/rSVk6cmuuiug/xP3AUKw5Rt0EnQ+t&#10;bMto4Zn19f5Q6L9HKQMpBuNCK3Zw1Jic1KckTRGx1HQ03xCTkivUqWbXqyERDxuJYH+nJ1Hyt5EU&#10;jTjlBKHwy3DnQZV8bIQRTHeF9m81NArp8MF0deUYkxGj/wCIlk/sO49PGguo6Irz2Vrkb70tMM9e&#10;pJD16uSG6SMhuhtVplNSXFyI5l+nOgIO4IuKarT2L8WugHm/bsbn/I42T6MoNwnS/kaXbH5qPp7D&#10;XFitj8hNBIMXkozDMNElPwt+NVW7XFgrZpqahkEGxBuDsaamJLAP4VqqAbBiNQbEeFMUlQWY8tho&#10;+o8RvRoF0NMnBw+QW8iDvHwyrowqF1vagO+hl4I7ZCcrHHwzD4l/3ChaGeSt9mSBgwDKbg7GlXRD&#10;NDBDNEkUbAkG40NMSIW48kjRxcUSQDqV5uPw8tvqxH/HyRqJE0P4jrUgtaWrw+jX6c8VlnF7bSrs&#10;akFyn0YNA6EMXPhS4ZZihdGQ93MNiR5ihdWSDB5R8U//ACkLwH//ACEGo/3Cgd47L/a8uuyZIMPJ&#10;/wDk4bqpbdo9j6rVKqfKKdrV4Z54ZE3Fx4jaihlSjQAnaqhssuQ45YgkVfgwXYKJEqrYgEEWIO1F&#10;4wKbE7l+EycN35HiHaPXumgX+JArLphZPyobMd1b9NyLjfuVXKw8gojY6DIG1/8AuHSpTV9WL09a&#10;OajgkrKAykMjaqdwfQ0+TI0XoMlQbHS/StGd4FXpITR+5d7rWiTM1BpPDFPG0Uqh0Ya+VHWxExG5&#10;HFkwZNbmMm8corVS0minJf43nYsk/wCFM4+uosr9G/Hxpd6xyg3g0vL4C5Tw/KlgyaAlT+lUWSBw&#10;d9KhUCX9wcT9JjnYy+xj++g6edPzv8GvDWeGD+E5CTCyO2zPjym0ijW3nTLV8ug96Jo6tjKQiuuv&#10;fr+HSsrRyNLJsvA+ItQwJZuADqdBVNgtkbvH3LExAcn2igKLiiwA2A2ogGzJFUVJ61WnBCoVKye0&#10;daarSKb8WXBHfUn8qEZ5ELYMLX1YX10P+lSRi3sgVkcNe5SQSHcLINfzFZb+u3zMminupOGoIIoW&#10;iHY6lJB8SmipWENtZW5XRYt0NEKZJUBNWAI1qyFORCLstQJFWXMaON+8dygX/KrkbnWWiOPKgyFs&#10;rA+KNvQfu1HujRq2IpuYT9MnXtO1HW4Lf1KjRvEbSKV8+lGTs9cW3qyjUsNutQs9cAafnVFGyZ0k&#10;cip8aA6g0D5cBeHAZiyIZxYEXO6NRimmjWTCRtY/Yf7ehq0yvIoSxPEfcvb/ACoi05IiahcELsBV&#10;BpFCY++/iNaTp2PouDMOTLAbo1h1U7UEhOqYXizsfKH05gFY7g7VUyxTo69EU/GbvjtofkP6URa0&#10;+oIdXjPa6lW8DVDVya3qEMXqFmySvEweNyreVU0RqewzjcqjWTIHaf8A3Bt+NSRNsvoEnSKdLMBI&#10;h2P9DU7FptAXJ4t0u+OfqL1jO49KiUDq6T2CjoSCCCNwd6NDTIZuhNHWWU0iUAnUkmmpAlqNyhDI&#10;3aw6irFtBnH5IGy5Asekg/WhdRNqfQsz4UGSO9LKx2kXb8aqYJW7QFlxJoWs6XXo42opGKyZkWUV&#10;CGC2tQuDU1Cy1BmywEAn6if2n9KqAXVMLJLj5iFdG8UO4quhbTqDMnjWS7wHvUbxncVaYyun1BVy&#10;CQQQw3BqxkGwceNWVBgvUKMxzyQt3xuVNQjrIdxuWiktHPaNzp3fKfWgaFWya6PZXFxZH7kNo3Ou&#10;nwtUViV0a7AE0EsDFJU7D08D6GikerJkdqhJPdvlUJJgd6MHjYow2IoXUufqH8Llg1o8r2t0lG34&#10;1UCb5/Qv5OBBmL3aK51WVevrVSLrd1FybBnx5AsiXS+kg2IolyPWiaJAtGKbN7VCixjySQN3RsR4&#10;joakA25GDGzY5rK37cnh0PpQOsCmoJp8aKcWdbMNnG9RMpOADkYcuOdR3RnZx+tEnIxWkrWFWQsw&#10;oAB50/NQhd2Ti6kMpsRsRTRYTx8/UJPp4P8A1pN8voUW5seLIW+nd8ril1u6kBMsEkJ9wuvRhtWi&#10;t1YFkdqG64BNTvSyzKSPGwZGIIqmpLC0Gaktlc9kn8DSnWAkzTLwY8gFl9knRuh9apWgNMVsmGWF&#10;ijr2noelFMjqlMp4sfwqhisRNHfY3PpVQGrFrEz8rBIDK0uP8yWOnpQtFutbfkZEzcaeB8hG70iU&#10;yPHb3L2i+1AJdGnBw9gVNvCuKd0yj9pq0ymi2DcA+NSQSGVfmH40uzCRWpDchEsb2PlVplNFi9QE&#10;gkXqKBoJMiqgieNr6VYDRJVFFd17T5HahaDRre1UWWEbuHnRLkBoyy9wo0iEFSCzIJFWkQnVri/W&#10;iQLR5rEX601OSERYCikuCB3uCB4VUhJCpyH1IpD3ElW+E1nu4NWcNFLFzzjTAk/tsfePCsz1hjLZ&#10;+SG+N1lQMDcEaGtESjI+DzoHBVhvQOv1ImJXKYBxpDKg/ac6+RrFrnHJsy08lBQxsh8WVZUO3xDx&#10;FLq/FjLV8lA+4eVHlQrIhvcait1bKykwXq6stkVGgRQ5vjipOVCuh/5AP51h9jKOUbMNPhgHHnfG&#10;lWaMkFdx4jwrNW3i5H2r5KGdBwMxMuBZFOttR510c9FZSc/Sniy9VsAA8xxgyozLGLSpqp8fKsu+&#10;Pkp+TRjr4uGJKtJDIGW6SRnfqCKwKUzbw0P/ABHIrmwgMbSpo6+ddPDXzRz9s/FhoCtAko5+FHmQ&#10;tGy3JGh8D40rTNXUB56Ork5vlY0uLM8MosRs3iPGuVfN1cM6VbKylDX9v8ttiZDe4f8AGx6itfq7&#10;/wDFmX2MflDmCDqNjXQMJ4qHBUi4O9RqS0xG53hWjLZeOtwdZUH8xXO9n1o/UjdhvPDAnG8hLx84&#10;kUkxsf3E8R40jG7zc/A7TNXUHUMTKjy4UmjYEML6V2aWVlKOZerq4LVGAV8rGjy4nilUMGFqC9FZ&#10;Qwq2dXKOacjx8mBMUYExk/tv+hrj65PNnTz0V0bcZyMnHzhxcxMf3E/Wqy1dHJWufmjpeNkxZUSy&#10;xMGVhfSuvS6upRzbVdXDLFECUOQwIc+Fo3X329jdQaDTJXQeejozmuTjTYcxikBVkN0bxHQiuVaj&#10;o4Z062VlKG/g+a+rbEyn/cH/ABuetbvW3n9LMe+EcobP41uMhmoUDuS42HkYSjC0o+B+oNK1yWiG&#10;5aujOcZGPkcfkdj3SWM3jcdfMVzLUdH9zpVsrod+F5tcxRj5BCZCjQ9GFb8PY8+H2YdsPHldDHWs&#10;zG1EkQp5uFBnwmKVdfkbqDUtRXUMKl3Ryjnefx8/HzdkgJW945R1/wBawXzdGdHPRXQwcLzhBTEz&#10;GuDpFMf5Gn5bfFjPth8ocbi1wbjpWlmM9QFmskccqNHKodGFiDRKOmRNrlCBzHFy4Epmiu+O+zdV&#10;8jWb2PLy825n5N2OiuofZNxHPyYbLj5Ds+M2gJ3T/Sqz9x14b4K19ZW5XY9JIkqrJG3ejC6sK1TP&#10;Jiajg2qIolSN5W7EHcTv4W86bTN3cIG1lVSwTyf2fDkd2TCzLLvJGlgD+dMf8RSzltz9i6fyFq8C&#10;jNwLRm8EzJKuoV/EeY2pOv8ADKP0Wh/c0096f7kHeI5ZmIwc/wDbyY9Ec7MKz5u1H4acNFa5pryr&#10;0MtaIM5jaqghWy8SHOhaCdbgj2t1B8qG9FdQw6XdHKOcZ/HZPGTWe/Ze8M46+H41z7ZvNnRporoc&#10;+E5tZlTFym7ZgAI5D81dXDWVDMG+Mcoab+dbJMsGpNBYtGncR1oJLFnlvt8ZrGfE9k+8idGpF/V/&#10;dfBqy9jwUPoXoMM40gb3JNGdSdCD6Vsx9GlfiWHfZ2Q+8XmR5ahJrR5A+EHZ7VsXr17MGjdfwMCr&#10;bpanKpnbI5FGp/Ol3qFVlY9pDI4DI2hBpdeBgqchxJxS2TigvDr3RjdaZWFyaK6eXDAkeXJjyieJ&#10;+xx/HyNBa6THeEqBvweWh5BLfBkJ8cfj5is2mit0Itk6fgvVnYJ69UWeeOOWMxyoHRhZlNNrDRUt&#10;PgROX4OTEJmxgZMYm5Xqn+lZNco66N2O6tw+zXiecfEZYMhjJjE2DHUr/pS890nHwXrh5crs6BH2&#10;SxrIjB1cXVhtXSWCalnPbhmSg6fkaC3rrtE8iKsqQRpLHHNG0UqB42FmU1dmmoZabTlCDy/BSYZa&#10;fGBlxjqV3Kf6VztsXVyujfjurcPs04jm5cAiKW8uKTtuV8xUx2deO0Xtgr8rs6DDNHkRrLCweNxo&#10;wrf/AHKTnurThkl6njBR69U+CGrWYFWAKnRgaW3JaEvl/t23fk4C+34nxx/Na5+3pT+qptx9n4sK&#10;Uby48gkiYxSxncaEHwrF4urldmtpWUM6Bw/PRZyrBksIsoCwPR/Suh63s1vxbhnP29d05XQxitqM&#10;xkCpBDYKfChILvL/AG3HnBp8UCHK3K/K/wDrWTf01fmvDNGPsunD6OfOmVg5Ha4bHyITp0It1Fcq&#10;LZ2+jR0U1dfVD/wn3HDldmLnERZGyTfK/r4Gu563uVvxbs52/rOvNehw7F8PxrXZmOTwABBG4qqt&#10;1crshMJP+2ugvfslygPEHcjx+NycRiyUufkkHxKfI1z/AGf/APo/u/8A4DstHm+DmvJ8PlcTJd7y&#10;Y7H9uddvx8DXE2wti/sdPLaui+4Z4f7haALBmEyw7LL1X+taPX9uOLdCdvXnldj3G8cqLJEwdHF1&#10;YV1E01KOe004ZsVHhVNEkwUXwoYJJqY1PTQ9KkFyLfKcAsoafDsku7RdG9Kyb+tPNTTl7EcWFnFz&#10;MrjZiACtjaSFtqx56WzZqtRXQ8YObDnR98R9w+OM7iurlfzUow3o6PktkeVGwDW1AWYqQQhmgiyI&#10;zHMgdT/CidFZQyVs0+BQz+KlxCXjvJAfm6r61j09drldGzPZW77L/H8lJjKiOTLBYeo9K9R6lEs6&#10;pdQhOufk/uNcU0U6B4mDKa1dGRprs1ltcVyfdjyQVSG9YGwzF6AgOzuOgzFuR2TD4ZB+tK1yV/yN&#10;po6/gUZoMrjphe6MPgkXY1zrUtmzXW1boY+O5hMi0WRZJdg3Rq247eXD7M+mMcoOgX9K2UydjOzf&#10;tFaVigZMFfDWl3ya5RcmLml+bJAD5DiEyO6bHsk25To1Z9MVbldj89o4fQr2mxpbe6KVD6Gs0OrN&#10;XFkN/HcykoWHKISTZZOhrv4XTSkxaYxyhguDY306GtiM569BZkIydTWK/wDcEjxsQQRcHpQ8Fi7y&#10;HCrJ3TYg7X3aLofSs+mE8o0Z7RwybjfrHFZY7pPB8UZ8vEVeacfcHSJ+xfxM+PJvGf2500kiO9/K&#10;jrfy4+QL5uv4L1RgE0MxQ9raqaitANqySzQgj6keo6irsvlFK3wymyq6lHUMp3U0achdCvyHDNH3&#10;TYo7k3aLqPSlXyjlGrPaeGRcXy8+A3YxLxA6odxWj1dYUE1xV+ToeLnY+dECrBrjUV0FaTn2o6s1&#10;mxSvuj1HUUNi62Kd/wA6rzCg1Y0jW3wWkV5oo517ZBtqrDcHxBrPZph1bXRAnJ5fGkJlg5WHsuQP&#10;jQefjSf3rU/u5QTyrfrhh+N8XOjEsLiRW+Zdx6itCaupRnadHDKsuO8eo9y1TUBK0lfuqpCM3q0Q&#10;zerkhIsskZvG1j4HY+tGrFNJm7zYWcP8bOiVXOwfY/7WovJW4ZSVqc1K/wDgZGD/AMDHJxv/AGj8&#10;ajyPWq8XXoL9xX74ZZRw4uD6jqPWttF8i2b3pqKMXoiGQ7KbqbGoVBbjy+kg/EVTBdTYwQS+6MhS&#10;dyu34il3LTaKkkMketu5fEUEBqyZCDRos2vRoo2BoijDDu2YqRsw3FWWRDlJsRgmdGZYDtkqNv8A&#10;cKtVkn7at/aFEXGy0+pjyBgRe6n9KniLbdeGV5IXj3Fx4io6oJWkhNLtUIxQeJDBUMCCLg7g0Ns5&#10;LkX8nFyuPkOXxzsi3vJENh+FZrZur4H1urqLBLA+5IZe2PNT6T7fVX4T6inUf1F6eu1zUZEEMoEs&#10;ZV1OoZdqbBmcrgvx9lrL+VSAGTgGi8QJPFd+o6igdC5EX7g+3T783BS99ZoB/MVl1w+UbvX9j/jY&#10;CcPzUvHOIZyZcNtGjOpT0pOdnXvodtir8rs6NH9OeNZ8dxJG4uprVVHPcpwyZJZIzoSPKnJtAuqZ&#10;aXKc/MPyo/IW80QZUaZkLwTjujcWt4elMrdoKv6XKOZclx8/FZAsT9PuvBMP5VprpWyOjndXQ68J&#10;yy8hAEkIGTELOvj50u6gybZeD+waJB86WKNCvh+VSSG6RCVSsg7o20ZT1plVINrR0A8rhWx+58RQ&#10;2Odfpgar/WtlNF0ynrPfYxcXMygQPcLb2E9PKk6V+TC7ch4LbzpDBbMkA0DREyu8Yd0uPchutB8k&#10;upqyxE5BCtqKIy1t8Fo7VQ0wBfSoWZZQBpv1NMQjRSbIbioy6OUb1QZo/SrQu5FNCsyWOjj4G8Kp&#10;qR2ejqCgbEqwsymzKfGlGzvkyR4aeVQE0NWQ0a1jeoEgTnxj6TkbkWH40N+h+XYsMCjX1BGxFZYN&#10;/YTxeTZLLMO9Rp3dadSwm+f0Dsc0OQuhEi+HWnqxndWitNhA3aBv/IaJWIn9QUSUYhx2kbA1chwa&#10;NLfQaedC7FqpWL2IPhS5+RsFxW2ZTbwNPQloJQZ8kdlk96+PWrgW6yFUkhyF0IcHdTvVAQ0D58E6&#10;tAf/AO2f0q5DVgNL3oSrqVI8asdUHPJ3ObdNKyaXmxoqoRr3UMlmvdv/ADoEyy7j8hNjkC/1E6qa&#10;PzF2zTDSTYeevawHd/adCKNORTVqg/J42WK7Qn6if29RUDron2CibEgixG4NUNNe6oQ1LeNBJZYx&#10;8yfGIMbXXrGdqvoG1FbsYcXkocmyk/Sl/tOx9DRJyItm6k+RhQZQ969r9JF3o4Brd1Ac/HZGNcgf&#10;Uj/vH606ihDVomVwNNaMjZuNOulWCyUHbrUKLWPkSwMCje3qh2NU0DaqYdiyoph2tZWPyNtQNQLd&#10;Wivk4IcFoD2N1XofSpIVbx2B2V4j2SL2sPGrQ2ZMXqyGhNQkGFZlYMrFWB0IqFhSDlbEJkDT/wB0&#10;frQtC3n9C9NjY2aneLXPwyrVTAKs6i9lYk+KfcvenSQbUUj62VimG86uQoM3J63qENgv+tQpsJ4u&#10;dNjWW/fF1Q/pUaFWomHkkxc+PtsH8Y23HpQ9CWnUE5XFPHd4P3EHy9RVpjK6T2CrWJB0I3Bqxhm1&#10;QkmpA/CoRMt4ubNimyHuj6xn9Kpoq1UxlxsmDLXtFiSPfE29DEGa1WirkcZu+P8AjGf0olYtX+oK&#10;IKt2sCpG4NEEbr1qwWbioUEcbPaOyTe9OjdRQuoLQYV45VupDo2/+tACDcjjgbvBoesZ/SrVglYp&#10;qpWwIII3BrbXoBkwohZqy1CE8GRJAdDdeqmhtRWBkMxSxZCkCx/uQ1mtV1ZcyU58Ii7Q6jqn9KNa&#10;SoYLQNI1N9D1BqENTULI2qgkTw8i0Nkmu8f93UUu1RiQTYY+ZF0kjOxG4pfRalAPI4qSIlwTJD0A&#10;3/GjTkJ6ESqFFlAX0ohbcmbedQkmhUK3cBZjoSPOqaCVnByt17hpuK86z0SK1LkIljktoToavzgp&#10;onJvp/Clu0lFV17T/KgYSNBVkLUbXFj+FEgWjc2IsaooqsO02oGGma3sb0DLLKt3C9XIMHmHcNfw&#10;qmQr9bVSUsI2UkG9MXBTLAN9RRoE0cdfzqERHeoEe7+2rKgEZnIlCVGhGwpVrwOpnJFicgJro5Ac&#10;beYq6bN8Mu+cBDupnmKgpZmOuTEynfoaVp+pDKW8WJM0bwyNG4sy/wARWOIZtTlBjiOQMbDHlPtP&#10;/GT/ACp+V44YnbOeUNoIYXFaYkyFbJx0njZHFwwtalWrPDDraGIeZiviTGNvhv7G8RWC9fFm6lvJ&#10;ST8dnthTC5/aY+8eHnUzv4srTPyQ9xyrKiupBDC961zJhagy6LIpVhcGqaTInAh8rx5xJS6D9lzp&#10;5GuZvn4Pg35aeS+5Dxue2FMDe8TfGv60vLXwf2C1z80dChmSaNZEIYMLgiukrJqTnNQ4JbXBB/Gi&#10;KFLm+LOuVAuo/wCRR1HjWL2MflGvDX4YvYmVJhzLNGdvjXxFZaXdHKNF6Kyg6ThZceXCkiEEMNq6&#10;2eispObejqy6optQAPy/Fx5kRIAWVdUel75K1R2OrqznjLJjykNeOWJtPIiuLDqzoqGh94Tl1y0E&#10;Mp7ZkGo8fMV1PX2V1D7Ofvj48roZemlbDMYdFkUo2oNV4yRODnnN8Q2HI08S3gY3YD5a53sYeDld&#10;HRw28lD7K/D8nJgTAXvAx96+HmKv1XbyhF7Zqy+50uGZJ41kjYFWF7iuinJzWocEtEUUs7BizYWj&#10;dQSRoaVrkrqGHS7o5OaZuFLgzGKQafI/QiuNrm83B06XV1KLfFcpJx8ouSYGPvXw8xTMdXm/sBrk&#10;rr7nSYZo8iNZYyGVhcGurVpqUc1ppwyaiRQM5LjIc+IhgBKB7H63pWuKuvuMz1dGc4yIJsOYxSXS&#10;RDdWGn4iuZajq4Z0q2VlKHTg+aGQoxcpgJl+Bz8wrf6+/lw+zFvjHKGi9bDKeBqIgO5LjYeRhKOO&#10;2VR7HG4NL1yV19xmWroznE8E+DkfTe8csZujjS/mK5VquloZ0q2V0PPC8ymYi487BchBa5+bzrpe&#10;vv5KH2Yd8fFyuhjrajKZqyFXMxIc2FoZlBDD2t1Bob1VlDDpd1co5vyGDPx8xjkBKE/tydD/AK1z&#10;dKujg6Od1dB/hed+DDzG8opj/I0eXs/FhG2H/Kp0PH42aYB2P0kO19SR6V2MvSvfm3C/zOXp7Na9&#10;chEcMlv+V7+grT/6NPqzP/7j+hQzOHf6bqQJ4iPcttbelI19Jpccofl7ab+jOWcxwkmCzTQgvisd&#10;fFPWuHt67o5XR2cd1fh9mOG5h8FxDMS+K35rVYaunD6Jtj58rs6DFJHMiyRsHRhdWFdNQ0c9qA/x&#10;8QEYa2r6k+XSur6lPGk/Uw735DCILVrMjsBuU4pZ1aSJQswGo8ageekHN+YwCEWZgY5IWAsNDYnx&#10;rD7vrLSqb+DqepvD8fqEuH5VHC4uWQHGkcp6+F6y51XTQzaj7QytHYXXWjtlHQhWIKzwGQZGPDlR&#10;NDOodG6Hp6UNqqy5CrZ1coQeR4yXjpL3LY5P7Uo6eRrP4OnfRtporr7hziOft2Y2Y9xtHMf5GtWe&#10;6XDYjX1/lDYXDW7dQdQfGmu0mWD16ohYxyO5vG2lavWalgaFfkeLjzF+rFZMgDfo3rW5AU0dexWB&#10;fGcxyKY5Yj6H1Bo6sbavlyHOO55JZDj5DAG9o5fHyNL/AHFIN8GlIfkkFrb32tQaX4FVqVr3pMtj&#10;DcEC4I0O4pitBQrcxwwfuycIDu3kh8fSk6/VGnHX4YjNPJFKDGzRSRnfYgiuNvtL4OjWia5HPied&#10;TL7cfKIjyLe1ujf60zLfy4fZk2w8eV0Md7U8zGQxGxtReUEME91wbEHQg0Lu2QUOW4HVsnBX/ukx&#10;/wClZdMvmpsy3+LFTjeWn49u25eEn3wnp428K6meygrTFWHvFzcfMiEsDgj5l6g+dNd0YrUdXDMk&#10;g3Nc9uXIRqSKXZlmDYix1B3FAiCpy3AA92TgLY7yQfzIqWw+UasvY+LALA5LJ42U9lyl7SwNt/oa&#10;lb+LH6Zq6H/C5DHz4hJC3uHxxncGn1srLgwXzdHyW70psE1pTLNhTEyhf5bgIs0NPjARZVrkfK/r&#10;SNvWV+V2Px9h14fRz6WGXHlaOVDFLGdjoR5iuRfOHD7OirKylDfwv3H2lMTkW9u0eSenk1avX9uP&#10;03/qZN/W+aj8ioyhlIZWF1YbGupBz2SWFXBUmaooGcnxGLysXbMoSYD9ucfED50rb166rnsbltbN&#10;8HLuS4rK4ub6eQt0J/amHwtXI1wtm4Z1Mta6KUMfB/ccuP2Y3IMZMfZJd2T18q6fqeURfozb+unz&#10;Xs6GhjlRZInEiOLqw2NdP9lRKOc5XZmlNQQ8aBkNJoop42ilQSRuLMjag1L1rZR/UuracoQeW+3J&#10;MTuyMEGXH3aLdk9PEVyt/UdOa9HQy9lW4t2UON5bJ49/Ye+E/wDJCdvw8KDHe2f4Ga4q50PBz8fP&#10;iEkDa/PEfiBrq56rRSjnaZuj5LlHAszVwQxVEBnIcTj8gt2H051+CUfrS7evXRy+x2ezp+BMlx83&#10;isi+sbrqki7MKH9u1Ga1auiGnjuZgzAIsi0U+wPRq0Usrrky6YuvK6DRiG4ov2xPkRGM0DQUkRUi&#10;9V0WakAggi4O4pi6IAszi7XkxR5mL+lacN3ko7Q6uk9gaPPmwpCU7lYH3xkWH41e38pSq4Tb/oNe&#10;SsMeHycWcN+yYfFGf0rnP2Xs5fYm+ToXqqAD1XBD1VBCw2BDPGUyUEgb5PCvTep/BZ+Ke6l/T4X5&#10;+rFPZp/pF/M4OOC7xRB4hrcXDCusv4f0dFDyqvxKf9ZG09iz+SPGz5MTtSYmXH2Dn4l9fEVyPe/i&#10;n6aVqOaffuv5+q+4bSv+RhjkjlQPGwdDsRWAS00bG3hQWRCPqRWC3DCPUJCnl4UGYlpFs/yyDcUN&#10;6K3YdLuvQq5OFNht2yDuT5ZRsabjbx4saVdW6CGBy8mPaOY/Uh/itbq6ir4p9DVHPFMgkiYOp2tR&#10;W0SUmV1a4ZnuvWRueSz1zr1AqdEPXopIeQIJhIAFbYt4+tDPMkfUAnnONeMryGJcMNX7aTvSP1Id&#10;hpP6WVMDm1e0WX7W2EvQ+tJr7CfDDvhHKGAMCLqQQRcEU6ZM5YgyTGe1tUPjR1cA2rJalgWRfqRb&#10;9RT6qegFaOyiSQSDoeoqBgjO4uLJvLDaOb+BoPGHK7HU1a4fQASbK42brG4OqnY02u6r32OdVdDt&#10;xnPRZQEch7JBup/StFdkzHpg69BeWGOZe9CO7xG1VeyEptAuRXjYhxY1itLfI5QzS9AWYPawIYAq&#10;dCDVkA8mHk4TnK4tyh3fH6H0FL/btX9VByurKLhfjvuHHySIcsf4uSNCG0Umm5+wnxbhidPXdeVy&#10;gxLjJIO5LKx2I2NOdZEq0A543jNnFvOhagYnJpVSWZopKNZESVCkihlP5j0ouGuS046Kq5edxhub&#10;5mH4H40HrR0mn3CdK6fZhrGysDk174JAJeo2b8R1rVlorCLUtTs3kx5E2HcPKtCBTRDRQWeq4IYO&#10;nWoyyJg9+6KQxSdGH6ikNchfkzFzAicQ8in0mOizr8DevhUI8p5qFGgimUSRMLNsy6g0SFeTXZSk&#10;ieM+4adDRhJyaA0aLg2BqyjBCuCjAMrbg1aJ0CJ8TIwXORguyoNWQdPwpi5GK6txYv4X3Aj2izl7&#10;CdPqjb8ajoBbH/4htseKZe+Jh7vhYag0toUrNdlB4pIz7l06GgaGJpmgNU0WbBe423pbqSQZn/bz&#10;TI+Thi0g1eHofSq8RlPYjhi7i52Zx8lonKFTZ4W29CKtIfelbrk6DxXJQ8ggAtFkge+En+KmmRBz&#10;9aOr+wbV2XRheoIZMCCNKoowaFosSOe+3fqd+bgIPqfFNANm8x51l1ynlG7D2I/TYBcNy83GSGKQ&#10;FsYn9yI7ofECgztCHbZK/PydHimhyYkmiYPG4upFaKuTntOrhmSltjRkk8HYaHWrkkEGXjQZ0DwT&#10;KGRhp4g1T5LpZ1co5vl42ZweYGRyADeGXow8DSne1fk6VLV1qPfE8tHyWOHBAnTSWPwNSm7Zh1xd&#10;GFVJZgo6m1Nro7NIS1ATRQLC2grbJnsyyqr0FQU2bNjxSgG3a42YeNRWaE2qWI+8L2vqRs3jVMo3&#10;vQlmva3crgag0uyLlRBvIliGGxqIyaKCVTdR4jeow6WlEqbm/SrQViTerA7NQvb6VYNawbVAjU1E&#10;DYzULA2cAk4P/uLc+o0pduzZhzUhWQjfUUIxo2Lqw/SrJBA5tcg6VA0gRPN9Rra9q7X60m1pNNK+&#10;KBs8IcXA1oGhtWC3BQ0PQ1cm0eQ8TAoxU+IplblOkhmDmE0XI0P/ALgo/NCbYv4Cn/x8lPllU7EU&#10;SshTTQKyePkW7QHvX+w71Gxlbr5A7FlJVgVI3BoGxyJIpuz2t8PSmUvHDBtWS6rgjQ3HSnoS0bLM&#10;UN1btI2IqynUvw8oAe2f8JB+tU0U8/oXJPoZcdtJFPzjcUq1/oRJ1Yv5XFyRgvAfqoPl6is1qmmu&#10;qfYGZiCVIseoNIdn0OSPBqqti2jPdTJKg3DEEEGxGxFMUlQFsXlpI7JP+4m3d1FEmKtlPQUeDD5B&#10;O9CO7o67j1FEKTtQA5WFPiklh3x9HH60LH1urFC9AMg2Fz0/GmqjsUbhaasipC2FnzwlUkP1YvA7&#10;j0NGsxOlUxlgninW8bA/3Id/yq4gzNQRtwn+aS+PaA39zn4Pyq1aCnt4dl+D7aw4wP8AIeTIfrr2&#10;L+AH9arzM9/bv8cFs8FxZFhihfMMwP8AOp5MX/7On1KE/wBtxWJxJ2jbpHJ7l/PcVfkOp7b/AOSF&#10;vLhnxX+lkIY3Go8CPEHrUk2Z2VlKJMbkJIrLJ+5H/EVUF2zkMA4+ZH0kH/7wquhXNQRk4EsN2i/d&#10;j8Ooq0xtbpg3vt60QcEZYneoXBoTVBQTQZc2M3dE5t1Q7GhZVqJjFi8jBlD6b2SQ7xtsfSqM9s3U&#10;rZfEK13xj2NuYzsfSpIVdfqBGjeJikilH8DRodM9GynWrBZKKsEkQsrBkYqw2IqAsOYvJg2TI0PS&#10;UfrQOoq1PoEG4lORHfHaPwnGoP4darygBaeJcg+3OPiA+sHyW6ljYfktqp3YNt7P7Fs8NxZHacKO&#10;w6i4P53vVeTA/dv9Qdk/bWI4LYsj479FJ70/I6/xq1cZX2H88ixkYuVx0yrMpjb/ANOVdVb0NGmm&#10;PVldcBXG5Me1MjrtKP1qOom1C/Njw5Sgm1z8Mi1ScApwBZsWXGPuHch2cbUachzJFerKM3qEN4Zp&#10;IX742t4r0NC1JGg7jZsc9lb2Sf2nY+lC1AtqCzLBHMLMLMNnG9HS7QIMkgkgNmF16OK1VurFNGoF&#10;6sBmpFQE2UlT3Ke0jqKp8lBSDNV7JL7W6P0NZ9KR0ErEs+Kkw7h7X6MKBWgtoCzRPC3a4t4HpTE5&#10;KKzGoEinICeu9Cx1T2I80EweN/aNWToaGJCtZQNePlR5At8L/MhoGoElbI49Wu8PtbqnQ0SsQEsj&#10;ISrDtI6GjKNSp8Kpkk5J3V5X9xHpoIJR1GxpdrsJEQNAmWWka48xRpgs2PuFuvSiTIVjoahZlWsb&#10;g7VJIWQ9xcUQJq/uHnQMtFc0thGVbtNCQsXqwTVhcX69aYl8kIqsI3VraHY1aKaNZcmOMHub8Kt2&#10;SIqtlRMuOW/adtxQqyYTo0bFr1ZATyGN9aMun/Iu1L0rKG52hisJnikDAlXQ/wDQrLJqiUN2DmLl&#10;RBgfcPiHnWml5RkvTxZfpkCwNyuAMhPqRj9xNvPypWmcjstI4FH3Keqsp/EEUhGsbeI5ETIIZT+4&#10;unqPGtWV54Zk2zjlB40dxIL5HBXLiItZxqjeBpGlPJDM7+LEWWN4naNxZl0NYLcdm9OQ3w/JfRdc&#10;aU+xv+Nj08qvPWHDE7ZypQ4gggEbGtc8GIr5WMmTE0bi4YUu9PJQHW3izn2ZiSYczRsD2n4G8RXL&#10;0zdGdCl1ZBPheTONIMeVv2nPsJ6HwpmG3i4fQvfLyUoeFYMAwNwa6KZhNmUSKVYXuKvsroQuY41s&#10;SVpYx+y518jXN3y8XK6N+Onko+SvxfIvgzAEn6Ln3jw86HHZ0YWufmjpME6TRq6G4YXBFdWtpUo5&#10;tqwyci4saJ8gitzfEfXUzwr+8v8A+8PCsfsYeXK7NeG0cMS4pJcaVZIyUkiOo9OhrFVurk2NKyg6&#10;XxXJx58CkG0i6OnUGutjqro5muTowtT0JI5oUyI2jkHcrC1qlqqyCrZpyc35XipOPkLqC2Ox9p/t&#10;8jXL2xdHx0dLLVXX3LPB8u2FIMeZr47myk/Kf6UXr7eDh9Ab4+aldnRVZXUMpurag10znPg2qoID&#10;+Q4+LPgaN193yt1BpW2P7igZno6M5rlYs2HM0MwsQfa39w8a5F87VcM6dbqylBXh+XfAcRSktjsf&#10;/wAf9Kfht+2+ehO2PnyuzocUqTIskbBkYaEV1E5Uo57UcMkqygVyvGR8hCdAsy6o9K2yWiG5auj+&#10;xzqaGbEmKODHLGdD6dRXLvV0Z0atWR0H7fyc3PiEUuO/cvwzMO1WHqbV1/Uz21r/AGuPq+Dmey88&#10;32hq/wDq80C/0gfLuFbf/T1+i/qY/wD2s/qVpYJ4f+aJk8CRp+dKvnan9ygbW9bdMD8jxsPIxFWF&#10;pQPZJ1vWfTJXQ/PV0ZzzIxsnj8jte8ciG8cg0v5iubajozo1srodOF5sZajHySFyFHtP9wroYex5&#10;8Psxb4ePK6GS9q1IzGb1ZRXysWHNhaGZQVYaHqKq2auoYVburlCxgfbzwZryTr9SCIj/AB2OoLHx&#10;9KP+P9BK70tyl1+fr/gH7fufohdvs6nxmSVVYZzcdJP6125PPXtyMgTQW28RVivIiePTaoFWwq8v&#10;hoD3lAUl9sq+fjWH28V/d9ezqerq3x9DlnMcG2IzZGOC+OTdlG6/6VwtvX8XK6Ozjv5cPsg4jlXw&#10;JOxyXxmPuXw8xUw08H9gtsvNfc69xWVFkY6PE4dV6jwO1ej9XRWoo+DhexR1tyHFYWGtajE0eLAk&#10;A7dahIFf7j49cyAiEhchiDbxA8aVt/bBs9R+NpfRzN4mikZHUo6GzKelYLV5OsnKGLi+ZCduNlt7&#10;do5j/I1avHYjTKeUML2vdTcNqCKTdcgVNKWyzSSKOeNoplDxsLEGiSlclptOUInLcG+GTLCDJjNt&#10;bdfWs2nrx10bct/Lh9ljiebfF7cbLJeDZJTqV9fKqzu6cPorXFW5XY6rIsih0YMjaqwrQrJmKIN1&#10;YqQQdRR1u05RGpLa5GmoIPlW6vsfVCXmDOTxU5CMqt45wP25huKXrs7KK9/Ubl+h89HPMnGzcOUx&#10;Tr2sNnHUeIrEnsuGdCrpZSg9xHOvEVxs1i8eyTHdfWm00acWEa4J81HZXDKCpBU6hhWxWgxNHiwq&#10;WuiJELNWW9g0hc5bhY8288Fo8kfk3rWLbHy5XZqy2deH0IskUuPIY5VMcqHbY+orE6tPk3Jqy4Gz&#10;iOev2Yua2+kU/wChrXjt8WMm2HzUbb7Eag7GtDXJkPVIRD19KnCRADynDrlBp8YiLJGpHyv60m1b&#10;Lmjgflt48PoT4srN47Jvdo5EPviOgYedZLba+XL/AMDY6Vuh847lcfkE9p7JwPfCd/UVrpsrL7mH&#10;TJ0/ARqMUZoqohJ3X8tOlafLy+IKAXK8NFmqZYQI8oDcbN60vWqfXY7LZ14fQjCTL47IPb3QTxnU&#10;Hr/UVy73tV8dm+K3X2Hniuah5BRHIRFlAe5Ds3mKblur8fJi1xdPwHKcIJFjY9KJIpssLEBvRoGQ&#10;fyfD4nJxFZFCTAftzjcGl7Y10XPYzLa2b46OXchxmTxkxiyU9p/45QPawri6YvNxY6meq0UoKcL9&#10;wz8cwhmvPh3+E7p5iner7Lo4fKFb+ur8rs6djZMGZCs+PIJInGhH612qWV1KOXarq4ZPapZFGwUn&#10;yplMLMpsgysKHMhbHyYxLG3j08xV39V24fJdNHVyhC5T7cl468sIORinZ92X1rp4elnVdS/ubc/Z&#10;8+HwyDjOWyOMcBCZMdvjhJ0/Dwpl/Vr/AMeAtM1f8j/g8jicjH9TGkBI+OM/Ep8xXK862bgw3ztR&#10;8lw0F6yCa0pIszRRBQs8r9vx5JbIw7RZG7R/K1Y9vVVua9mrL2HXh9CckmVx2Tcd0E8Z1U9f6isC&#10;8s7fc2tVuvsPfGc3BnARy2hyf7Ts3pXSx9hX4fZg1wdOug5WkznvHzqyGQKKteSEc+PFkxmKZA6N&#10;+Y9Kb4SStnVyhI5Lh5sImSG8sG4Ybr60jTPw6Nueyt32WeL51oe2DMbvi2SXqPWhz1jhla4TyhuV&#10;kkUPGwdW2Ya02yTMnR4gHcXoGiERjB2qIuSFlK1HZIsFZ/HQ5qkkdko+GQfrSNaLQdno6idkY+Tg&#10;TDvujA+yQbGudetqM21sroO8fzSvaHLPa2yy9D61py3+GZ9MY5QwXvYg3B2IrSZyWC31UB11v/Ct&#10;/wDGVVvZon+f6IG/QSvXtkZjHj/GiIBs/i0mSR4Pa5U9ydDQ7WV8rUt00x2esPkUsfLycCQgXFvj&#10;ibavBLVo32oroacXkYMtfae2T5ozvV29hf4ma2bqWb1mbKM3qpIZvVoow6pIpSRQyndTRd9kUroW&#10;M/iJI7y4pLx7mLqPSk3pZdNwac9U+GCsbMnw5O6NiNffGdjWaurqx1qKyG/C5GDMUdp7JfmjP6Vs&#10;z1V/yY75uoWh93cKamKZG3tJB6UUlmt6qSF/GmVwYZR3K2ljRVtPDAtWOUKXOcE+OzZWIpeBtXjG&#10;6+YrHv6zXK6NeG88PsFYPKTYhCPeSHqp3HpSc9XXj4G6ZK35G2CeLJQSROGB/MVsrZWUoyWq6vkv&#10;QZDwnxXqKZWzQu1ZL7pHlL3IQHp0+XQCbr2DpVMbFbEDpeppaqt+iY+/Ya5KeTjQ5aFJlv8A2t1F&#10;JtVWXIytnXoVMvj8jCb6iktGDdZBuPWs1s3U100VwzxfPtH2xZJt0EnQ+tNy9iOxGvrzyhyjmhyk&#10;GxuNv6Vq8lYxurqVJsVkuye5fDqKXasB1vJUvY/pQhm/dataYILz+OhzB3D9ucbOOvrWTfNWf3G5&#10;6uv4B2Ly3IcPIIMpTNj30Vv/ANE0imt83D6G3yrqpXY64mfh8jHeFw/90LfEPwrfS6v0Yr52o+TE&#10;uIdWi1/7Kjp9CK/1KJ7lNmBBHQ0MMMyDTKfVkM3uLH8aaUCMrjG7/wDJwmMM41KjQGrWcsbXX4t0&#10;W8H7ikhYY/Iobrp9Ubj1rZRwL09dPmoyj/HzEEsDhgfmX9abJm5rwyrLG8Z1XTo1XIaclcn8aFoI&#10;wTVNSQhlSOZSkqhlPQ0EBJx0Bic/iXMmLIZMe+sZ1AHpVdDv06d9jDx/OYueBHJaGc/+m2x9DRJm&#10;fTF0/ARkxQ2sftPh0o0xasUXV0NmUg0chyYB1FWimS308fKjBA2fxokvLAO19zH0NGmNppHYMwuS&#10;yePk7Lkxg++I9PSo1I22ash0xeRx8yMEEa7g0q1TLbN1ZvJiq3ujO/SllKxLj4xvdhQlWsFFAUAC&#10;qFsBct9vrn3ycYCLKA18G9aOqG5+x4cPoWUw5sWQBmaGePqNLUzxCtrI58byC5KrBksBOBZX27qF&#10;1Mt+Ogq0TJqKApOTT6ltGH40DCMlr6jbxoWQV+a4JMkPlYqhMkaug2cUu1Pk1Y7tcPoWuH5STjJj&#10;DNf/AB2NpYzuh8QKVW3iaNs1dSuzoyOkqLLEwdHF1YVoVpOe1HZsRfergkkZW23+tUXJSzcSHPga&#10;DIW4Pwv1U+NLspGUu6OUc6mx+R4DMEygtGD7Zl+F18D4GsFlalpOirU2rB0biM+HkY4p4jqfjXqD&#10;W/1rK1kzm75ukpjKgPhXRMLJRVgGrtIoLRm7D5TsatQU1JjH5CCf2lvpyDRkOmtS1GhbUdhFR1P4&#10;Usps3NBYE0aQAFTr5CgmCnTyRHBIpYgMDRTIlJ1cMvIdxVoJklECa91jY1IK8uYN6oI1Iqymj1Qg&#10;s81Oy5USI3wR3YdNT/pWTfRqySOn6dJo2/qDRmMPiX8jQrb6o0PFGDmt0Sx8zV/vfYiyI/8ALdja&#10;Q3HlQO7fYaol0Sftyjx8xvVplcorvEy6j3DxqwkwdkRBgSN+tBYZVgeQ9ht/ClO0DlyQd5Jveg8w&#10;oLGPmTYzhonK+K9D+FHXSGDbNW7GTF5eGWyzfsyePymtStJltk10Xp8WDKX3AXPwyLvRwArOoBye&#10;Onguy/uxjqNx+FSB1bpg/vK7MR5VE2g4kw08gHxelR62RaoiEyOd2J/lSnez7YfiiWHJmx27onK+&#10;I6flVSynVPsP4nLxzEJP+1J/d8pq05EWyjouZODj5a3ZQGPwyrUdEwK3dRcyuPyMW5I+rH0df1oP&#10;CDTXRWKFz0q0mGbXpkFGb0RCSOeSFg8TlCPCqKansP4vMRy2iygEY6d/yn1qvIRbJrlEmRxMGQPq&#10;45EbHXT4TRUonyVXVrhgWWCXHJSVCp6HofStSGKyZoKIjZOulvKrAfIZ4nEfMy1RWaOOMd88i6Ht&#10;6AeZqWcIzbaeFZ+ToqdqqEA7VUWAFJOd5z2SaGqC7NSvhUkF1MVZRTzsKHPgaGUWO8cnVW8RUDz0&#10;edpRzSaOTGmkglFnibtb8PCrTOzWyspRqk8kbB42KsOooiOshrG5VHITI9j7fUGx9aFoVbKOizk4&#10;EOSO9bRyEaONj61EwK3aF3Ix5sdisqkDow2NFJorZMgtUCNKBlnvPqNqhAvicrJDZJ7yR9G+YVIF&#10;XynoOFcXPivpKp2Ybip0I5qwJk8dNjEvHeWLxG49aJMarp9lZRejI2TxxNIyxxqXdjZUGpNQB2jl&#10;jJh/b3fZsyQgbmGPw8C39KB2gyv2ZcVGxESJFjjUIiCyoNAAKWLk3qiz1qhRioQr5WLDmQPBMt0f&#10;Y9VPQjzFWnBdbOrlHOsiGTEnlxpR7ojYkdRuCPUU5M2L9SksY2ZJjn2nuQ/EhqNSDash+DJhylIX&#10;c/FG29A1Appoj/8Ap2nYNCwiiJ9xYX//AB8avzKd4CcXC4UYH1EM7dS50/IWFC7sW9LFj/63Btb/&#10;ABY7elV5Mrzt9SpNwuM+sDNA42se5fyNErlrR/IP+rk4DrFmr3IdI511B/H9KvvoZxboLIplUEL3&#10;Iw69atWFtoqS4Di7RbdUJp1dV8gMoPG6/EpFqarJgyiPWqdijFAUW4Mt4rK3uT+IoLVkJMJXiyY+&#10;jqenUUrlBrkC5WC8V3ju8fXxFGrSWgUwuKsNM2hUe71qkS7LK3BBBsRsRVi5C2PnXIjm0Oyv4+tA&#10;6lyXZYI519w1+VxVJwQDyYskciI3wuwCv01NH5cAnEI37hruK8arHqmjY2NxRFFdgVNCGjKt2nSr&#10;TgposBgdqKQYNHHUfjRNloiqpLJEJB12piq2Uyewo/20DJo6jcfjU8F9CJkVU6lkqN0/KqRGSFgN&#10;zamglZpY7kKQT1FVCDhkbPQOiLAPJLIv7im6/MKRpm0Pza6AsWY0EgcbfMPEVnVnV8j3SUNME6zx&#10;q6m9601tKMtqwyY2IIq2CK/LYZQmeMaH/kH61l1p8mrK88A3Cy2xJg/yNo4/Wl0tDGXp5IeYZFmj&#10;V1NwRoa3VcmGyhkhF9PGpBQr8vx/axyYl0/9QD+dI1p8o1ZafDAUcjxOsiGzKbilKw9qeB547NTL&#10;hUg+8aMvga1UurIw6U8WEDVMAX+X44TIZYh+6n8R4Vl3pKlGjHSOGJhuD1BB/I1zn2bRx4bkhMgg&#10;lb91BoT1FbMdZ4Zj2yjlDFWiTMDuSwUzICpFnGqt1BpOuauhuWnizn0sTwyNHICHQ6iuXZNOGdBO&#10;VKGvg+U7wMadveo9jHqK2evt/wAWZd8o5Q1jyraZCHJgTIjaN1BDCxFBaqsoZdbeLk51yODJgzFS&#10;Lxt/xt+lcvXN0Z0s9FdBTg+VOO648zftsf2yeh8Kd623i4YrfLyUoflcOoYG4NdJOTnwbkAix1B3&#10;oihN53iN8rHX3D/kQdRWL2MPlGzDb4YtYeZLhTrNFts6eIrLno6OUar0VlDOmcfnxZ0KyRtc29y9&#10;Qa62WiupRzNM3RwX6dIogyMePJjaORQwYW1obVVlDCrZ1co5rynGScfKRYmBj7G8PI1ytsXR/Y6e&#10;WiuvuF+C5loGXFymvG1hG56eRrR62rXFhO+M8ofgQQCpup2NdJGAzUZQN5LjYeQhKsAJBqjjcGla&#10;5K6G56OjOcZOLLiytDKCGXZuhHiK5d8/Hg6NbqylBjhOWOHIIJjfHc6E/KaZhr4OH0K3y8lK7OgK&#10;yuoZSCp2IrpLk57NwCxCqLljZQOpNXE9FPgMD7ZxZgs2REsmWoujEXCny866ePo0rFrJO3+n4/3O&#10;fr7tv7auEarhmFyGWzqdLVrZgtoMWHMJFEcmkg6nrRJi/MtyQAgqwBB6Hr+FWHW4schxgiDTQD2j&#10;WSLw8xXP9j1Ul5U/xX+x0/X9ny4sKnI8fFyEJjcWcaxydQa5muSujoZ6OjOc5ONkcfkdj3SRDeOQ&#10;dfMVyrJ0Z0q2V0OXC82uUFxskhZ1Flbo1bvX9ry4fZj3w8eV0M162pmUzc0SZQwcbFFPimNwCC5v&#10;5eFdX1Gnn/izn+3Kt/gSSYrY7WPuQ/C1OObYJYmZ2BY5fgPwt4USYEhRiCLjUeNQNAHlrf4zebLb&#10;1vSPZ/8Axs3+p/cLDKGDKwBVtCD1rmRJ0kJXL8GYO/JxF7oibvGNx6VkvhHKNmW88Mo8RzM/FTK6&#10;MWgY2eLcWqsfYtk5Qe2C1UPs6vhcvFlwrNEO5WGvab2rt5+7WymDjaes6uCw+a//AKcZv4mjt7K+&#10;ECsPqVmLuxdvcT1oXpLkYkkoQH5Pikzk71H08hfhbx8jS7KRuenj+BAyY5MeR4pl7HTcH+dZb2js&#10;3056LnE880Ev0Mpu7GY2jc/L/pWP/wBt2u2+mXp68qV2O6srgMpDK2oYbGtPZjJlF+lPrUFs2ZVZ&#10;SrgMrbg0wES+X4NoO7IxF7oT8cY3Ws2uUdGzHaeGDON5iTj3+lLeTFY/D1X0rB5/tv7DtMldT8nQ&#10;MaWKeNZomDqwuCK6mVVEnPvKcMtAU9VAkmEdx6U9ZgeRSzMGDMjMcy3/ALX6qaB0TGUu6uUInI8Z&#10;Lgt7x3R/JKNvQ0jTPg2Z6+RJxnMyYREU15MY9Oq+lIppHBeuPlyux3SaKaNZYmDowuCKc7JmTxac&#10;MwaRYs1oILB3I8ZByEdnHZMo/bmG4oL0V++xmejoIGbhT4Mv0p1/2P0b0rDejq4N9Lq6lBbiuckx&#10;SIMomTH2DHdf9KZlt48WFa4K3K7HiOSOZFkicOjahhW1NNcGFprhm+lvOrcR9yjAoaosH5/G4/IJ&#10;aRe2UfBKNxQ3yVu+w89HR8CHk42XxWSLko6m8cy7GubpS2bOhW1dENfF87Hl9sOTaLI6N0b0p+W6&#10;tw+zJrg68roYhWypmCuFxr5KiSRjHEfhtu3pXS9b03ovKzhf5sy7ewqOFywmeHxiujSKf7r3/Stl&#10;v4/Jr5/qZl7dvsKvNcDHMOycC5v9DJUWPoa4/u+k6cPlPpnR9b2p5X9DmWdx+XxcwEgKgG8U67H8&#10;a8/rlbN8nWz0rohr4P7ijfsxeQPbJtHkdD61qw9ldWMu/rtc1HgWIBFiDsRXQMJmqIZ/XeiTan7k&#10;K+Vi4+bC0GTGJI28dx5igvmrqGXW7q5RzTmPt3I41mmhvPhnZxuv+6ubp6Vs+V0dPH2Vfh9lHjeT&#10;y+LlEmO/chP7kJ+FhUztbJyg9Mq6KGdR4vlcXlY1eFgso/5IT8Smut6uldrKDl65PPsNC1dquaM5&#10;nY1aqk5KPEggqwDKd1Oxo/KGQTOY+3O7vyeOFjvJjfqtVfTg2Y+x8WEODKycDJMsLNBMjWZTp+BF&#10;eTejV3ZfLOi6K9YZ0fiPuDH5ICKUiDLA1QnRvStufsVvw+znbeu6croZFTx/Kunj6iibGV2Nii+F&#10;vOnW9WjKkhYdp9a5u2TztAa5BufxuNyCWmW0g+GYfEKy6Y107G56unQhZ3HZPGy2kB7L3inXY/0N&#10;c7TJ5vk356K6DnFfcJXtgzzddkn6j/dWjH2viwjX155qOKMrqHVgytqrDUV0KwzG1BJWhIE2VHf4&#10;ELelFXO1v7U2U2l2aujLo6EA6EMNDU0q6/3KC00+hW5Pglk7p8IBX3aHofSsemc8o1ZbxxYAYXJZ&#10;fGylCCUBtJjt+lYq62rb7Gi+dboeMPPx86MPC+vzRncVtporrgxXzdHyWzVME0NCWRMgPlVkkp5G&#10;MkyGOVA6GlXrKhh1tHQm8hxEuKTJCDLB1HVaw6ZOvK6Nueytw+zTA5aXFtHJeWHwO49KrPd176L0&#10;xVuhtx8qOYLNA4cDXz/EV0cPYdLrSvacmO9GuGGkkWQAqfVeor3nqe5n7NfKj/K+UZLVaN7+VagS&#10;rkThVKKbsdD5CuD/AC/8jWlHlRzZ8P7L/cbnSeQLlYUOWhDjtf5ZBuK8jZeSiTVS7qKmRi5PHy91&#10;yLH2TL1rBets2a62V0HOP5lZe2HKIWTZZOhrTl7HlwxGmMcoYEZLgt7l8jW3G1Fabqa/bgzsxegk&#10;htejIeuPGrkgJz+MiygXjtHN0YbH1pOuSt12Nz1dfwKckc+JLZgY5FPtYfpXPtNWa01ZDLxfOD6k&#10;cWV7SdPq9CfOtePtKUmZtcOJQ05KXAlXUEdK22Zlq/gpXoEwzYEg3BsRRFBbHyFmT6b2J8PGn1vK&#10;gTasMWuX4BWLT4oCOdSo2NZNvX+UasfY+GKccmTgzGxMbg6odjWRN0ZraV0NOFycWWArERzdVPX0&#10;rVTVW/Jlvk6/gLRzPE11PqKdW0CWpCaSQ5adrABxTk1YU06lObGeI3+JOhqvCA1aSqbMCrAMp3Bo&#10;WGL2fxAs0uKPNov6Vn0y+UaM9vhg/D5PIwXCm5RfijO49KQtXRjL5K4+YPLQ5SA9177nqPWtueys&#10;jBpi6svS48cw7lsCdmGxprqmLVmgZJHJEbMCB40vmo1NMivVSWRTQRZKfTlUMp28R6VGlbsutnXo&#10;XJ+PyePkGRjOxVTdXXcetqFYOrk010V1DD/G/cwPbFnix2GQv6itee31M2vrfNRpKwZUYdWEisPb&#10;ItaITMsupQlxXj1A7l8RR+AxWkq0KrARupp1EUyrl4UOWLsOyQfDIN6cgq3dQCDm8XKCjtHY6EfC&#10;aNId+m6GnA+4IMgCLLAhkOnf8p/pVwZr4NcoLSYiOO+JgL7dQagpWjsGyI8Zs4tQsYnJEaXYswbW&#10;sdQdwaqSwFncaCTNjaMNSg0/Khsx9NPhkvG89kYzCDLJkjGnc249aKtgdME+UOcOTj5cYKkMD0NN&#10;TMdqupFLiHUxHb5KOS1YqEspswsfA0aZcGO6rJAOzcGPJHcvsmGzePrVpwNpeBeWTIwJtijjdTsw&#10;q25NEK6HXh86LOFlftkX44jv+FZ7Iya0dQ8VdDdT6iltiJLMTg/GLGm1qBYupt+tEKbKudx8WbHs&#10;EmX/AI5B+tROClaBOmgkx5DHICki7H06g0Y1ORg47lVkAx8pgHGiSHY+tA6gOvygrIovfodjSbIi&#10;ZXKMNQaAOTQyWOuhoWwkhc5vhRlqcrFUDIXV1GgcUu2fl0aMdvHh9AXiOVk42T6GQSccmzq3yGio&#10;vEZrmr8of1dJFV0buVhdSKbJi6PEVJLImF9/zpdkEiJ4VkUpIokjbdGF6uuc9l+UdAuLizx+QMrj&#10;G+mCby4h+FvG3gadSqr0Mtp5qLDnC4dFYC1xsa0nNsoJqgJ6oVIFzsK8izxi1z+5am0vxBG4Rfwc&#10;twfpSMWU/AT0pd6mdMKlr6A+tZ7MYjS1CWD8mMo6yrp5iqKZdhnYdjliw+YVacFOqaCoIYBlNwdj&#10;TTO1Bg7irQFuzaqCM3qFyRzSxwRtLIbKo/PyFDayqpYVaO7hCHlSSzTSTuNZDfToOg/AVzrNtyzt&#10;50VKqq+CteoGevVkgxeqLMBipuDY1JJBZTKGzi3/AHVfkC6m7xRyi66E9RUfJSbQEzcNkHd23HiK&#10;Vao+l5AjCxpaHGopiIbBreY8KbVwU0EcTkpsY2Vu+PrG36U1XQq2aYzYvJY2UAA4STrG1MVkZ7Zu&#10;ppl8fBkXZf2pf7hsfUVGyVu0LGViZGK37q3XpINqU5nk1Uun0VO6oGZvRKpDOlF4kL+Ln5OMQFJk&#10;j6xt+lHWjF3omM2NnQZa2U9jn4omovFma1HUrZfEwzXeH9mXqPlNC6hV1a7FufHmxm7ZkK+DdD+N&#10;Rfc0VsrdEF/Oo0EYvS2WYoYIFsLNnxbBT3x9Y22/CttaJKBGlVYZYcnE5BPpuB3dUb9DVqr+DM6u&#10;pSyeIZLvjnvX/wBs7/hVqxa1+oKZSpKkFSNwaMOR4+2YQmA8vzTytc+S+0Cl3Od7lpvH0Qx0BlMg&#10;kVRacEgN6gacniL1C2pNCCKsBoQ/uiER5kEwFvrx2bzKG38iKknS9G01a+gs3q5Np71qmyFzGzps&#10;YgA98fWM/pUmQLUTGKHJxs1CuhJ+KJt/wqGd1dQblcUVvJi+4dYjuPSrkZXT6gQqykqwKsNwaofJ&#10;m1SCpNajLJ8eaaBu+F+0+HQ+tQGyT7GXE5KOayTWil2v8pq4M16QTT8fHLd47RyHXTY1aYCuGuL4&#10;4YUXfIAcmUfuN/aP7RVNyY99Hdx8BlBofOhYNFwSUIw9ULPVCHqhDFQoUPuSECfFnFryIyN59puP&#10;50yjNGD4aFztNGOkPcRxpllWWYkKlm7AbegPrQ2Zm01+EOY8NgNhSxJtVFmKhRirIasiuLOoYXuL&#10;9D41EymivYoSP+jTOxEurJAQ3r4UIxWk1eNWG1j41acEtWQXkYvbdlGvh0NOraRbldlAqDTCSaFP&#10;yqF+RsjtCe5DY9RQtSWrBSHJSUWPtf8At6Gk2rAxWkrZXHpLd4wFfqOhqKwYE+k8LsrAj1o0W3Ju&#10;DUBMjW9WUXcfLeGyv7o/Dw9KF1kgW+pE8f1AQyL7j5W1pYR84A2NxvXlrZnqSbupTUEMN7h5ipJE&#10;QXtQyESI9jbpVpgtFgDx/KtFc2+wSJl7dvwpirHRZrerITo3Q/hRIFo3v41ZCBiATrQssiMltqpF&#10;wCs7Jljsb+00N2OpVMDf5rq4e9yNxQeQ7wD+PkLPGHU02rkz2rDJJEEilW1BGtW0UnAo52McaQ6X&#10;jb4f6VnvU10tKM8fmHHkCMf23PXoaXWsdE0r5IbUIYXHWjMprLGsqFWF7iqakicCXnYbYspAH7bf&#10;CfDyrJejqbaX8kXeJzzC4gkP7bfAT08qZjeOGBrnKlDeCCARsa2GM1dFdSrag0LInAlclhNiSllU&#10;/Sc6HwNY9K+LN2d/JFbCzHw5hICew6SL5Uquniwr08kPkE6ZEayIbhhcWrQ7yYXWGSEdwsdRVNyU&#10;KHM8aY2OTEvtP/IB/OsO+Uco2Y6TwwBHK8TrJGbOhuDWTyjo0NT2PvGZ6ZkK62kXR1866WWnmjn6&#10;5urCtqaKAPL8YMlDLELSoNPPyNZt8vJSuzRjrDhiSC8UgIukiH8iK5/TN3aH3iOTXMi7HNpk+Jf1&#10;ro4a+a+5z9svFhu9aBJRz8KPMhaNxr0NK1zV1DDzu6uTnWVjS4kzRSCxHwt4jxrlXo6OGdKtlZSh&#10;q4Hl+62LkN71/wCNj1FbfW3+GZN8flDiDcXHWugjGeZVcFWFwauCLgROb4hoHbJx1uh1kQdPMVz/&#10;AGMYco3YbTwwTx3IS8fOJFN42P7ieIpGeroxumauoOmYuTHlQpNEwZWF661LqylHMvV1cMs0YJWy&#10;8SLMiaKVQwYW1qrUV1DCpd1co5xyHHT4ExRlJjJ/bf8ASsN8rUf2OjnoroY+C5ojtw8ptRpFIevl&#10;61pw3/4sz74/8kOQOxGt9jWwxGRUggM5LjIeQiIYdso1R+t6VrkroZlq6M5xk48uJK0My9rrt4Ee&#10;IrlaVdHydOllZSg3w3NPiMuPkMWx2Ngx+Wm4b+PD6EbY+XK7Or8JEk8pyb9yRgdh/wC5uv4V6D0a&#10;Kzd/ocT3LutfH6jlGnl6mumcizMzYqTLsA42NU0JsB2iaJ7EdrKdxQi5CGPkCQfTkNnGxPWiTG1s&#10;bypcHSiH1Yi5sP8Aj5MkYFl+JB5GuJ7Ofhdpddnbxv51TA+fgQ58JjkX3fI/UGsumSuuTRno6Pg5&#10;zl4mRx8/ZJdSpvHINL+Yrl3zdGdKl1dDdw/OLOExco9sw0STo1b/AF/Ynixj2wjldDRWwyhLjssY&#10;8hRzaOS3uPQ+NbPV2VHD6Zn9jLzUrtDYrpIna9iCK6ZybUBGXG2MSw1jOzeFUL8CPH5UQEJK37R6&#10;/wBtRDK5sizcgZhQQMJIV1711BP+lYfZ18+K9I6WGfgpfZXTFJ1NZ0hzuTDHSxDDuB+IHrVwV5CN&#10;z/2yU+pm8cpK/FLjjceYrH7GH/Kpt9f2Z/TYWOK5fI4rIWSMloibTQHr+HjWTLd5uTXritFydc4/&#10;PxOTgWfGcMD8adVPmK62ei0XByNM7UcMLiJALWHnXfzwpVQkIbIXVQbdtc32EqXhBLkB8vwePysJ&#10;Vv2ph/xyjx86w75/uqB+OzzZybP47J43IbHyUKsPgfow8RXJvm6OGdfPRXUoIcPzUmC6wzkyYrGx&#10;HVPSjy3dHD6F7Yq/K7OlQsk0STQsHjcXVhXXo5Uo5duHDNyCOlMKNDsb6g7g1TLFDmeDD92Thr77&#10;3kh8fMVg9jKeUbMd44YK4zkZ+OkIsTGTaWE6flT8LQHrmrnQsTKgy4lmha46jqD510KtHPvV14Ze&#10;7hT5FETH3G1Lb5CRWnSOaNo5VDow1BpenAdXD4Oe8txUuETLFeTGJ36r5GuPqnXn4Ollor8Psp8f&#10;yuRgSDsPfCx98R2/ClV2dWM0yV0P+LmQ5sQlgfuHzL1HrWytlbowWo6uGWb1cAmauCFbKxYcuIxT&#10;oHU7HqD4igvRNQwq2dXKEHkuKm49ydZMdvgl8PI1z9MnT8G/LVX/ACa8dyk/Hv7SZICffEdvUVWe&#10;rp+C9Mlf8j9h5uPmxCWF+4fMvUHwIrdndadHPvR1cMuitVayAeNRohVyceDKjaGdA6N/D0rNpRPh&#10;h1s6uUInIcPNgydyEvjXuso3X1rHX1PK8Twbs9lZfcK8Zzn0jHjZr9yHRJ+o/wB1abRlZVb4YnTG&#10;eanaYQn04+yxQKOwja1tK9elHCPM3bnksBb1ACjyManFctupUr63tWT3knjaf+mafWbV0K2RjQZc&#10;TQZEYkjYag9PSvP2qrKGdOtnVyjm/M/b0/Hs00AM2IdQw1K+tcrf1XTldHSx9hX4fZPwv3HNg9uP&#10;lkzYnyvuyf1FF6+9qcW6B39ZX5XZ0eGaLIiWaBxJG4urCumuVKOc004ZJUKNhR1KPFQwKsAysLFT&#10;qDToII/M/a9u/K44afE+L/8Aq1k19Vd1NuPtfFhOx5Z8Of6kTNDNGfQi3Qis/q//AF3bXaNl0rKH&#10;0dK4f7kgzQsGWRDlbBj8LV6LP2aXX0Zy9vWdOV0MxYetXpqkjOkRd7A+Nc9ezdP6hQYLk9aHTe1+&#10;GWkCuS+3MTlFEpH0sm3tcaX8mrVl/G56Re89ddf1Dp7Vs+F0I+TxLYEwSWH6bobxyLcbdQa6Ff43&#10;1W1/9a4NNfYdlwxn4vnzH24+e112TJPTyatF8PDldGe+M81G4MrKGUhlbUMNjSmZiKXYVzfeiEHU&#10;irnBkcsMU8bRTIJEbdTUdVbhkTacoSuS4CXG7psQGaDcpuy/1rHp6vjzXo25+wrcPsp8by2Rx7hR&#10;eSA/FCenpVY6Oj4/oHrkr/k6VxMmPySfXjbujX4k638DXofTyWv6n0vj7nK9hvPj5GNUAFgLAbCu&#10;sYWzDoGUhgCDuDVNJqH0RWgA5MP0ZLL8Dar5eVcP28Flbjp/9Qbs7+SAudxMHIi7D6cw2mH61mXq&#10;vfj/ADNFNnQUpePy+KmDFmVgfZKugNaqfxVFy22/6GlbLRDLgcrHk2inP0p+hPwtU09L/wCL5M96&#10;ePK6C1iNKxftNcMXJgg1To0QjNLZZE0Ya/n0oWgkxb5HhFk7pcYfTl3KdGrJrhPKNOe8cMWY5cnB&#10;mPbeJ1+JDsayK1qM0tK6GvB5OLKABP0pxut7X9K3Y+xPKcMyaZOv4ChkkOhdiPWtlvc2sod7Nfli&#10;vFfQ1rOWZq0Q1dEkUpIodW3Bqmk+yJwLWdw7R90uL703MXUelZNPXjmpqz2nhkWDysuKRFNeSIaE&#10;HdarPd1cPou+StyhqhnjnQSRMGU10K2VlKMlqtPkmvR/AJ69SSGKFshBk48OQhSZO4dG6ik2orcM&#10;OtnXoVM3jJcUl0vJD0Ybj1rFpi6/g1U1Vht+3+QGXj/4kzfuILLfqK3+rr5LxZk9jPxcotTIYpCp&#10;08BTXwwE5RHepJZsrspDKbHxoqsjC+PkrMOx7d3UeNPraRNqwDeT4mLIUt2+jDcUrXFMbnq6iLl4&#10;U+G99WS/tlFYL5urN1LqwRwuXZO2PKuy7LL1HrTc9Y7F3x+gxxyghZI2BB1DCtdWn0ZmgtBmB7Rz&#10;b7d1Orb6ibUjoxPh398P/wCNVanyiVv9QYSVNmuCOlJbGg7MwIcsE27JRs4/Wk6Zq35G00dRbZMv&#10;jprglNdGHwtWWLUZpmt0NHGc4Hsjnsk6odj6Vry3ky64QNMc8WStja53Q/pWtWVjI6upVnwyt2i1&#10;HVetC6fQOt/qUNjYixHQ1KIYb3B0OoPStCBAmbxQfulxgFbdo+h9KG2f0HU1+GUMLkM3jZSI2IA+&#10;OB9jRYymHfOt0PHH81i54CX+jP1ibr6HrWutpMWmLp+C9NipJ7l9jfwNHAtXgGvE8RIcWHQ9Kuqg&#10;ZKZgU1ENZI0lUpIoZT40aZE4F3M454CXiHfF/EUSH10nszgcvlYBChjLB1iY7elW0S+SsOWNn4nI&#10;x3Rhf5o23FKZltS1DSfDIuYjcdVpdi63+oPa6mzAgjoaXIw17qohQy8GPJXuUBJRsfGjSDrdoFY+&#10;Tk8fL2MD231T+lNqNtVXQ34fKrKgN+9eviKIyXygLXhyV6N/MVacCuUUpcV09ye9f40aYStJV6+d&#10;XIRl+Ojz07JBZvlkG4NA7FrR1A0f2/zcOYv+JGfYbpmXCx/iT/KgtZvoLX3Ma1/W/wDD5OmcfhSy&#10;RIubOgyAPeYwe0/ibUKo/k49veq3+lf1CTcWpGkxv4kU2Sl7L+hWbEyMe5t9RP7l/UVchrWtjyyA&#10;+VQtor5eJBmRlZRZh8D9QaicFptCPm402JKYpAbXusnQjpRdmisMJ8ZyhjtjZTXQ6RSnofA0FkVa&#10;s8oYe4WuDcHa1IBgrt7yT1pb5GLgwAy7bUSUEYvcvwy5YbJxVC5FvfFsH/1q2huWvjw+gNxfMS8b&#10;L/iZassN7drDVDS/KB2mSupQ8rMkqLJGwZHF1YUUmSI7M72/jV1rLJJtenlSQTtIiGSNfqFdXj8R&#10;5VEWiXjuUx8gWjfbR4joynrpTE2heuLDisrC6kEeVHJlagyTUKg8tmax1BBBqmSy4AuT/wDGlKjU&#10;k3Q9BVW14EeDDOLMJola/u2akBos93j+dQhsQGBB1BqFkP0wlwug8KhaIzlviKzAdyKLmM9fQ9Kn&#10;l4ov9paOCaPmcGQL3y/QY/LILfx2qV3o/mBWnp6LpT+C4c3EA7v8qK3j3j+tH5r6i/2b/wDxf9Cj&#10;PzWHECI2OQ/QJoPxJpdt6rrkdn6d7d8C1l8jkZThnYBFPsiHwj+tZdNHbs6WWFc1CI0nVtCe0n8q&#10;FNDHUy8QOq+0/wAKuCJlVgyGzC1DEBI07qohjuqFmpahbIeWVkN1NvEVUwXEl2PJRx2yAAnx2NGr&#10;SA6x0UsvikmvJjnsf+3oap5/QOmsdi3NDLjt2yoUPQnY1XRoq0+iK9EWYvVxJDIaxuDYjqKnRIDO&#10;JzUsFknvNEOvzCmq8Cb4p9DJBk42bGfpssin4ozv+Io05M1qur5BmXwqPd8U9j9YzsaLxGU2jsXZ&#10;YpYHKSoY2Hj/AFooNCafR5BrTq5lNk4FNgCTIuDcGxGxFSCSF8Xl3itHkj6ibCTqKB1kXbKeg6Dj&#10;5cWnbNE248KW6wJ5qwFmcKygyYh7huYTv+FCPpt9QA4ZGKspVhupoLj0ag1EoLLaHStgplhDbUEg&#10;jYjeoLYbxOUkisk5+pHsG6iqdRNqT0FpIcXkI+5SC1tJF3HrQy0LTdQ5wsLQYIhY9xjkcXHgTcfz&#10;qrOTF7PN5C1CZzNUEZqyGQ1SAlY23qguxS+5cRsp8f6TASQqx7T17iP6UNjb6jVZ+4jOjxMUlQow&#10;6Gp5G9Q+jTuv1/Gq8pLM3/KrViGyuVIZCVYbEVfkVAw4HISy2SdbqNPr/wBfGrSkz6VVQzLx2Llq&#10;GcdzdJF0/lV9Gda2XQLm4pISbxgr/eL0UhfvW+oOkwUN+wlSPxFRoZXZ/JRaJ4Ws40OzdDVdD1ZW&#10;XBIqliAouTRANwMvESSrPDDI31EJvY9LC9R1Mm10k2h0BDCg6MUpm6iwtQsOihG1UGZqFnqhD1Qh&#10;6oQXPuCGSb/H+mO4xBmZetjb+lHVjcnEgDEg75QXHwalT/CjJreFwOeAgWC/V2JP8qC3ZmRdoSzN&#10;QIzVEPVZDBqFMicbGrQq6I7UQo3DdD+dVAav9TxUEWIuKiYzsFZGKVYsguh1I8KfS8inWCnamAET&#10;CxqgkzQ6a7EVQSZcgzLWSbUdHpVq/QZWxamgiyFBO/yyCgTgYA8jHkx21F0OzDamK0kghVh41ZTR&#10;nu8KhIPLK6BgrWDizDxvVMuDideYg9SbqelBakkNvKsz4ZCNl6j8akSWmeAt606lIJJOrX/Cn1YL&#10;NjqP5UbKIDYdaqCzBkAqFwDsvNePTYHY0u1hlKSCxyLK92b2nel+Y39sMJKHUMDcGm1ciWoI54lm&#10;RlI3FE1JKuBSyI2gkZH/APKfEVmfBrq5RNg5hx5QCf2338vOiraCr0lDcjB1DA3BrSnJjaggysZM&#10;iNkYbjQ0LrIVLeLEyeF4JGjcajY+IrM1HBsq5Uhzic7utjyn3D4CeooqtNQxOtPlDBUdYEFPLxUy&#10;YmRhvQWqmg6W8WJc8L48hjfQg+1vEeNZbJrg2VcqRk4nkfqqMeU/uLsfEU7PSeDPrnHKGD+VOM5X&#10;ycdMiJo2Fww60FqpoKtvFiHmYr4krRsD27o3iK596+Lhm+lvJSW+K5E4soikP7LnQ+BpddXS0MHX&#10;PyU/I7o4dQym4NbE5MTR6RBIpUi4O9RqUROBD5Tj2xJS6D9lzp5Gubtl4P7G/LTyX3KeJlSYkyyo&#10;f96+IpdLOjkO9VZQdDw8qPKhSRDe4rp53V1Jzr0dWWiLixFEAKPNcXYtkwrr/wCoo61i9jH5Rsw1&#10;+GLuPPJjSrLEbMu/mPCslbOrlGm1VZQzovH5sebCsin3fMvUGuplorqTm6UdXAQtTQATynGpmwkA&#10;WkXVG86Rtkroblp4s566S48pVrxyRnf9a5jTq+ezoJqyHrhOXGSggmNplFvXzFdL19/Lh9mHfHx5&#10;XQzVrkzGjosilWFwajUkTg59zPEthyNPCt4GPuA+X/SuZ7GHg5XR0MdfJQ+yDieWk4+TtYloGPuX&#10;w8xQ47ftv7Ba5ea+50jHmjyY1ljYFGFxauvn+pSujm2Xi4ZbUVoqoFsr5uFFmxNHIu40NXeisi6X&#10;dWc7zcCXAmKP8N7xv/11rBfN1Z0KaK6GPheX7+3EyTZ9o3PX/WnZX+GZ9svlDTenmY9eoQE8rxcX&#10;IRHTtmUXRxvekbZK6G5aujOdT482LM0My9rDY9CPKuY87JwdJWVlKOp/YfIFMSaGZ+5FmsCegIFh&#10;Xo/4lxk5+p5/+XUXT+x1eIggEajpXVOHZlobX/jVi2yGeBJgbizD4WqmgWpF+ZGiax0ZTv8ArQsi&#10;J4c1ZB9OQ+8aBvGrTNFBd5gj/KXx7Bf8zXN97+9fg7Pp/wBn+IKvWM1FTNwYM6JopluflbqDQ3zV&#10;1DDpd0co53m4M3Hz/TcGwN45B1/1rBpm6M6FNFdDRw3NiUJiZbWkGkch61qx2nhmXbCOUNYH4+da&#10;4MgQxcnKhAVD3J0VtR+FaMvYvRR2vuJ0xpbsKf5TyxlJYQVbQ61p/wDbf/xM79ZT2c1+58flMa7L&#10;ITxz7iMWI8mO5Fc33fY2so6r9v8AudP088vp+r7g37f59+LkEM5L4TmxG/Z5jyrH6+7z4fRp9j11&#10;opXZ1eGSKeNJoXEkbi6sK6icqUcpppwyW1Qo94jodxQliF9w/awl+pncctpPimxhsfMVz/Z9Wf1V&#10;/obvX9qP02Erj+Ry+Jyfqwkoym0sLaA26EVjy1eb4Numa0UM7FxHNQctjLLCwEgFpYTupr0nr/yN&#10;r04g422DzcMJ3vqdSaG1nZy+xZihLKPJcZi8pAYMlbn/ANOQfEp8qHTNXUMPPV5uUci5fhsriZik&#10;w7oWP7M42Pr51yt8Xm+ejrY7LRcdkvC87kcTKAby4jH9yA9PMVPX9l5PnorfBaL7nWcTIwuSx1yM&#10;Vw6sNQDqD4EV2qXrdSjkXrajhmZMU9DVNEVik8Dr00pNqtjFYA8nxCZYMkQEWSvXo3kauP6js9fH&#10;8CrDl5XF5DaGN1NpIzs1RbePZodFdD1x/KwZ0fdEf3B8cZ3Fac/YVlwYtMXV8l7vHnTP3EL8SNj3&#10;b0u78gkoIHUEFWAZG0ZTtWa1Q0xN5XgindkYQJTd4Oo8xWHXD5Rty3niwAxcufClEkDlGBsydD5E&#10;UmjdXKH3qrKGP/HcpDyEelknX44j+lb89FdfcwaZOj+wUp6rKFHrVIIayRpIrI6h0bQqdqq1E0RN&#10;oSOV4N8bunxAZIN2j3K1zN/Xdeam/HdW4fYGwsqfEmEuO9m+YdD5Gk+o2rcDtKqy5Oh8dycGetge&#10;ycfFEf0ruZuTm6Zun4CRWiecipIyDes16uYDTPfTDqVZe5W0INWsmSYE7leAeLvyMQF4jq8PVfSs&#10;m/qvtcmzL2E+GHPtv7uTEjjwuRcqkXsSY3I7RsD1BFdj0P5Sngs9nDXCt8Nff6P/AFOf7n8e3Z3z&#10;5n4OnwcngZEImgy4pYz8ysD/ACrqPfOJ8l/U5TwunDTBedmjItHHcRKb3O7GuV7nt/u/pr/av8//&#10;AAbMMfDl9g6sJoPWDAqw7lYWKnY1EpIJfM/bAPflcaLH4pMXx/21l29Wea/0NuPtfFha47lcziZi&#10;Fv8ATBtNjN/H0NZs9bZM06ZV0R0vj+TxeSi+pjv77fuQn4lPpW+mlb9HN0zdHDCINMq4YskGu2pr&#10;TmndwgWShB1OvlXRp6ajkHyF7mPtvG5EGaG2Plj4ZOjeTVm3/i62/VRwx+PtOnD5RzPLx8jAmaDK&#10;iaKVDp4HzBri7avF+N1DOpRq6lDFxH3TJj9mNnXkg2Wf5l9aBfyHMPoz6+pPNex/iljmjWWJxJG+&#10;qupuK1VaalGFppwyTqL+NFWJU/UoJDpXpjMyLJxoMuIxTxh1O19x6VacErZ1fBzvmuIm49ZJBeXF&#10;sSJBqV9aLTetc7O3CSZvw0V2l8gzi/uSXjrIzHIxjvF1H+2uBb+WxSlOfwadPV8/szoGJn4/IxLP&#10;jyBkO69V8iKzv2P3/wBS6MVs3Rwy1eqgE9VpFGaIgB5HgosnunxgIsg6lflaip69X+pdj893Xh9F&#10;bhHnwvrR6wzxyXZT1BGnqNK7P8dH7br9GI9xeTT+IOg4XIxZACuQkvh0PpWy1YOZasF9jQlID8gw&#10;vEu51P4bVzP5FqKr8s2euuysgsopuFFWiQxsxJDHOjRyoHRtwa0wCrNdCjyXCSYt5ca8sO5A+Jau&#10;Eas9vLsq4nNSYpSLKvJCdO/5lrme6vCyf1GvHy6GqKaKdFlhcSRnZhWbhozurXZlhrWe9YZEaUpo&#10;swQCLGqgsFZ3GwZinvWzj4ZBuKTpirjaauol5eBk4L3YEpf2Sr/1pXO0zdDbTRXQRweZK9sWVqNh&#10;L/Wm5b/FhemPyhlVldQykMp2IrYnJmfBtVlHqhD1QgMzeMhyrug+nN0YbH1pV8VbldjaauovK2Xx&#10;s1tUI3HysKSnbNmhqt0MuHyUOUApIjm6oevpWumqt+TLfJ1CN6YLMVRCRxdQ/wCdUyIiNiCCLg7i&#10;qLBUmC8Ewy8E9kim7RdDSHn4vyqNV5UWGeN4+VxQwP0shBr4q3n5Vtq1pX7mVp52+wEGSYp2xcof&#10;SyF+EnZvMUhXhw+x/jKldFsU6iAJFYqQQbEbU5FQFcbLEgCSaP0PjRqwq1INMvBSVWKqDce5DsaG&#10;1EyUvAlZ3EFSz4wNh8UPX8KxXwnlG2m31B+JmzYbdurJ80ZqqW8Bl6Kw0Y2XDlLeNvd1Q7itdbqx&#10;ltR17C2PmPF7Xuyfypqs0KtSS+8UGUvcCL9GG/41VqqwCbqCJoJISQwuvRulIdWhtbJlWSOOZCkq&#10;h1PQ0LSa5DTa6FzM4x4LywXeMa2G61nvm68o0U1nhkmFy8kJVJyWQbSDcetXTZrsq+KfQ6YnJq6r&#10;3sHQ7SD9a3U1kxXygIyQRZK9wIudnFaapNC1Z1BkmNJEx7hdf7hTcsXZ/YPyTI7WrU/WrBJKWVhR&#10;ZQ9w7ZBs4pHhHD7GVu6i1PjTYrgMCLfDIP61UQaa2Vg/xn3BLD2w5h+rHsJeo9abS31M+uCfKHKO&#10;aHJQFGEiNTDG00VpcM6tEf8AymmIJX+pRN1JBFiOhogz19Lb1ckA2bxqyXlxwFfcp0NXI2mkdgBZ&#10;JsaTuQmKRfwpNmaIVkNnHc99Ttjn+P8An6UnzkzaYRyhgIx8tdLE+PUUQjmoNmxJItV96eIoY5GK&#10;6ZVvTEEQzwR5Cdsg9G6ijTLTaATx5GBJ3qSVvo3Q+tGhyaug3hcgs1rN9OUbr40Qi+cDBDn7LKP/&#10;ADCoxDp9C00UM1mG/wDcKBsGWg1xXHrL+4//ABKbAf3H+lVEmX2N/HhdjR9JCgQqOwaAeHpRHNtz&#10;2U5ccx+5fh6HwokZL1dSeKe9lk36NRNDKa/DLVqEfINy8QMDLGLONWUdfP1qSPy0jhgruZd9VqzV&#10;BDkwQ5kRilFx0I3B8RVdFpwIXJ4U2A7LKS0Rv2S9D6+dFPBrzat0acT9wHHKY2US+OdElO6+vlWB&#10;XH6YTyux3R1kVXQhkYXVhRoxvg3BP40aRR4gfjVlA/O47Fzk7Z4wXHwyj4h+NA6yNpo69AbFizOF&#10;cxtfJ49jo41KeopcOv4HWddPsxkjYOAynuVtQafmZmoJRTQTw9fwqEFjmOOaNv8APxCUddZAun40&#10;yr+B+V54Za4bmTkfsZD9uQvwyDTuHn51HWAdco5GT68tvjJFVLM/gvoQtLKGV+8t2m/bQWfAaoog&#10;tZCLkQdy/EBdDQGO1SpgZP05exjYNp+IqC4D/dUJBju/CoSCsMq0hikGvRv61QaRXzZFKfT379x5&#10;UGj4g0415kCSwE2K62O1Z2jUmRE2Nra+FRKSz1Nrk/kkmpHnV/sokmCvnQvH6MkmyTyR6br4GlNO&#10;vZPFMtpLHMLaf7TVymC00RSY3WM/+U0Lr9C1b6lJrqSCCCOlLbgYjS5NUuS4PUUENe6rRCeLIkj2&#10;N1/tNHUF1TLgnxcwfRnUdx+Vv0o+GB4uvKA2bwjpeTEJdd/pHf8AChdPoNptPYvsGRirqUYbqapO&#10;OzR2ad1C7FwZ7vOrTKglimkhcPE5Rx1FMq4KaT7HLh87Jzj2SQ+1dGyhoo9fP0rVnR36MHsOmXz/&#10;AIDSeJxZ4+3I/fB8NPy601Ugx/8As2XXBQk+28BLmOFivh3tf+dOrAL9vX6/5AybgYrH6ErxMNlf&#10;3D9DROgdPet/yUgHJxZ8RgsyWDfA41VvQ0DUG7LWuilMpkiqGkkM02O/fC5Q+HQ/hUgjSfYfxOZi&#10;kIjyR9KTo/yn+lKtWBNsWui/lYWPmp+4ouR7Zl3pbQFbuoq5nGZGIS1vqw9JF6eoqQaqaKxWja43&#10;9a0VfBLIuxRl9fhXxo0pE2tBcVFHSjgS2yeKWSFg0TFSPyNRqQXyNHF8xF9QRzkRGSwLfLfoaVfP&#10;6CNc21wNRAO1JMbRjaoUeqFHqhCOaePGiknmcRxRDudj4VGFROzhdiQOaizZ3Mo+izt+2DtboL+N&#10;J8kzrLB0qTzwQ5C9kqBh8rdR6GqZK2a6F3L42XHu8f7sXiNx6ihfA+uiYMofIYT48RmcL8g1Y/pT&#10;M5swNLeKGOJAoAVbAbAdK0mCzkIQyvDqh0O69KoWwrFNHMLGwbqh61QJVnwFa7RaHqnT8KtMtWBT&#10;43deN030KmrDV45KsWJ9DuHdck6Hyo0g7a+QUwe2PKhJ6krf1FWzPrzVjWpttS2YpgmR/HSgaHUv&#10;9SahHGKhDNQs9UKI5ZY4I3llYJHGO52PQCrREpFOLlRlzu0qfTVj+0fBegNFA+1fFBRceOTucABz&#10;b3DrVyIvyEsZSsKqd1JH8aFgIsUIRmrIeqEM1RZ41CMjbpRIVcjtVgQYIqwWjwJHpUIrQeaxAsai&#10;HJyVJcZX9ye1vDoaZW8dgOkgyVCpswsRTE5AgrmowkRmhYaJociSE/3J1U0LUhJhPuiyI9LMvzKe&#10;lLagYmAsrElgJeH9yI/IdxRKwfimUBMT8oBopJ4FdppO5STZb7Dr61UjFRHKGFta82egNKEskB7h&#10;5il3p5EM3Fv51K1SKIyQDvRIs1MoXarmC4BuTyDoxXbwqneBlcytDyHc/Y5+LY1FcK2fAS7wdutH&#10;IuCrlRCaMr+VBZSFVwxVlDo7I+hFZ2alyE+MzLMIXOh+A/pTMrci9afIwjUVoM4Oz8QZEZIFnXVT&#10;QXrIed4YqsGUlWFmXQikmoOcVm9tseQ//wBM/pTaWgTrT5GMEEX8acjMC+SwhkRlkH7i6qf0pV6y&#10;NzvDFQd8Tg6o6H8iKREGrsb+OzVyYgG0kXRh506rVkZNKeLCVC6wACuSwVyYyyi0i6qaVpSRud/F&#10;igC8ElxdJIz/ABFZema+0OvHZy5cK62ddGXzrVS/kjFpTxYTqxYN5HBTLiItZx8LeBpWmfkhud/F&#10;iFPE0MjRyCzKbW/WuRtw4Zvq5UjDw3J9pGNMfKNj/Kn+vr8Mz7ZfKG4EEXHWtpkK+VjpkxNG4uGF&#10;BeqsoYVbOrOf5uG+HMY2F0PwN4iubpTwcHQpfyRPxnINhTAMbwufcPA+NTHTwf2B1z8kdAilWVFd&#10;TcEaV0laeTntQzZ0DgqwuDVtSUnAi8xxjYsjTRreFz7h/aa52+Xi5XRvx18lDKOBnSYMwdT7D/yJ&#10;4il5aOjGaUV0dHxsiPJiWWNgQwvXVpZWUo5tqurgs20ooAF7meJGShliAEyag+PlWX2MPJSuzTjr&#10;48fAjq0mPKGUmOSM/iCK56bqzc0mjofEcomdCFYgTILOtdTDVXRztsvBhytIkjliSZGRwCCOtC1K&#10;gtODnfLcS2FN3opOO50/7fKubp68W+x0MtvJfcs8NybYMgjkN8dzb/bW3C/h+Be2fmp+TosTrIod&#10;CCrDQ1068nOsoJqMEqZ2DFnQtHIvu+VuoNDfNWXIVLujOdZeHNgzGOS9wbpINL2rn3o6ODoUurIZ&#10;eH5kSgY2U1pR8DnqKZnrPDEa4xyhlv56U4zmaKCgbyXGQ8hEQbLKo9kg3BpemSshuerowP8Ab0kv&#10;GcjLx+T7f8mxhPQuv9RTf4637d3m/nr8oV/JZ/u5q6+P9DrPG8j2dsbt7DopPS9dpM85esDOrggE&#10;HQ7HxohTRt3jxqyoKWTEk62OjD4W8KphpCdnF8ckOe0pc9+2njehg0Z0liZj/ccefmSxTHt93bjy&#10;HZlXQfnvXn9PcWur+nS/B6KvqvOi/wAw5TEAbCrKK+VhwZsRinQMCND4VLUVlDLrd1co59yXGT8d&#10;KQwJhJvFMKwaZOj+x0M9VdDN9u83GzJh572baGY9fI1q9faeLGb2MGuanRFRVAK2IOxrfBzmze1S&#10;CjWSJJkaKVA8bizKajqnwy1Zpyjl/wBwfbUnHs2VhgyYhN2Qbp/pXL9n1nTldHU9f2Vfh9lLgufm&#10;4mVUcmXCc/uR79vmtLw9h5uPgPf11ovudcxsmDLhSfHkEkTi4I6etdetlZSjk2q6uGT1cAnqpogo&#10;8/8AbMXIK+ViARZgFyo2esnseor8rs1+v7Lpw+jm8E+ZxWWWjLY+RCbOh626Eda5lLWzt9zpWrXS&#10;v2Ot8JzmPy8I1EeWg/dgP8xXZw3Wi+5yN8Hm/sHa0CDIFFWpJIMrEx82B8fJjEkTjUHp5ihvmrKG&#10;XS7q5RyfnvtyfiXM0V5sJj7ZBunk1cjf13nyujrYeytOH2CuM5PK4vIWfGc2v+5F8rClZaPNyhuu&#10;S0UM7DxXK4vLQCaBgHA/dhO6muxjotFKOPrlbNwwmVB3F6fAsryYyNtoaF1ktWF3l+Bjz4zp2TKP&#10;25R+tI1wVkacd3RiC0WZxGUAwMUifC3ysKWqujNs10Q48by8WcBG9osgDVTsfMVrreTHpk6/gLmi&#10;YoibalX6CRqKFVLAPKcImSGmxlCZA1ZejUq+CfKH5buvD6E7tmxZbjuhmjO2xFI/bacmuVZDlxfN&#10;Jk9sGSRHPsG6NWnPSeGY9cfHldDDWmDOYoWWYP8AA70DRBa5Lg1lL5GGAkm7xdG9KT+wlzU057xx&#10;YWkMsEl/dFNGfQg07Pjs0OGhx4zmlyO2DKIjm2WTo1aq2lGPTGOUMQXr1NNWaM8mypc6CrdCpLCx&#10;ADXU0FqFSLfMfbkWX3T4locncp8r1zd/XVuV2asfZdeH0JeLl53CZZABjZT+7A2zCudLxsbbUrrU&#10;6NxvLY3KRBoW7JV/5IDuDW7PWui4Odpk83yE70wUZFRENr0bKAHL8Fj8kpkjtBlge2QDRvI1m2xV&#10;/wAmjHd0/Bzt1z+HzPmx54zoRsw/UVyLu2VvozpLx1r9UPvD/cUGeFhybQZe2vwt6V0vX9j9zh8M&#10;5+3runK5Q2Qjc9a738fThsx2ZPXUQB6oyArlOPxeQhEWTGG/tkHxL6GuL/KY1uk3+B+Ojo+DlvK8&#10;JlcY5axmxSfbOBt5N4V5Xb17Zv7HVy3rp+TTiuayuLkH0z9THJ98Dbfh4VMvYtm+Oi9ca6L7nS+O&#10;5TE5OMPjye8D3wn4h+FdXLauilHN0ytm+Q3FOLdrmx6Gu563u1aVbuH9fqZrU+hP9Vf7h+dbXtRK&#10;XZf1F+LKk8iyqYyA0baMCND5Vy/c9taLwr18v6jaVjkROX+11YPk8aO1t3xeh/21w9fSTU1/odDH&#10;2viwpYmXl8ZkF4WaGRDaSJtj5EVnzs83KNd6V0XJ0biuexeRUI5EGUB7omOh9DXSy3rfjpnO1wdP&#10;wHq0GcxeoQ3U0/O3wUyOSGOUhmA7wLd3W3ga1ZavO0op8qAXkyjCPdMxRPlksSPzFdBe7lH6nH5F&#10;rC1uuSSD7vxISsMzmYbLIAQB6k1i9j+W9fNwn5P7df1Dr6F3z0ETP/kH63eHD7MNrVzLbPWzs/kN&#10;U8VBYje676jeup62qtVfYXZEt61yBBktpUkiQrctwseUTJjWimFyU+VjXM9z/wCxpL4NmOzr2KsG&#10;Tm8TOVsUIPvhbY1zvJ0ZrtWuiHHC5PHz0HYeyUfHEdxVvRWMl8nQvUDAMUBZrULIZYUlUqyhlYag&#10;0NqplpwKXIcI0ZMuKO5dzF1HpWHX145Rrz3nhgvEzsjCft1aMH3xN0pOejoxt81YbMXNgy0vG3u+&#10;ZDuK3Uur9GS1HXst3psAGL1cEM3qQQgngiyE7JVDA9eo9KB1VuGFWzXQs5fHTYjfUiJeMG6sNxWa&#10;+br0aaaK3DLmFy5ULHlajZZf60dN/hgXx+gfV1dQysGU7MKfMiIgswMD3RtsdqKv0AsiFwUYqaFq&#10;Alya3qiyWCX6MokXQn4vMedFW0OQbKVBd5Dj4OVgB+GVReKQbg+FN0zWi+4GejzYpJm5PHynFzlJ&#10;CGwfras+d3TixrdFdTUORzJKgeNgynqK1qyfQhqDbut1/GqbKCOLnWtHKdPleipf6i70+hcnxknH&#10;ctg/ysOtNdZArZoV87i0lJDL9KYbONjSb5SaaawLUkWRhS63Rgfa42NIadTSmrINYfKrLaOeyOdA&#10;/Q06uk9ib5Ryg1HM8RDRtv06GjfAlpMLw5UWSvY4AY7qf0olZW7E2q6lTIwWW7w6r1TqKC2cdB1v&#10;9Qd4gjXwNKGAjM4uOYmSGySHUr0NKvinyh1NWuGDIJcrBkK2IHzRtsfSplndDLKtkNnHcisgvE9m&#10;HxRGunjXjsyaUjsZYMmKcdpsGO6GuhjC4MtqtEU+EDdodD1StDcIut/qCXBViGBB8KyXtLkciN0S&#10;RSkihlPQ0PZa4AGVx7Q3kh98fVeoqLgfXSeyHD5CfDcGNiUB9yVbZd81Yd8HmIclQGNm6+NOqzFf&#10;J1CjxxTrcgG+zjejTFJtAybFkiuQO9PEVcjFZMplqF2SDgo5eJHlLr7ZBs4pF3IylnUWZ4JcZ+1x&#10;b+1xsaS3Bpq1YJYPLPCypMxt8sg3HrUVhd8p6HDH5FWC/UsQdpBtTkzJbMsy4sOQO+MhWOzDajQC&#10;s0CpYJYD7106ONqNDVZMgYK6lXAZTuDRF9ATJwnhP1YCSo1sNxRJjq3nhlzC5EOViyPa17B/H1qA&#10;Xz+UO2FCSFANw5AXwN6pmO9oH2GFYY0jT4UFh+tWcW9nZtllfOrFyb6EW6GoTspzQWuyC46imJmb&#10;TKOUaRzlbK+q9DUdSZ6xwy3cEAj86A1pyL2WgindRore5R69Kh0MreVSmetjaoMKeXHHkwvBkJ3p&#10;ILennQXcIZRtOUc55PiJ+PYsAZcUn2zDW3k1YrVg6Geqt+S9wvNHEK42Se7HY+1/7P8ASjpaBe2X&#10;lyh9V1dQ6MGVhcEdaeYmja/nVlGpNUWV5JBGpdgSnzW1t+FAGlJtAYivdCwMb6jt2vR07KtPyWL2&#10;1poBr3b1aLPEhgVIup0IqyhE5XDfjskZEGkTN3IfA+FNTk2ZWV1DGnis48jApiUtMukkai5v6Cl2&#10;UGfWvg+eg0MDNcf/AMMy+th/M0q8tcCP/YzXySJFl44Imx3MXUgXt+IpabXaBtal+mpA+ZC0bGeH&#10;9yIm5K7qfMUffQDoG8XKE0CPe5trUAdSYyedQiqAeR5CPHmjse+RtAo/U0rTVU/Jpy9d3/BXM8jM&#10;ZC1y2p8KT5N8mlVSUE6TqxAPtb+FTsposGNWGo/HrWmtUgJKrwuuo9w8t6ZASZBer8QjW9SCGCfy&#10;oLVkshPtOht4GsWlPFhLksR5ZXST3Dx60HkC6SXLQ5C9G8+oovFWB5qU5cV01X3r/Gp4QErSVCav&#10;xCNT5VHUs9eoQhmXuGmhGxqy0Yx+WmxSEmBmi8fmFTyglslboMNFgctF3izN/eujD1q+LIVNs2LO&#10;dxOTiXdR9aH+8bgeYpTo0aaaqwJDXqIaFeJwG5HJ7CSsEQDZEg3t0A8zWnDL920fC7M3tewsaz8v&#10;o6TDFHDGkUSCONBZEXYV10klCPO2u7OX2WY5HjPtOnhVNJgq0BCOdJND7W8DSnVoYrSZlgSTcWb+&#10;4VFZojUgjLww0bRyoJIn0P8A10pqasSrdHKELNxGw5zEx7kYd0T+K+fmOtLag7OOq0rP9SkaocQu&#10;dfGhsg0XcPlMjDIAP1IusbfpSrFWzVhuw87HzU9h7WI90Tb/AOtTxMl6OpFPw0Er/UgAhk3ZflNM&#10;rwV+84hlB4ZIG7JE7CNvD8KenIEyY0qypPWqFyamoWg5xnOzYgWHIByMcaIw+NB+O4pd80xGmCty&#10;uGOGPn4eWt4Z1Y9UJsw9QdaQ6tGZ52XaLLFVFywA8SaEB1YIy+d43EBvkLNINoovcb+o0H4mhd0h&#10;ufraX+I/Ii8pzGTyjdrftYym8eOP5seppVrOx08PXrl+fqCPXpQs0BDF5GbHsr/uxf2ncelVIFs0&#10;xix8mHJXuiYH+5DuPwq05M9qtdlLL4uKe7xWil6j5TVOodNWuyvi4smOvbKva7HXwI6VoyUVA1vL&#10;4Cka2t/KmGZlhRUFs3tbbeoVJbiyWBCyC4OgbrVQQvtFHIhOhJGjjeoV2BsjFeId1u5QfiFNTLTK&#10;wuLEaEHQ1ZYzY04njDj4tnXwNA0Y718XBbBoQSRXK6HUVTQyujRMGU7GhgerJnvxqiytkZSQD4Wl&#10;kt7Y03/M2Aq4KTT+RQ5KTk84/uY7RwKbpAhBF/Fj1NEoRppalenyUYlKlgwKsLXBFqJEuwvg5LxP&#10;2E3RtgfGo0Iv0MkEqtsdD08DQNAJluqLPVCHqoh6rIeqEkxoahXZoRarAaNTVgs1qAlaVyHAU/Dv&#10;+NMquCLg3SUNodG8Kp1gYrSYmiSUdrDbY9RVJwFEgeeB4TqLqdmFMVpA8YK1qhZoxqBIpz5LYqq6&#10;N2uWsB40LHZ08mX8PkoswBWIjnG6Hr6Utodaniey8JZgWitHN/BqtWBQvlJFcQshEhIUKfG9EGcq&#10;Z0G7CvPOp3yAyKdjelsuD31Lbb0yqgkAjKzZUcrew6Gs2jacDq0TKSZ7K92YlTvS1fkN5hhZO9QQ&#10;dDTZkVBSy4fqobfENjVNSFRwLzMykg6MtLZoSD2Bl/WTsY+9dCKbW0iNKQEwb9KMWCeRw/qL9RB7&#10;1286Xes8jc7xwLgJVgQbMDvSPk0DVx2YJ4+1j+4vxCtlLSZdKQwpvpRCgByeCTeeMXI+IDrSr1+T&#10;Rlf4YBBIIKmxGoNAkOG3jc0ZEYVj+4mjCn0tJl0pDCtgRajFC5y2AbnIjGo+MDqKTpX5NGV/hgXG&#10;nfHlWVDt8Q8RSk4HWrKgdsadMmJXU3BFaFFkY7V8WT26GlNRwULvLccWvPCPcPiA6is2mfyjRlp8&#10;MBYmRLjTCRLkbOviKXlS7f6UPvVNcj9iyJkRLIrXBF9K6VPWb7Zz7fpZaCLbUXp9fWovgCWA+V41&#10;Z0+pGoEq6jTfyoL4V+Eh+WscMUrMjEfCyH0INL8DX2OPE8iMhBFIbSrv5+dPo5MeuccoO2o3RMQD&#10;OR4+LMhZWX3DVW8DWbb1M9FykNz1dWIE+G0MjRPdWU+tczT+Mr8Nr/M6FdJ5DPD5747DHmPdGf8A&#10;jbw8qVT19MuO0K2orcocQQwuOtMMZHPCk8bRutwwtY0NqpoKrhnPeR498KU2BMLH2N4eVc3TJ0f2&#10;Ohnp5oscTybYUgRzeBzr/wBvnTMdfB/YHbLzX3OhxSLKiupuCLi1dNNNHOag3IuLGrKFbmuH+qDk&#10;462kHxKPmFY/Y9eeV2a8No4YpY88uJMJYyVdDYr+hrFRurlGu1VZQzo3G8jFnxBla0g0deoNdTLR&#10;XRzdM3RhS9NgWaS48eTE8UqhlYWN6bSia5IrOrlHP+S4yTAlOhaBvgfw8jWa+Xg/sbs9fNfcv8Pz&#10;DYjCCdiYD8Ln5fKmZa+PDF7Y+XK7H5JFkUOpuGFwa6CaaOe1BJerKKOfgQ50RjkHu+VuoNL0orqB&#10;lLujOcZmJNgzGNwQRrG46+YrmXo6uDo0srKRk4PmhOq4uS1pl0Rz81H6/seXD7Eb4Ryhq3rck2ZD&#10;ai8WQH8hgJnRgXMc0fuhlGhDDYg0u9PL7MOl/H8EfHc39GT/AAuTP+Plrosp0SUeIPQnwrbh7qt+&#10;m/Fv8n/19DD7XoP+7Pmv+aHzA5XsskrXjb4SeldBcHJeYxfWDAEG4OxqwPEryzqilmbtVd2JsKnX&#10;LG0o2JXOzxcnBLhxkhHFmnGhPkPKuX7nsrSrpTp9v/Y63qYfttWt2chzMKfAm+nILWP7cg2NvCvP&#10;Xo6OGd6l1dShn4bnA3ZiZjWfaOY9fI1tw3/4sy7YRyhxRC1rbHrWxIxtl6LF2LaU1VFuxNkYONlw&#10;Pjzxho2Fr9RRWorKGVW7q5RyrmuDyOIluLyYrG8co6eRrl7YWzf2OrjutF9w99ufchiKYPIP3RE2&#10;hyCfh8jWn194/TYz+x60/qqdFBDAMp7lbUMNjW85xm1UQ8yq6lHHcraMp61GiJwc2+4ftdoPqZvH&#10;KWiJvLjjdfMVzPY9Xx/VU6Xr+1P6bC/w/M5PEThkJfHY/vQHY+Y86Tju8+ujRtitF9zsGFm4/IY6&#10;ZOM4dGGo6g+Brr0srqUce9HRwy3VsE9VkF7nPt7H5ZPqJaHMUeyUfN5Gs+/rLTn5NGHsPP8ABy2W&#10;LN4jM7W7sbJhN1cdR5eIrm+Ns7fc6iddK/VHT+A+4oeTjWDIYRZqDUHQP5iurhurqH2cv2PXebld&#10;DRWkynqhCN0SVGjkUPG4syNqCKFqS046OZfcP2u+GXzOPUyYpN5IRqU9PKubv6vjzXo6fr+15cW7&#10;FfDy8jBmXIxZDHIvhsR4EUvNunKNN6q6hnWuE5/H5aMIxEWYo98RO/mK6eOyuvucrfB5v7DBToM5&#10;gj/WoQH5/GYnIxGKdNflcbg1HVWUMOmlqOUcy5Ph8viJgzXaIm8OQv60r9lrs6WetdEGuL5kTdsG&#10;WOyTZJejetPqn9BGmUcoPMBQ2qmJRixFA6wWZFRIooZ/GQZye4dkwHslG/40bzTDpq6iLlYk2HKY&#10;5V7SNUcbH0rNekM3UurLgP8AGc0UC4+Ybrsk3h5GnVf1M+uPyhpuGUMpDKdiOtWzOYvQshgGgq/g&#10;tlHP4uDOXu/45wPbIP1p/jIVNXT8CXk402JL9OdCpB9rDY+YNRcM2VsrLgP8ZzhhKwZhLxbCXqvr&#10;WpXRn0xnlDzE0ciLJEwdG1Dg6UbMLTT5Jb0qzIRMdax625DSBfJcVi8nGVlXtmA/bmG4rLrmtFyN&#10;y1eb46Oc5eJn8JlK1yhU/tZC7NXJ0rbFnSpeuqHLhvuOLN7cfLIhytg3yvW31/aV+H2Y9vWdeV0M&#10;9azIevVkPE0LZZSzsDF5GIxZMd/7JB8SnxBoLZV0XIdNLUco5zynC5fFv36yY97x5C9PC/hWHTC2&#10;bn4OjltXRfcPcH90GIpi8i3dGbCPJ6j/AHV1P433lS3hfp/P3+5m9j1Z5qdDSRJEV42DowurDUV6&#10;TyOc1Bm9U7EKsj9xsNhXD9zdaWhdIOqghdVkUpIodH0ZTqDWRqeGGnAj8x9r278njRcbvi//AKtc&#10;7f0/mv8AQ3Y+18WE+GbIwpxJEzQTxGx6H0IrDV2o5XDNlqqyh9HReH+44c/tgyrQZXQ/K/pXVw9l&#10;X4fDOdt6zpyuhmrXBlPVCHr1aIB+U4XF5Ne4j6OSPgnUb+tBpjW/5HZbun4Oc5uBmcZMFmUoQf2p&#10;l2PmDXPvR5vk6NNK6LgZeI+6O0JjcibrsmT/APrVpy9uOLGbb1Z5qO6SLIqvGwdG1Vgbg1sTkwtQ&#10;bX8KKfoSDPdTf3SoNH7ZEKOoZG0ZTqKC2klrgTuT+32Tunwfcu7QHcelczX1n3U25exPFgRg8pl8&#10;c/aCWiB98DdPTwpGe1sxumVbj5g8lBmoJIHs4+OI7g108PYnmr5MGmTrwwkJj1FdCvvOOUK8DUzE&#10;6DQeNBb3bPhcFqhp3ClK6Lgp5mHj5sfZMlz8rjcfjQXdWuQ6WdXwI+bxuXxsn1UJaMH2Tp09a5Wt&#10;LUcm6mlbqAvx33Ar9sOb7W2WYbH1os/ZniwrT1/mozghgGU9ynYitaMxmpBD1SCGrIGGtTwlEkBc&#10;hxUWTdrfTl6SD9aza4K35H56uopyQ5OBMLgxsp9rjY1k8bUZqVldB7C5ZJe2PI/bk2D9DWrPaeGI&#10;vjHKDN76732NaBBi9UWevVMkGL3FjqD0qMgNzeKSaIy4/scG5ToaRpkmpQ2msOGBIcrJwJOxgQo+&#10;KNtvwrPW7ox9qq6GTFzoskBo2s43Q71qpordGW+br2GHAniDr8a709/qQpcMogMTZQSfACgrV2cJ&#10;SGyX6E+/0m/KtC9PZ/8ABgedfqWMeeXGa0iMEO9xtQul8v7qtFNK3RYz+Px+Th1sJLftSj+RqXor&#10;orPR0YhyDM4jIMbgqL6A/CwrC9LZOGb146KQzi8hFlAC/ZJ1Q/pTa7q4i2bqX601Fl/GzGhsr+6P&#10;+VPraBdqSFWWLKjB0YHZuop0JiuasCZmFYFZF+pEdmpVqfUdS/0FXL414rvD+5H4dRWe2cdGqmk9&#10;muLyMuPZJLvH4HcUHm0XbNMYIZ0lUSRNcb3G4piaYh1a7C+NyBWyTajYP/WmV0+om2f0Lc2NFkr3&#10;oQGOzDY0borAKzr2CXgkha0gt4HpV0yjljfJPorT48WSvbIuvRuop3jISs6gKXFnw5A6klRtIv61&#10;EvFjlZWQUxOTDdqzHtb5ZB1rVWkoVfP6DLBnlbCX3r0cUbTM1s/oX3jhyUvo1/mG4qWqAm6gmfEk&#10;h9y+9PEdKXA2t0yp3VPJJBwDMrASa8kX7cvUdDQL6jK3a7A3dNjSdY5FpivA6FZDJx/NHRHbtbwO&#10;xo/3DPpiNMGZFNpftc7qetX5SZXRojnwkluyftv/AANC0XW8AiWKSFrSLbwbpS2OTTK0iJMpSRQy&#10;mgYScdC9k4EkBLpeSL+IoVWDRXRM1xsyTHOnujO6H9KNMlqJjNh8hcB4H0+aM9PwplLGa+f1D8Ob&#10;DOOyQBWO6nanpmd0aIp+PU3eA2J+U7fhVlq/1IMbjc3KkMcUB9ps7tog9SaKqduitfYpmpswkfsW&#10;GY/Uky2Rzq0cSi35t/SnLL6sx2/lbL+2v9Q7xvGQ8cY4jNPIsbAr9QqbW9AKN4VjgxafyF7z5JIb&#10;VIIBBuPGlOomZNxY0ILM1ATN6hclWaANdk36ijVhN855RUSZojZrleo8KjUg53deAfyUitNGVN7x&#10;6/nQnY9Xmr/IMLgUNrpGpVIyxbes7bbCiDQoGUqQGVhZkOoNWkQWc/7cSTukwj9NjqYTt+FC6Gim&#10;8dlHjuRyeJm/xc1WEJNrN8vmD4UyoWmaupQ7rIrqroe5GFwwojJB4mhZcGv8RUggtchHl8ZIc3jy&#10;TCxvPj7j1tQ9GijrdRYI8ZzeNyPsB+lkj4oj19KZTRWF6Yun4C/8DTEKg8TbeiKgIQcInIw//NU/&#10;4z6rHszDxv0FWmZdvb/bcU7DWJi43HKIMWBMeIfIgtfzPiaJ8nFvtd3m7bCVAPPXqEkp5ODj5IJK&#10;/TkP/qrofx8aC2af5H5+xan4+go5GJkYErIHKB9VI1VvMVlu71cNnVzvTRSkD5ZJ9ndiPXSlWvb5&#10;Y6tK/CBWatxE3UNS2OoXAdB6CjkGDZT1p+K+SmWEmZP+4eFakgGi7HMkmxsfA0UANGJIFfUe1vEV&#10;ZE4B8kbx/ENOjdKsNOSEmqaCg0Y6Gka0lFoh7qweIZskrI3cpKmiqU1IQhzlNll9p/uG1GmLdPoT&#10;yY8Uw7lNidmFFElKzQNlhkhPuF16MNqqIGKyZDepBZqdQfKqLB+THcEgetCw6sFpNNjSB4XMbDwp&#10;MtMa0rLkZsL7gjkAizF7GOn1PlPrTq6L5M18GuUT5nC4uWpmxGEcjagr8JonVPoqmzrwwxwvHycf&#10;gosq2lmYySMOvRdfQV0/Toq5/d8nK97Xz0+y4DQrSYWbiqKM1CiePIZNG9y/xoHSQ1aC4rpIPabj&#10;qKW00NTkXud4oZWN3wELNC3coOxB0Iq/L6mr1b+F/szns0ckDlJkMbDof0qHVq56KrnWgsxiR5B3&#10;GhqvJyR8B/A4zJn7ZFH0lHwyE2H4dTTjFt7FacDZFMcYrBkP9Wyi8oFt6rw+hi/c8uQg0MGTHZgJ&#10;EOxoeURWaAuTxTx3fHJkTqnzCm1v9Q1f6ggggkG4I3BowzQ1AkboNb1TLN2JAJU9rWNiKXZSoCqS&#10;4nKhgI8nQ7fUG341zk5G3y+hZyOPgyR9SIhHOzL8JovECujXDAM2PLjt2yKR4N0NSB6smQ2qQWam&#10;hsizKO8bB0Yqw6ilxBHyMWFyayAJk+x+knQ+tNqpM9846GeKNJIlDAMLb/0py4Rju+SJ8Qpcp7l6&#10;jqKIUyMLUBMlfCrIYjF21+XWoRloO8YJU9NqgKZKk6SrbZjuhq2oDRWmwwbtFoeqdKtWLKkckuNJ&#10;dfa2zKdiPOj7KtVWXIYhz4ZLBm+k3UNt+BoWjPbJovB1OzAjxBoYFwe+qq6s6qB4mpBan4NlyY3A&#10;7De+zdKBj0RvCHJYfEdz41RbRXMZB1FjVgkM8CSL71DW69fzq0RWa6A80DQkMDdb6N1B86MdW3kX&#10;sfI7ra9sg3HjVCrVgNQ5QNlffoaF1IrFwFTsaEM9UKIZMiGIXdxfoo1JqQSTEc6Tr3IdOq9R61cA&#10;WbJAbVCJwbA3qgk5MEeFWU6kMjBB/wB3QUSUgQUraknrvTJKg1YAC5/CrkkGI8mx7ZdujUDQxMtE&#10;BhY2ZTQDAbPiFbtHqvVfCjVioBbsoBJNgNyauQ1UXMrI+vKSPgTRP6/jUNlKeKKZftIKmzg3BG9U&#10;NVZGLj+WLgRZhs2yy/1oXUXfKOgxLjwzGOVjZo2DrIPI318qESnB8tzzyIxVm9K8+z1NUma42Z2P&#10;Zj7W6+dXmvklqBkN3C41prQqCjmw/VjJGjDY1n2rKDpaGLbEgkEajQ1jNIU4/L1+i5/2Gjpb4F6U&#10;+Q3oRThAE5HFI/dQbfEPKguh2dvgFQytC6yL03HjQKzQ1qRsxp1njV11v0p9XJltWGWSLixqwRZ5&#10;LEMT/VQexvi8vOkXqac7zwUYJmhkWRNxuPEVdbB2UocMXIXIjV1N71pq5RktWGWGAYEEXBogBV5H&#10;DMDmRB+2x1HgaTasM1Z3lFKGZ4JFkQ6jceIoU4DalQOmLkpkRK663rQnJjtXxZO6hwVIverBTgUO&#10;Qw2xpC6j9pj+RrPesGzO/kjXj804soDH9pz7vLzqqWh/YmlPJDnGwlUMmoPWn/tu/RjfBN9JSCG1&#10;vWjP1qrvkHyFblOP+kxniHsPxqOnnTXRI05aTwytx+c2JIAT+0x9w8POouAtKeSHSORZUDqbgjSj&#10;Zjag3tca0MFCxy3Hb5MK6/8AqKOo8aXahpy0+GAIpXhkWSM2ZTcUEGhqVA9YGamXCpBs4FmXwNNX&#10;Jh0p4sIVcAATleNGTGXjAEqfCfHypV6SOy08WJbKyMVYdrKdR1rM0bU5Gjh+SElsbIPvHwOeoq3S&#10;t+LIy65xyhjKHddRWXT1bV5ryv8AMSrFLLxI8qJo3UEEVkvRWUMZW7q5OeZuHJhTGNxdT8DeIrma&#10;Zujg6FLqykM8JypgZcWdv220jY9D4Vpw28eGJ3ynlDyrBgCNR410EYGbEAix2NEkQT+a4fVsrHXX&#10;eRB186ybeuu0a8dvhi5iZUmHMssZsR8a9CPCs1H4OUab1VlDOkYObFmwrLGwufiXqDXRpZXUo516&#10;OjhhBSBetFF8CmaZGPFlRNFIoYMLa0bqrKGStnVyjnnI8fJgSlWF4m+B/wBD51i0p4m/PRXQV4bm&#10;DjMuNO14ibRuenkabjr48MVtj5coeA4YBgbg63rZ5GKDPdVeRIB/IYUOdC0cijut7H6g0jWqshud&#10;3VnM8nEyMDI7JLqVN45BpfzFciudq25OnW6uuBz4TmhOoxspgJl+Bz8wrsevrKh9mLfGOV0NH41q&#10;gynqGyIDuQ4+DkIiki2cfA/UGkaZq65GZ6Oj4EmWXleGl+gmTLGo+DW6kehuKzrbXHhWf+pqeWWy&#10;l1TDHG/eXJwOsWTkB4G07u0ArTafyWs8tf0EX/jco4Q3tlPlKsjTGZWF1JNxTL6W07cmeuapwlBo&#10;KWEQZWFDnRNDKt7/AAt1Bob0V1DCpd1co57yHG5HHTdkoPYf+OXof9aw3ydHydDPRXXAz/b33H9J&#10;0w8890ZPbFkHofA1r9b2P+NjL7HrzzU6UCCAykFWF1I2Irpo5xtVlEWRjw5cLQToJInFip/Spaqs&#10;oZdbOrlHLOd+35eLcywgyYTHRuq+Rrn64OnXR1MPYWnD7Lf299xPguuJmsXxGNkkOpQ+vhR4aurh&#10;9Aex66vzXs6crpIiyIwdHF1YbVvOY1BteoUZIuDcXB3HjVOriSCF9wfawkMmdxqgP8UuP0PmK53s&#10;er/yqdD1/aj9NhM43lMziMkvCxABtPjtoD4gjxrHltaj4NuuVdFydf4vlMblcdZ4GAb/ANSI7qa6&#10;+WiupRx9cnm4YTp4s9UICuW4jF5eD6U69si/8U43U0rXJaKGMy1eblHJ+Q47M4fKCS3UqbwZC7H0&#10;Nc++bzZ1s9K6Lgdvt/7oGR2YXIuFm2iyDs3kfOtmHsTxYw+x6sfqqPHmNjtWwxHqoh7Q3BAIO4O1&#10;qogi8/8AayuHzeMTtk+KbGGx81rLt6/zU3Ye1HFhDC5GK8cw7oJLkxtsfabHTpr41l5XJtlWldnR&#10;+A+50zCmHnsI8i1km6P/AK10vV0/cfiznex63jzXocyLfjWrSiqzGjAFzQVr5MtszNjw5ETQzIJI&#10;3FiDWxVBVmnKOe87wE2IRkYqA4iqAQgPctup8abo/OOEoUcf6m3HdPh9lPjeWMNoMsl4T8MnVaS6&#10;J9jNM55Q0+1lV0YOjC6uOtZ9KQZzApNSzNMTKK2VjQ5kZimQMOjdR6UNkmFWzryhK5Di5sFu7WSA&#10;/DIOnrSLUg2Z6qxjj+YmwmEcl5cc7r1XzFIerq4YV8VbldjnBkQ5MYlhcOjdR+tMTTUmS1XVwyao&#10;wTYMRR1u0U0az4kOdEYpkBU7N1HmDRt+SLrZ1coSeS4vI41u43kxz8EwG3k1A9P2+zZnor/k14zm&#10;p+OfT93Hb44if4iovagmmCv+ToWHyWNyEQkxpA1viQ/EvqKJ+wrLgw3ydHDLV6Q3IJ69CQgycaDL&#10;haHIjEkbDUH9KXpVXUMKtnVyjnPL8BPx5M0F5sW9ww+JPWuXr67z5XR0cfYV+H2W+H+5ZMbtx84m&#10;WDZJt2X1p2HtePFugNvWVua9j/FLHPGssLiSNtVZda6KsmpRgaacMkNVZlHqJPghh0SRGSRQ6Noy&#10;HY0XZE4EbmPtlo+/J44d0e743Uf7aw7+tHNTdj7M8WA3F85mcTIE7mkx72kxm6eNr7UrL39sOFZx&#10;9GO19euin5OlYfIwcjCJceXvU/EnUeorpL2rbL+7g5t8nRw0W6iQBipEkM2PpRLJskgPluAxuSUy&#10;LaDLG0oGh8mrPv6K05+R+XsOn4ObZmDlcfMYcmMxsD7HGx8wa5N8rZuGdOmlbqUMXD/csuL24+eT&#10;Lj7LN8y+vjWrH2XXi3Rm29ZW5r2P0U0WRGssEgkjfVXWuimrKUc91acMkqEPXqSQgyMeDLiaHIjE&#10;kbdD09KlkrKGXWzq5Rz3lvt2fCLTYoORjbkfMv8AWubv67ryuUdHL2Vbh8Mo8ZzWVxjAKxlg+eBv&#10;08KVlu8/wHrjXT8nSOP5LF5GISY7+754j8S/hXVy0V1KObpnaj5L9MFnqjIeqiwNyPD4+eC62hyO&#10;kg6+tZ9cFf8AI7PZ0/AlSwZvFzgsGidT7JF+E1gdLZs2q1dEM/Hc/HN2w5lopToJflNa8vYT4Zl0&#10;9drlDHcEAjUHqK0szmL0LZD16kkMMFZSrAMp3U1HySRW5H7fDd02F7Tu0B2/Csmnqp81NWfsfFgT&#10;hcnl8bJ9KQFo1PvhbcelIz2tm4Y6+VbqR1w87HzU74HufmjO4roZ6K/RivR17LlMAPVCGumvcO4e&#10;FHnatX+pSUD8nGjlUpIgdD40i9E+xtbNdCpmcVJBeSH9yLcjqKxXya6NdNU+yPD5OXGskl5IuoO4&#10;qZ6uvZd8lboZYciLIQPEwYHp1FaVZW6Mzq12S3qyjF6FshZxyHDp5UVXINgdlYsU4aOVfcNm6il3&#10;onwxlLNdC3kYk+E/1EJKD4ZF6etZL0dOTTW6sNXB5LSdpy/YraKf7vM+Fd7+O9G2lVfThPpfL+7+&#10;xh9lqvFRybFRQHiUBTuBXdpVUUVUI5z0b7NBH5a0ZXkaNENraVRasQCP6R9gsDuvT/SsO/o1tzTh&#10;/wCT/wBhy0nshzMPH5CAxTLf+1+qmuPrj5fpsuR1LujlHO+Q43J42X3gmO/7c67VyNcbZvk6Weiu&#10;i5hcpbtjyfQSf1rZhrxDF3y+UHldWAZT3KdiK2pmdosQZDwNdfhPxLRq0A2rIbhniyU0sb/FGaem&#10;mIdXUo5ODa7w6jqlBan0GVv9RZzOPSYlo/25eo6Gst855NNNIAYbIwpDujdR0NZm3Vj4VkHcXkY5&#10;wFe0cngdjTa6JiLZtBeDJkgYdpup3TpWjNvyFWqmHYp4MtO0gXO6H9K3ppmZ1dSlkYLJd4vcn9vU&#10;VPEOuk9lAgEFWFx1U0VexgIyeP3fH9TH/SnLgZXT6lfHzpcc9jgsg3U7irdwrUTGDGzQQJIJPVf9&#10;Kp3Qi1PqGoc+OX2v7H89jSrXScCnm0a5GCkvvjIVz06Gganklbx2CZI3hbtkXtNEkNTkrTwRZC9s&#10;g16N1FWFWzQv5GLLjtqO5L6OKqB9bJlnE5B4rJL70GzdRVzANs56GvF5L2jub6sf9w3FX5GW2YYV&#10;4chNLSKenhVzIqHUHT8eRd4DcblDQuoyun1BZBUlWFjsQaiGgrKwA15ILBuqdDUgZW/1BSPJA9xd&#10;HXcVEhrSYdxc1JwFaySeHj5impiLUgcuBgyMuRjIScOH/kJ3J6KD/OnZUd/wc73N1kuP7mdBRYux&#10;URQqr8KjpWqPE4rt5OWTKoFRsiNJYVlGujdGqVtBVqpldWkx2sdV8KJpWM0ujL6OrjuU/hSmjQrK&#10;xKNaB8EPVRDF7VRRUyIllBK6P0NSSrU8jjHKc3m4/O5Ui3GOhESwNoGRNO4epuax31t5fY9L6fq1&#10;rgk++/6jTgZ+PyEIlha5+dDuDRLkC9HRwy+LeFMSFmbCiSKMHz186kEKmVj42Sv0slFYHRWO/wCB&#10;qQHWzXQPghyeLPYhOVhHZT8cf9RUkNtX+zCiuHAZTdSNDVSLg2vVkND7gQQCDuDQPksSOY4uTDmG&#10;dhAhe65CXup/CkujTlGzLVWUWGXiOSkzYAJY2E6Czggi/nWmjvHKZm1oqvhjRxmOMvIswvFF7pFP&#10;XwH40ytpMfs6ft147Y4W8KM5BDKvcL9RRJiNaSjETXFjuKjRMrSoJaoaeqEB+ZB/kRPCdTvEx6MN&#10;qHSivUr193jp9hMDK3cp3BsyHcWrnHpCrPi94HZ0N+01TqFW8Fc9yntIsR41AjZW0rZj/aU0Z7qe&#10;ioPd35iiJBZiyyptJ7l8etSAXUvq6SLoQyneqAiCpNh912i9p6r0qBK/1BjqyEqwsR0NDZcDFyV7&#10;1hSGGL1UEPXqmiE0OTJCbq2nVTtVpguqYXhy4Zx2tZWO6HrRqwp0aIp8ANdoT2n+w7VILrf6gp1a&#10;M9rgqR0NDYauSJ7MDS2y0BMlCpNIY+rKBNUML2FymTgt+23dH80TbUVbuou+Sv2dj4vLgzsDFkAA&#10;+pEp7D08a7eTfgmvoed3UaWq/hliTFtrH/8AjTlf6me1PoVrEaEWI6UQs9UKMGrLNe4qbqbHxFSJ&#10;LRnIz40xpTkMIwAB39NSAKVekdGrCbWSBU0OPlx9siiRGHtYfoaT5QdBN1YpZ3Cz4/dLAfrxblfm&#10;FA3Jrz2T4Ze4PixKoyslP272iiPzEbk+VPouDH7ns+L8a9joi7aelGcpsH5yWlVujL/LSiQ3N8Fe&#10;KaSBro1h1XoatpMYGYMyKbQ/tyeB2pVqQQjysCHJBNvpy9HH61FZoKtoFnIxZsZiJF9vRxsaarJj&#10;05I029ajCMue1WJ6A0DcKQkpYIA2rnJGtsvYuXNjH2nuTrGdqJIXaqsMEU+NmoUIBJ3ibf8ACiEN&#10;OoMy+MaO7we9OqdRUGV0nsEMutrEHqKF1GpnglyBaqVZI3BMF2FNSAkO8VmvATAzdyHVFP8AECrg&#10;zb1nkbYpUlF1OvUeFQyM9JAr6j2t4ipIJRdWjJDC3nVkMJu1Qpkl6hQNlNpCqnReopicjEi3BmEW&#10;WXUdH8KjqWy88cc63Ov9rihTgoFTQPEdfcnRhRpyWVwCSFXQnwqy5L8MPcwRRt18qFuBLYYVQAAB&#10;ttSgJLCPbQ6jxqFpkpCsNdfOqC7IHjI8xVgNQUpYgQQRdG3q0yJgORTHIVvqp0PlRD05RaXJkXez&#10;jxO9QB0Rdi5C1g6EjxvtVNEVS8ZFlW6kEH5qHovxkFywSI3drID81XJcQbxl0IK3U+I3qAtBBctx&#10;oyhvPaoBBucwD5D+dSCQSJlB9COzzqQEiRgj9dfGonBGpKch7NLX8+lFIPiVmY7nUeFSQkirJLGL&#10;dzBb7A1JCVGRryUeOReVWj6juFU+Rlc2wjHmY86CSGUSL/2m9vWhC8GuwRyeE2ahMLfScalOjetE&#10;mNzaq+RLlSSJzHICrg2KmiNih8m6pbXc9TRQSTe2nlUKLsPISxQy47e+KRGQXOqki1xVNAuibk4X&#10;lwfVTT4htXnbVk7tLQAyCpKkWI0NEqwoHBfByu4fTc+5f4iiTFXrATNiDSrrhi0AOQxu0/VQf7xW&#10;O1fk0Z2+AUCVIKmxGooIGjLhZInjF/iGjCn1lozXrDLroHUg9aLxATgWM3FMEhIHsbbypFqwzTS0&#10;o2wMowSBWP7bb+RqUtDJesoalYMARrWiTKaTRLKhVhcEbVT5LTgUcrHbGkKke0/AaztOrNVbeSJ8&#10;DLOPIAT+2x18jTaWBvSUNyMHUMDoa0oytQaTRLKjKwuCKjRE4E/KxmxpSh+E/AaRZQzZW3kibAzD&#10;iyi5/aY+4eHnV0tAN6eSHGNxIoZToafMmRqDSeBJ42RhcEVTUkraGJ2RhvjylHB7D8B8RRZeo7Ob&#10;dGtaSuAxxWcYiuPIfYf+M+HlXRpVVUIRrSeRoBBFxqKpqGZjEkayIVYXBFSCJwJfIYTYshIH7TH2&#10;+XlS7KDbnfyRa4rkDA4gkP7bfAT08qGrA1pPKG0EMLjW+1MgynmQMCCKkETE7lOPOO5ljX9ptwOh&#10;pdqwa8tPLgo4uTJiSiRDp86+IqlwMtVWQ94uQmTEsiG9xRmG1fFli19KkFC1y/GFwciFfePiA6il&#10;Xz+hox0jhisCyMGUlWU3B8DSXVmodeJ5IZKCOQ2mUa+fnTKyzHrn4uUGmQHbQ+NJ29ZX5XDFJgnk&#10;ePTMiZGFm3VuoNcrbB9WHZ6eLOeZONLiytFKtmGx8R4iuXarq4Z0a2VlKGrhOX7rY2Q3uGkbnr/r&#10;W719fhmTfH5Q3A6A3rejGeIDAgi4NSCCVzPDmJmycdbodZEH8xWLfGHKNuO08MD4GdLgzCRDdD8a&#10;dCKVnd1codpRXUHRcPNhzIlliYG49y9Qa6VNE+Uc69HVwy8D+NPFkOTjRZcTRSrcEaVVqpqC62dX&#10;KOe8hgS4MpVgWiY+x+noawaUdWdDO6ugtw3NGErjZTXjOkcnh60eW0cMVtjPKHQMrAFTcHa1a5Mc&#10;GyRzTHthjaQ9e0XoPG2jiqbKtateW4Nsz7YyORgKSxpG3yMWFwfwvTl/HaWXMIXX36UfDEfK+0ea&#10;wpLfTSTtN0ZHAJ/O1V/+u0r9H/ia6/yeNu21/gFeN5HIgZcLlIngl2jkcWDfjtRryo4uoKsq3XlR&#10;poYztod6Ky4EmtKRCjn4EGfCYpV9w+BxuDQXzV1DGZ6OjlHOM7BnwJjFKunySdGFczTN0cHRpdXU&#10;ou8XzMuA6xuTJjE6qd19Kqm7o/sDrir/AJOi40keTGksLB0YXBFdCrVlwc6ydXDC8GN8zaU+tRNr&#10;EuZx+LnY7Y+RGGQjQ9R5irvmrKGVTR0co5RzPCT8RLY3kxn/AOKa38DXN1xeb+x1cd1ovuGeA+5Z&#10;MPsw84l8a9klO6+tafX2suH0J9j1lbmvZ0xGWRFkRu9HF1Yda6UM5j4N6kQUayRJPG0UqB43FnU7&#10;Var5EVvHlHN+b+12wS2Tigy4h1ZOqf6Vmv6iXJ0cfa8uH2acHz0nGsmPOfq4bG1jqU9KLOyrx8E2&#10;x8+V2dOikiyIkmhYPG4urCtfimjmuU4ZvY+tV4tIqTU+W9KsWKP3B9tJnhsvDUR5gF3To9Y9/VV+&#10;V2bPX9nw4fRzzGys3iMsvGWgniNpIm2PqKw0tbN8HRtWuleTq/Dc7jctEACI8pR+7Cd7+Irq47LR&#10;fc5O2Dzf2DtOEnqhCln4GNyWO2PkoGU/C3VT4iqtRWUMKmjo5RyfmODyuIkJYGXGY/t5A6eAPga5&#10;+mTo/sdXHdaL7h37e+52xyuFyLlodosg7r5Gm4+xHFhHsetP6q9nSEdHQOjB1YXVhsa6CdY5Oc00&#10;ZFAiGb1ZBX5z7cg5INkYwEGaBckaB/I1n1wVuV2acPYdOH0cvngnxZminRoZozqDp+INY+av6M6a&#10;aspXQ6cD90tF2YfJOWj2iyTuPJq1Zey5ixi39WeanSYmVkV0YOr6qw1BFdTHqTm27JhWlAniAQVI&#10;7lbQg7GrKEnmvtkP35XHLZt3xvH/AG1DZj7EcWFPF5KfjGaOVWaJT+5C26+lZd7eNW/oa3mr9Dbj&#10;ZMGXEJseQOh3HUeRrFTRNcGe1HVwyW9F5FHr2olYkGjhXUo6hlbQqajsiLgTuU4Roy0+IC8e7RdR&#10;6Vg2y5lG3LaeGCMPNyMGTuibT/1IzsfWl1s69Db0V1yPODyMGcgKHtkHxxHcVsq1ZGG+boFEQk0a&#10;QtstKAKuATzqsisjqHRhZlOoNLsROBG5f7ceLvyePHfFu+P1HpWDb133U3Y+zPFhaxcrIwpxNA5j&#10;kQ2Zeh8iKy1bo5RqtVXUM6LxXOY/IqI3Ihyh8UZ2PmK357K/Hyc3XB05+A3emPgQevQMs8bMCrAM&#10;pFiDtUIJ/LfbKy9+Rx1kk3bH6H0rFt6s81NmPsxxYWsDlM7h5zH2sEB/exX/AErJnvfJx/kadMq6&#10;o6Px/J4vJRfUgezD44T8SmunntXRSjnaZOj5CANOraBcG16ZJR69SSC7y32/jch3TRWx8r+8DRvU&#10;Vj29dac9M0Zew6cPlCOE5Lhsu/ux5VO/yuP1rNnjrR/Q3N01r9R94nnYOQAimIgyraqdm9K6uX6l&#10;D7Ofri6croYgtq11ydUZ5PUUEPVIKKmZhY+dC0OTGJFOx6g+RpG2K0UMOl3RyjnHK/b+Tx5aWIHI&#10;xf7wPcvqK4uvr2pyuUdPL2Ffh8Mo8dyuXxsndA/dEfjgb4TQZ7Wz6D0yrdcnR+M5bF5OO8Tdkyj9&#10;yBtxXRy1rp12c7XK2b5ClNFHqohj/wACKhBX5f7bhzA8+HaDJOpX5WrJt6yvyuGasfZdeHyhCDZv&#10;F5XzY2RGfzt/MVjTtm/ozfFdF9UP3Efc0Gb2wZloMnYN8rV0cfYVuLdnP29Z15XQ0X6jUHY1qMxg&#10;1IIYoWiyKeCLIjMUyCRG3BobUVuy62acoS+S4KXG7pcW80HVPmX+tYdfXdeV0bM91bh9kHH81kYV&#10;o5LzQbFDuvpS6bun3QWmKt12OeLmQZkYkgfuHzL1HrWyl1dSjHajq+SzejAMXqEMjxqiFDO43Gz1&#10;/cXtlHwyjQ0vTGtxmeroJ8+JncTKJVJAB9ky7EedZHnbLk2VvXRQMXG85Fk2iySIpujfK1a8d1bi&#10;xm0wdeUHifDWtLj4EGKFkMHXQ1CynLHa5G3hS7INMB5nGRT3eP8Abl8tjWe+SfI+mrQBvk4MttY3&#10;H5Gs0ujH8XQx4WauTETIOyQaeRrRTTyXJnvTxZbJNEwDeKTskDX9atOGU1Jby47gSrsd6O6+QKP4&#10;IcaETyBXHdGBd1PUeFavR9X9668ulyyaX8Vx2En48fHCLeMfSvTJmB6BLjstoT/jz37NhfpVtCb8&#10;8hSWIKe5NVOtCBJAV6eNQkkMi1A62BeRI2MRKuqXAkXy6Gub/IZwv3F8cP8AH/g2Yvy4JmEGZAVd&#10;RLE4sVPSudCsg+asSeU4KTFLTY15IN+3qtYtPW8eam3LdW4fYKxsybGPtJKfNGaGmrqNtRWGDHy4&#10;shQUazdUO9aqaJme1Gi2kjowZGIYdaYrANSG8bPSWyyHsk6HoadW8ibZwb5OJHOLr7JOhGxqWqmV&#10;W8C7l4l7xZEfo39DWO9fqaaW+ULuThSQHuW7p0Ybis9qeJordMnw+RZD2Te5OjdRT/X055B0znoY&#10;o5AwDxt6EV0qsytBjG5AiyT+gf8ArTa2E2z+hamxYshe9CFY7MNjRNSDWzQGlilhbtcW8D0NWrx2&#10;OTTKGRixzi59r9GFDe89B1s0BmWfDkve3gehqqvodxZBODNSayt7JB08fSl6PkW6NBrGz5IbK/vj&#10;8OoqVsJtSQyrwZaW0cdQdxT00xMOoNyMF47vF716r1qQMreewa1mBVxcdVNQYB8nBK3kg1G5j8PS&#10;hY6t/qUYcmTHa6Xt1Q0q1oGOqYw4meHs0T9kg3WirYz3pHYfx+SV7JN7G/vG1NVpM9s/oXJYIchb&#10;sLk7OKOJAVnUDz4csGoHen9w/WqgdW6YJyMWPIFyO2QbOKqBtbNASSGWBwpBDX9hHU+VXP8AUcmm&#10;juPFQjCwsXEc3aNB9V/FzqxP411q5+FUjx3sb/u6O31fH4+A5Gt7HpQWARZtQhHtqhJMMquLNtU6&#10;JaqsVGV4G7lPt8aNNWMzq6PgtQzq/k3hSr1gdW6sT3pQcGpaqLgA8jnjtaDHa7NpJINgOoB8aXa3&#10;0Nvr+vz5WFDP47G5CPsnWzj/AI5h8S/1pTrJ0qaOj4E98TkuDnE8RLx3/wCRfhYeDDpUVWjV511U&#10;MdON5KHkIQ6HtlH/ACRdQaajJpm6MI3okKPXqyEUiq6lWHcp6VTCQDyMvJ4pg0gbJwCfj+eP/Sqg&#10;fWq0+zCeLk42Wn1MeQOp1KjceoqQKtV17LNj018hVwCWo8brJv8A2/1ptcvqKtp9CwYkZDGVHaws&#10;RampR0K8hVycSXj8gSQkhSboenpT6/qQxXlcj/wEqT4ZyF0aRyHHmulI0UODne2/1R9g5elmaTO9&#10;QvsgZCjdw1HWiTkz2o6uUSA3F6oamZqEkhkGoNWhWi5k5/y6/R5LJC3W7Bx/5gCf4muZsouz0vp2&#10;8sqlePK2En/5ChTHupaKxyrrZgdjTEgOUVXxnS5X3L4dafkvgLyIL2rUkWZvRFGptVwQwsjRm6Eq&#10;apouJCUOehsso7T/AHdDVNCnT6FqWOKZfcO4HZh/Wgs4RSbQEyMGSO7R3kT+IrG0PrdMoXIoQzF6&#10;FlmL1RDN/CrIX4OQkissn7ifxFWmLtmmFQcfMj6OPDqKt8iuagvIwZIrtHeSPqOopTqOrdMDZMYZ&#10;bgbUMDasBSCxNA0PRFUhlnQPtXOEmK+GWtLiksg6mNj+hrrehrNPB9r/AEOF/J4+N1f4f+o8Q5bL&#10;YSe4ePWtds/oc5WLpWKde4anow3pcupbSsUpYXj1Oq/3CmVsmLdWiuTRlGjGrRYp/cmWEijw1N3l&#10;IklHgo+H8zSNrxwdX+Oxlu7+OBfwuUysIgK31IusTbfhWZ8nTvkrDnx3IY/IlEibsmYgGI7/AIeN&#10;VBj0o6KWNpxYyoCAIVFlttTq2g5duSExNGbMNPGmpyJfBWyoPrRe3V09yefiKtMuloYENGaJNahc&#10;l2DPeKyS/uJsD1FBaklhEtFkR3BEiNuDSnKDqB8jju274+o6xn9KNX+o1W+oAy5O39nZt3HgKTte&#10;P0mrKvyVQLetZ4GMkqyjZSVIKkqw2Ioigxi8nsmR+Eg/WoKtn9C5Ph4+WveujnaVevrUBV3UDSYk&#10;uOxEg06ONjRVQzyTIu3UVZJJFBuCLgjUEdKsFhzFzRoHb6cg+fo39Koy3zjoPxZQawfQ/wBw2qhE&#10;FpgrizWINQkA+SExN3r7k2PlUkkSD5ctRdIjc7F+g9KsOuf1IVsaicBM2tamKwJLFO8J9puOqmra&#10;kqApHPHOpHU/EhoGoJBEMIGQtEbWBup/Sp5FW6LkSBBa2p3NC3IlloCqBJLGoQ2W4/pUInBICD/S&#10;qDTkjeO+o38KhGhb5RDHNGQAO9T3DzBq1YbkpRUibu9ttV/lV+QdqFhQNuvhVeQPiXoVaM3B9V6V&#10;QMhSNlcW69VqFSaPAPiUeoqFMx2DwoijXsGpAqyHrDwqFEiyFdDqKkFpkx7HXxBqggfPCygsuq/y&#10;qSWhaz3AIX8atGnJC3kW8Aatmyh7Ey5sVw0Ldtt16EVSCtVW7HPC5GHNWwISYfFF/SqagyXzdSTK&#10;wYcxfeO2QfBKNx61acFVu6itkYk2I/ZKvt+RxsRTE5NFbKxXN9tdasI1IPhpepBJRyUa1wKLk7AJ&#10;zse37qj/AHCishudvgFq7IwZd11FLY3sYsbIE0fd1tqKCz4ZntWGSugdSCL3rPBE4FnKxzBIR8jf&#10;Cf0oHWDRW0o0x5mgkDjb5h4iouC7KUNcUiyorqbginJSZWoNMiBZo2RhvUdZLraGKk0LQuUYbbHx&#10;rK6wak5DHG5m0Eh1HwE9aZR/ArSnyHgaYIKeXirkRkHfofChtWUFS0MU5I3ido3FiKTymak5DHGZ&#10;3YRBIdD8BP8AKtGdxWtPkZAQRcU8zFLNxFyYiPm+U+BobVlB0v4sUZEaJ2jcWZd6Q0a05C/FZxiY&#10;QSH2n4Cf5UdLfDE60nlDagDAN0O1dDHGeWZGyvm4iZMZBHuGqt4GtkF0v4sTpY3hkKOLMnX9akGt&#10;OUMnF5/1VEUp/cXbzHjQ2Rn0pHKDlCJK+TjpkRsji4IqmpCraGJOTjPjSlG2+RvEUHibK28kH+J5&#10;DutBMfePhPiKNCNc/lDENdquDORTwrMjIyggixqeJacCRnYL4khsCYmPtPh5UvwNtL+SN+OzWw5R&#10;c/st8Q8POoqwVpTyQ8xOsqK6m4IvTPExNQblQwINSCpFHl+MMZbIhHtOsi/rS7UNeWk8MBRyPC6y&#10;RmzKdKU1A9qR643kEzIhfSRdHXzpnZi0p4sJkAix6bUrXJXUMWmBOU41MyIiwEq6o1cj2PXnhrk0&#10;Za+LECSKTHlKOCkiH/oisDyg6Csmhy4XlROox5zaVR7T4itmN54Zi2yjlDJWiDMYZVcFWFwdKjRF&#10;wJXM8Occtk463jOroOnmKxbYxyjdjtPDBOBnSYMwkQkxm31E8RSqX8WN0zV0dHxsmPJiWaJgysK6&#10;FbypRzbVdXDLNwfKmKyYMFfKxosuJopRcMND4VVqqygKtnVyjnnIYMvHyFJNYyfZJ4+tc7X/AOvt&#10;8HQzuroePtGLIyI1OeSMNtMcH43HifAeFdT+P9e2lfK/9vwvl/f8f6nK/kPYrm4p38/Y65BjJGir&#10;EoRQNANq7aSShdHAvq7OXyWxEPDarFuxDPhx5CFJF9DUK8hVzuMUBop4xJGx2YXB9PCqcNQ+hlNn&#10;VynDAMsJwxcEtjjcHUoPG/UVg3w8V5V6+n0/8HX9f2lpw+/9f/JnQi4Oh2NZvg1GtCyyrmYcGbC0&#10;Mygg/C3UHypWlVZQFS7q5RzjkeMn46Uq4LRMf25en41y9cnRnSz1V0WuF5qbipgbfVxmP7kR/mKZ&#10;hq839gNsVovudiwc2DPx0ycZw0bjUdQfA12KXV1KORejo4Zdo0pAIsjGgyongyIxJG4sQf0pn7aa&#10;hkrZ1co5XznAzcVIZIwZMNz7H/t8jWXTF1/B1MN1oueyxwX3FJxpXHySZcNjp4p6eVXlr4cPoHf1&#10;1fldnUIJosmNJoXEkTi6sK3Vi3RzLJ1cMtAdBTfGOhZkqGBVgGUizKdqogg899tfT78zj1JT4pcc&#10;dPMVm0y+UbsPYniwD4jmsjipe3WTFY2khPTzFKpp4j9cVovudRxMvHzoEyMZ++NunUeRrWrKy4OZ&#10;erq4ZMR1/Ol2XyUjWgLF7nOAg5aPvS0WYg9ko6+RpG2Cv+TTh7Dzf2OXSR5vEZlm7sfJhPtYbEeX&#10;iK5rTzt9GdROulfqjpXA/ckPJKuPlERZijqdH8xXQw9hXUPs5u/rOnK6Gq9ajIevUIRTQxZEbQzo&#10;JI3FmU1bSahl1s05Ry7nvtyTjmbIxlM2Exvbcp5Hyrnb4eHK6Oph7Cvw+yLgvuKfjHEMxM2E26nU&#10;p5igx3dOPgLf11fldnVMfJgy4Unx5BJE4uGH610q2VlKOVarq4ZYopBPVZAVy3DYnLRdsqiOcf8A&#10;FONwfOl6Zq6+43LZ5vjo5TyXGZfFzGLJQ9pP7co+Fh61g0q6Pk6meldFKDXAfcWRxwWGUmfEBsUO&#10;6DxFdD09v0x9DP7Hrq7ldnVsbJhy4UyMeQSRuLgj9a6dbHLtV1cMsXpiAMULZYs89wMHKRNJFaHL&#10;A9sgGjeTVk9peVGkafX2dHz0cwDchwWWVZWikB9yH4XFcObZM6v6dajrx/J43JJ7D9LIHxwk/wAq&#10;256q/wCTFpk6fgvH8qZIs1vVOxcHhVFgXkOETKvNBaKfcr0ar/Y8uRtN/Hh9Cp2zYk2zQzRnfYir&#10;/bSNMqyHPiuciyO2DKtFPssmwamqGZNcWuV0Mlra9OlVZQZzH/QpLLMg1XRBd5bgIc7umx7QZVtf&#10;7X9az7YK/K7NGXsOnD6ECaHIw5jHKrQzRm4Ox9Qa51qur5OhWysuBt4f7kHtxeRbyjyf/wBatGXs&#10;/FjJt63zUcgwYBlYMp2YbGtJigyKkEPXqiArk+IxeTT3j6c4HsnXf8aVrjXRfcdls6fg5/kYvIcH&#10;lB7mMg/tzr8LDzrl3pfGx0K3pqhz4j7hgzgsGTaDK6X+F/St+Hsq/D4Zi29d05XQy1tSMxmighsB&#10;emZ0kpkOVh4+bEYciMOp2PUehrS801yXW7q5Rz3k+FyeNb6qXlxwbpMu6+tqQ8fE357K/HyFeL+5&#10;JIQsGdeSLZZxuPWt9WJ19eeajpHLHOiywuJI32YGhsl2jG01wySgIeNCyERsbggEHcHasb7CE/l/&#10;tlJu7I48BJd3x/lb08Kxbet5c1NmPsxxYR75GFPp34+REfQj+tYOaP6M3cWX1Q78T90RzdmPyFop&#10;dln+VvXwrdj7SfFjDr6rXNRvBBAIIIOoIrYZD1UQxVEKOfxuJyURjyYwSPglHxKfI0N863UMOmlq&#10;OUc15Xg8vi2LEGbGv7J16f7vCufrjbP7o6WW9dPyXeI+5MjB7Ycm+TjdCT7lHl407D2HXvlAbesr&#10;crhnQ8XMx82ITY0gkQ+G49RXRrdWUo51qOrhlm9XAJi9SCGP+rULRAByPCQ5XdLj2hn3I+VvWsm3&#10;rq3K4Zoz3deH0KX/AMzi8j5oJFP/AJW/rXPbtk/obP06IbOP5uDKtFPaGfb/ALW9K2Zeyr8PsyaY&#10;OvK6DlPEHqshm9WUauiSIY3UOjDVTUhPgtOBV5DgCt5sLVRqYTuPSsunrRzU15+x8WKuDzGRhN9H&#10;IUyxqbFW+JarPZ04YV8VblDdj5cGWgkgcMOo6itlbq64MdqOr5J6hRodaEspyJbUbUq3AaZRniin&#10;UpKgYdD1pVotww6troqQceyRzoh70NyviKXXOE4DtpLQNx+Qkx2MM93RDbu6ilV1deGNtmrcoORy&#10;xyqGjYMprQmn0IaaC2JIJUMLn0p9LSoYm6jks4cJieUHxAU+Vdr+KUVt+UI3cwGY+ldUxWNpIUlG&#10;os3RhVgSTY0rRfsT6ofgkqNAs3mUxHX4D8LioRELa63vUDQLzReGUH+02pHsV8s7L7M04v8AUgDB&#10;kSQMGQ6fMvQ15qtmjoWqmMEM8eSmlifnQ1qq1YzWq6i/ynBxy902MOx92UVn2wT5Roy3a4Youk2N&#10;J7gY3B0YVk5q+TWmrIKY3JBrJPo3R/Gn11+oq2f0CocEXBuD1FN8hUBDG5BorJL7o+h6iiWj+QLZ&#10;z0F2EOVHrZ0bY9RTHFkJ5qwJlYTw3ZR9SI9fD1pNqQOrdMBT4COfqQ2VuqdDQUok5Hq/wytFLNiv&#10;bVT1U7GtlXBbSsGoMuOcWv2v1U09WTEWpASgypcdvabr1Q7USs0LtRMNRz4+YnaQL9UO/wCFHKYl&#10;1dQdk4Dpd4fevVeooLIZW89gp1VwVdbjqDQ0t8DVwBcrCaMl4fcv9o3FJ05tI+l/hnsfPaOyTe5R&#10;p3dRUVvgls56DkM/wyQv6EGn1Yh1+GGsbklayT+1j8/SnVsJtn9CxPiQ5A7lsrnZxsatqQa3aAs+&#10;PLjn3r7ejjagaHVsmDMjEjn9w9knRh1oGpGVu0BXSXHfW6MPhYbGgiB6asFMXO+pZJR7ujjY03JW&#10;u4SkVekB7HyZ4LFfch3U7VqWGi/4sz2SYagzIpx2/A/VGqmmu1Am1GiLIwI5btH+3J/A1UF10aBc&#10;eLbLxYsiO6mZBrt8Q61KL9S/KD0v+izX0Z094yGYjUXNdZWPJOsE0MxjP9ynpQ2rJK3gJxuri6m4&#10;pLUD1ZPo3tVFmpHhVlQYJ6EaGoTsE8gzYeNk5kaGQY8bSfTBsT2i9h60VrLxc/QGnr+V0k4linx/&#10;35DluIJMT/HlOis73BP4AVzK+xPwdm38U6qfKf8AAKT8jk5AKl+yM/KmgP47midmyU9elPyVKkDT&#10;1WkQ8VDAqQGU7qetGSQDkcL2S/5XGyf404NzH8rVIHV1lRYJ4mW0o+lkJ9HKX40PzeYohV6xyui7&#10;erBMGqZaIXRJUaN1DIwsQaha4EjkcGfh5hlYTssDHp8p8D5VZszutFD7GnguWGUq/wCYoimfSJ/l&#10;I/qadTJx5GL2aeLhDb239elGYmzP02HSrKkgycVciJo3XfY0ScMisT/b18eHIxmFjHMW9QwFj/Cp&#10;rzyYPctGifw0M9IFHr1CSZvVBSesOlQkI1tarBaNHGlWgLrg5zy0om5DKZTcK/YDf+wBT/EVzNnN&#10;2ek9OvjjVfb/AFBpIFLRpNkleM3U28ulPoimpCMOWj2De1v4U1C3Qlkx0l1HtfxFaa2kFWgHSxSQ&#10;n3C46MNqYmGmmQ3NWWa3/GoQwbj0qm4LJIsmaE+03Tqh2rNfysR1TC0GTHNYA9rf2H9KDxYt1g1n&#10;w4pvdbsf+4frQNSSt2gNNizQn3L7ejjal2ox1bJkIXzq1QuTPb51f7ZJNCCKCyaLRhZHjYNGxVh1&#10;FKdvoXEhjG5MNZMgdp/vG340dbfUTbL6FmfCgyVLIQrNs67GjhMGt3UTeQ4/Ix2PdGWU/C6i4NL/&#10;AG7N8KTXnomDP8eb+y3qaYvU0fx/mMelSfGfMwZ48mEdskZ06gjqCPA0dcNs7eSXIvRU1q626Z0j&#10;jeWx+RQdh+lkAfu4rH3L6eIrqZbLT7P6Ps897Hq2xfPK+oZSVkN1Nqa6yZgjFlpJ7ZPaT+RpNs2u&#10;g1aT02MrDuj0Ph0NSt47I6Cxy3KRcWpWQd+Sw/bx/wBWPQUV9VVD/X9S2r+i+pzmfIlyZpJpm75J&#10;Ddj/AE9KxttuWd+lFSqqukRXqgwrwrW5TDN7EMbH/wApo6dmf2//AMVjrOPlnRZdfBqa6/Q4HkEx&#10;2uvRlNB0R8leTHI1TUf20asA6fQE5OGJSXjsknzKdj/Q01MldI4YIkikiNpEKnxO350Uj6tPogY+&#10;dQNELZD44+pG/ZYi/h+NDaI5HZ1ll+DmIJrISEl8T8J9KyX0S6HPBoxk4cWV8YtJ0kG/4+NJ7YVb&#10;uoCyMOfGPuHcnRxtUaY6t1Yri9VLLM0RDaiKCPHDOeX6eHG03/uJ8o9SdBUF62rVTZwO8XFfUjC5&#10;LAXHujXUD8TRdGB+wp4IW+28A6981/Jh/Srkp+zdfQqy/bagXgymB6LIAR+YtVlr2/qgLk4OThkD&#10;Ijsp0WUaqT6/1qGimlb9EKySJfscr5A6flVBNJ9lyDksmIgO3enUW29KgLzqFkyFyF7kfu8VO4/C&#10;qAiCvJjJJciyP49D61JLKZV4m7X0PntVgs377VRUHi4qyQQvP9P3d3ZbqKsJVkJcXyn1sgQzDtZw&#10;QjeNtdapla5xWRl7A2vXoaEytHu0r/WoLaNqso2AqiGbVCHu7x/OoGrA7OgTIZVOjKujjzqh9HCA&#10;UmPLAQPDZxUGTJbxwLBmFnOxqxdi6B+NQAlUWII0IqFFqOUHRjr0NQkkrIH8j41aI0QspGhogTRh&#10;1qyGhqFmA5Q6fjULJllVxvY9RQwEgDyWB9YNJFpJ/Z0NRM0Z2gRMksrsjgoy6EHSrbN9FwUy1rWN&#10;jS5GQSxzlGVlYo6nRhRq0lOo5cZy6zoseUQsmwk6H1ovExaZx0HJI45UKSKHQ9D+lUuBKbFjO46T&#10;GvLH+5BvfqvrTa2kfW8gYygkW6HU0Q1VORQSrKgYG968/n0duyhkrqGBBo2UhcyoDC509jailNQa&#10;K2k0xsgwSXv7G0as17QmXasjJGwdQQb3qVQhkWTjrNGVI16GidZLraBXkjaN2RhYilOpoTkv8flG&#10;F/pufY23kaKsoDSsjICCLjUGmQZwfnYonS4FnXY0u9ZGUtAs+6Nr/C6n+NZ2mjR2NPH5YnjAb41+&#10;IU6tpRm0rAStRwLBHJYQmX6iD9xdv6Uu9JG53gWtVPUMD/GkmkZ+MzPrJ9Nz+4m/nWnO89mbWkBi&#10;nCQRyWCJlMqD9xf40FqyNzvHAtopvc6dp/iKZ6+Xm5fRobG7i876q/RkP7i/xHjXVRj0pHKDdEkJ&#10;BPJYInTvTSRdjVwNzvArd0kL3F1kjP8AEUu/Rp7G3js5cmMA6SL8S0tcmXSniwnRCijnYaZUZBFm&#10;3U+BqNDKX8WJrpJjylTdZIzoaGINaaaG3jM8ZKBGNpF0YUaMulPEMUXiKKuVipkRsjC9xVwFW3ix&#10;HycZ8aVo3H+1vEUPibK28kFOI5AwOIJW/bb4CenlUgXrnPI4AhgCOtXBkMSIsilWFw29VBE4Ejk+&#10;NbFcyRi8LH/8aTapty08gfjZEmLKssZ1HxDoR4UEQMtVWUD9g5keZErqdbe4eBo4kw3q6stsoI/l&#10;SNcldFJgDleLTMQug7Zk+E1zNcp/Joy18fwI5EuPLY3jliP4g1k8YZt4sh34jlVy0+lKbToNfPzF&#10;a87qyhmLbLx5XQdo2oEGrKrqVYXB3FUy1wJPMcQcdmyMdbxE3dB08xWHXN15Rtx18uGDuN5OXj5A&#10;Qe6Fj+4n6ik018BmmSuvudCx8iPJiWWJgysOlba2VlKOfarq4ZNUBJ8fjIeVlGPkJ3Qgd0t/AdPx&#10;NO9f11veLLhcsXtu8ayuxi/+vOMQgX9saRkben5V3Wef0vPIewsnsAjl1Hyt4VaMzuHAoI02O1ES&#10;TPb4CrKkrT46TIVdb32qg0xSz8Noe4MO5TsxFxbwIoehtLQxBfMHGZ5wMgkY8tnw5T0B3U+hrjbv&#10;9nTx+Hyv9v8AA9Jg/wB7Py+V2GAb2I1B2NBZyQmijLnbSolJTcF6bjcfLx3x8lA6uLenpTHkrKGL&#10;Wrq5Ryjm+Dn4icixfFf/AIpf0NczbB5v7HWw3Wi+5Hw/NZPETd0R74HP7sJ2Pp51WOrzfBNsVoue&#10;zsXG8ljcnjrPjvf+9OqnwNdzJqylHH0zdHDCNOSFkc0MWRE8MyB43FmU1bUqGWm05RzHnftyXjy2&#10;Tigy4hOo3Kf6Vj1x8eV0dLD2Ffh9kPA87Nxbdj3lw3Pvj6r5imevZ1Usv2MVp+Tq+LkwZcKT47h4&#10;3FwRW9cnKtV1cMs0NkAZ/lQkEznvttcjvzMBQs28sI2b0rNrjPKNmHsRxYTOP5LL4nILRXABtNjt&#10;sfwrLW7ozZpnXRcnUuO5LG5PHWaBh3W/ci6qa21uro5mmbo4ZbpRRmpJAVyvEYvLQfTmHbKv/FON&#10;waXrktFyNy2eb4OTcjxuXxGT9OYFSDeDIXQH0PjXJ0ztm+TrZ6V0XA5/b/3SJAmFyT9sg9sWSdj5&#10;NWz1/an9NjH7Hqx+qo9g3AINwdiOtdE55moQwVDAqwDKwsVOoNUXIg899q/HmcYv/dLi/qtYd/W+&#10;am/D2viwscTzGZw8xMdzETafGbQefoaz5bWoatca6I6vxvKYvKQCbGe5H/JEfiU+ldLPVXUo5OuV&#10;s3DCF6YLMg1JIV8vEx86B8fJjEkbDruPMVVqqyhhUu6uUct5fgsnh5DLGDPhMdJBuv8AurE1bByu&#10;UdPLZaqPk9xPNZPGyd+O/fC3/LAdj/St+PsJqUwdcFfs6lxvLYvJxB4GtIP+SE6MtbK6JnM0ydHy&#10;ESwHWpa6XYCRCzFvTpWa9/IJIG8hxuJycJhykv8A2Sj4lPkaTfNXUMbnq83KOXcnw+dwk4kBLRXv&#10;DlJ+tc++Vs2dPLauq/7Bzi+bjyguPmER5GySbB/9afnr5cPsRri68roPlbfjtT4ESeUUdKkZMorS&#10;kA2QZ3FY+fFaQdkoHslG49aK1ZRdNXRiFnYGRgS9kymx+CUbGs9lBvpdWXAV4vn5MbtgzCZYNhJ8&#10;y0HnHYvTBW5XY5xyxzIJInEkbbMKW2ZGmuyS9U2QzeqKKGfx2LyMZjyE9w+CUfEtLvmrqGMz0dHw&#10;c85Ph8njWJYfVxyfZOBp+PhXO1xdPwdDLZX/ACScXzuRxzCN7zYp3jO6+a0unsPNx8E1wV+fk6Hi&#10;ZmPnRCbGkDqdx1B8CK6NLq6lHOvR0cMtUcAHqohFPBDkxNDPGJI2Fip/SqtRWUMKtnVyjn/Lfb82&#10;CxnxO6bGBvYfElc7X1XRyujoY+wr8Pss8T9yyY/Zj515Idlm+ZfWnY+y68WA29ZPmo+RSxzIssTi&#10;SNxdWGtdFNNSjA004ZODpWnJcAs3vT0UYYK6lGUMraMp1FWyCjyf24G7p+P0O7Y52P8Atq+0as/Y&#10;+LC9h8jmcRMygEAH9zGfY0q9nVGi2ddEP3Hcri8lH3Qt2yj44TowNSt1ZGHTK1HyESbUN7QAjSsx&#10;ZiqaIDOS4nE5NCJk7ZR8E6/EKTrjXRcjc9bUfBzXk+Hy+MciZPqQH4J1Gn4+FczTG2ffKOlltXTr&#10;st8T9xZPHdsUxORibdp+JfQ0WXsunD5QO3rK/K4Z0bEzcbOiE2NKJFI1HUeoro0urqUc29HRwy1e&#10;iBPVaKNWCurI6h0YWKnUGriS04EvlftYN3ZHG+07tjHb/wAtZdPV+am3L2viwq42Xm8VkExFoJVN&#10;pIW2PqKRS1qM1WpXRcnQ+K57F5ECNyIMofFGdj6Guhlsr/k52uDp+A7ThBLBjzZUqwwIZJH2UeHi&#10;T0FXXO13FeWDfStFNnCG7E+28eMBsxzPJ1jQ9qD8dzXSy/jarm7l/wCRytf5Gz/sUL/MIy8Jw8yB&#10;JeMx5VG3egb+JvWr/wBPF/8ABf0Rl/8Aa2+Lv+oBzvszgchT/wDy5YT0lxyY2H4C4/hS9P4r1dVz&#10;RJ/bj/QOn8l7OT4vK+/Ip5vEchwUbTJI3KcXHq72tNCviyjcDxFcb2v4zX1V5VfnT/8A2X+//XB1&#10;vV/kc/ZfjZeN/wDJ/j/YjgyIcmMSQyB1PhWKtlZSjZarq4ZNRyCeqSQ2piiCgZncZj5qksPpzAe2&#10;Rf1pWmdb/kbnq6ijLBncTN3glRfSVfhPrWJ1tkzWrV0Qw4HNQ5Nop7RTePQ0+nsK3D7M98XXldBu&#10;/wCNOEkTa+dBYtFKVLG/Sk2QxMlw3tL2n5qLN8g3XAL5bi0eVpI/23b8jSt8ZcobjrCgXA2RhS9U&#10;bqDsayy6M08WQdwuTSRlufpyjp0PpWjPZP8AIi+UDvhOmVG1j7yLj8K9D/F6p+Vf8Tnb1gtoe02Y&#10;aiu0mZLInBqC4Nybix28KhUE0Ui2+lJ7kbx6VRUFDKjkxCXS8kB6eFX2MryCMvJjbHkKNct7QOut&#10;ZPdv4ZW+/H9TXhT9SAV686bzeOR42DoxDCmJwC1Idxc1Jx2t7JfDoaaryItSCDO42LKUkKA/h40u&#10;+asFTR1EnL46XHZrKSo3U7isds2jbXRMhx8uTHNge5OqGpWzQVqphuHJjnW6Nr1U7imqyYh1aLsG&#10;TJjtdDp1XoaOtmgLVTD+PlxZIsNH+ZDT63VjPajqVsrjw/c8HtfqnQ+lVfOeg6aR2A5oVkvHMna4&#10;2PWipeeH2NTjlAqXHlgIYXKjZxuPWj5QxWTLePn7JMfIPRq4NqfQKLJs6N6MKPyFNBXG5LZMj8H/&#10;AK0Sv9RVs/oWMjFhyR3oQrnZ12PrStLL47KrZ1Ac0EuO3bINOjdDQrgerJgzIxEl9yex/LY1bUjK&#10;3gHpJPiPbbxXoauraGNKwYgyknXT2t1WnVtIm1YCePmy450PcnVDTExVqJhyHJgy1K6XPxRtRTIl&#10;1dSjk8cRd8f8Yz+lC6h10+oKbHWQFJ0/8p3rZ6/qef6r9fQZ5x0DpsRodUHdH5dK7GdUlCUBK8m2&#10;PlPF7Wu8fh1FMeZLVkLJIsgDIbj+IpNqfDFNQEIc94wFlBdB83UVzt/X8Oa9AOkhVXinVXUhwCCP&#10;Iiski2muB+hKypHMhusqhvz3roq0qTz98/FtfQ9LjX90e/VaKt/qKvn9CqjtG1xoRuKNqRSbTCUU&#10;6yC2zdVpNqwPrdMlqgzBqEBvKS/SxHUamYhAPI7/AMKXq4qaPWrN/wAHMOW4CPJ7sjCtFkjUxjQN&#10;WC+SfR3MvYdeH0DOM5ybDlGFyQIUGwdt19aVW7q4Y7TFWXlUd0dZFDowZW1BFaUzE1BuDRIEzREM&#10;38fzoiEbpHLZXF2HwnqPQ1ZE4NhcWBN7bH+tQh4n86hCO9UWRSxpOjRSKGR9Cp86hacclF+IbGZS&#10;htjCwRhuLdK6ebngzabf1GrjJJCgiZT7R7XbrVaUS5Ritop5YaEZO5FJB8zVoG6WNXJfkiFf2ZQ7&#10;C1x2yenQ/hVvlCt8/wBynHYYie4t+VIaMOdvhktUNPVCEYJVrdD0qwE3Vk170I6SjyOQcXFkkQBp&#10;iCIEPVun5b1G4GY4/uWS+Pk5hIrx2779zauTuT1rn7Uhz9T0dXPRFeloIzetCKPUxELMWVJFYH3p&#10;/adxRIF1kKRzRzLpr4qd6NWaFOsFabDBu0Oh6p/SjreS1b6g8hkPay9rDe9MkM0NzVNSWYoILMag&#10;6b1UECMGY6WWW7L0bqKngmLtX6BVWjmXQh1O9LsoF9A7I48G7QaHcxn9KCBldPqC2VkPawKsNwau&#10;BkyaGhsi0RFOopFsm+UFJrahWbLkKYRnhs17xn/0z1rXlh82Ea2QxxSQZC9hUa7xtWiIMrbQIzeB&#10;U90mJp1MJ/SjVvqHXb6i1JA0bFXQqw3BGtMHK0kBi1DAkOuquuhHoRVWqn2GrFtec5XDABdcuIdZ&#10;Vuw9WFjS7X0p1yvuKfpY6fZ/Ys//AO2ZNv8A+Div43aovYt9AP8A9XX/AOTNovu/klcCQJ9A7ogs&#10;R+JJNBa7sNXoZ1XEz9w4kmBzMJvaa/xKfjU0PQMWzYs8hwU2N3S4154BqR8y1fZpz2VuGAL0FuB5&#10;Yxcj/GyYJ/8A2nViPLr/AAqlaHIvXPzq19Tq8MiuqspupAIPiDqK2Hm7KOwhDO0ex/A7VTUi5gKR&#10;TJJ5N1FA6wGnJmSJX3Fm8apWgjqmUJY2j0YXU9elMTkW6wUmihO8SE+gqSEmxZ52SMfQxUABuZZA&#10;B0Gi0u/J0fSq+bf4AcILbCwpXijdIVxc14bJJ74+niKrxQu1ZDiNHkJdSJEO43/MVUCegZkcW2r4&#10;w9Yz+lDAyuq+QS0boSHQgjcVaQxNF/i+Nk5KcxglMeOxnl6gHYDzNWlIrfZZKfn4OjY+NDixLBjx&#10;iONNgOvmT1NGci93dyyxUBNgfGoEmZIBqi2pInjV1ZHUOjCzKRcEVYPKE7lON/w2EsQJxnNgNyjd&#10;B6eFQ3Y6+fD7BAF/SoPMiRoW7oz2t0qi0pCeLnpNZJbRyePQ1AbUgvOiyL2sLjofD0qAAjIiyce7&#10;ACSL+7W49agaSZTM8jDoPOrL8EQMGY+7U+JqBkkReN0kQ2dGDL6ioVaGoY/YmSJY0ddj8S+B6ihO&#10;bZOrgIggjxFQnZjt8NqgDRioCeqEIZHWNC77D+PlVBJSCP8AIkVmdtQxuy+HpUNCXwW1Mcy/3Kdw&#10;elQs0fHKapqo6VASLttY/nVlEqjQVZRMg0qFE6OV0OoqySWNGHiKohA6EelEmVBXJ86shEzeFQJI&#10;pyMQbg2I2tUDRoM5CwjmPax2foaqBtalLkOOgzl93smHwSj9aFjs9HURsvDnxJDHMlv7XGx9DQRJ&#10;updWUorajrrTq1gnZJFIwuASD0o6sGyGTjuakhtDkkyQ7B/mWrdZM+mSfQ1o6SoGRhJG433BpZma&#10;gC5HDocmGeAewSKZoTt23F7UXlwOrrxDPmbByPpOEY+1tvWuDm+D016yMAIIHgabJnIMnHE0ZU/g&#10;aCynoKtoFiaNo3KMNQaya1jg1VchPjsqxELn/aaugvSvyHdCKcIBmfiCRe9R71obVkZS0C/Yg+lL&#10;geMHHZfev0nPvXY+Io6MRpSOQsRf8aNqRQD5HC3mjH+4Ck3zXaH53+ARBM+PIsi9PiHiKzx4jbKU&#10;N+NOs8YdTcEU9OTLasE5FwQatgi5yeEVJnjGnzj9aTpU0Z3ngExSvE6yIbMtLT+g1qRxw8lcmJXB&#10;1+YeBrTRyZL18WXLd2lNpV2cC5gCclg9t5oh/vWujVQoQ3O88MDo7xuroe1l1Bo02NakcMDMXJjG&#10;tnGjDzo0ZL08WELXBFXAAv8AKYHcPrRj3D4gOoqND89PhgCCZ8eVZENiNx4jwpCQ+ylDtiZSZMSu&#10;p1O48KYjHesMt1aAA/J4H10+pGLSLsf0qeMjs9IFiKSTHlDr7XQ6j9DRJGhpNDtg5aZUSsD7vmHg&#10;auDHeniy9ar8QAfn4CZUZFvePhbwNX4oOl3ViXNC8MjRyCzLVukmxWkYeI5G9seZrkfAx61ToI1z&#10;+UM4oWjMRywpMhRwCG3FA0WnAjclx7YchKgmFj7T4eVLsjdnp5IrYWZJhSh01U/GniKX0Feish9x&#10;smPKiWSNgQRV9mG1XVwSuOv51l3z/wCRExe5biVylMsQ7Zl/j5Vg0znk05a+PDEtWlx5e4Exyxn+&#10;IrHymbIVkPnF8pHmxhHPbMvxL+tbM9FYw65Or+wYpjUiTRlV1KsLqdxSmvgtCPzPDtjscjGW8Lau&#10;g+Wub7OMcro3Y7Tw+yhxnKS8e+5eBvjTw8xSMdnT8DNclf8AJ0HHyI8mJZom7kYXro1urKUc+1XV&#10;wxu+30HbkSdSwW/kBf8AWuv/ABtf02f1Zy/ffKQ3LGki9rC4NdE49inJjNAdu5Oh/SpBmuXMXI7P&#10;ZJqvQnpVoFWgJ6EA3uDRDJNGFUEmU8iNJUZHFwRaqY2pxv7+4448WJkAFlWRk7/AML6/iK5P8tT/&#10;AOutvo/9T0H8Nf8AVav2F7hedEJTFzWJivZJT08jXLz3jhnU2wnmp1DHRPpq6EMri6sPCulVHMs3&#10;JaowCDJxYMyF8fIQPG4tY+fhUtRWUMKt3Vyjk/Ofbs/FP9WMGXDY3DjUr5Gubf13Syjo6uPsLRQ+&#10;yjxfKZHFZC5EDErf9yPowrRld15C1yWihnYeL5bE5WAS47Wcf8kR+JTXRpdWXBydcrZuGE6YKMMq&#10;urI6hkYWZT1FTsicHPub+2Xg78vj174d5IBuvmKD9uFwbsfZniwF4jmcniprpd4Sf3YD+ngalLQN&#10;1xWiOq8fyONyUAmx3v8A3od1PnT1ZWXBzNM3Rwy/SxZi9QsWeb+3YeRDT49ossD8H9aRrkrco04+&#10;w6cPo53FPncNmXXugniNnQ7MP6VidnmzoOtdKnSeI5zF5aP2MI8ldJYCdb+Ipme9dJ+pg1wef4DV&#10;NEHr1JIVczCxs+BsfKjEiNseo8xQXorqGHS7o5Rynmvt/J4p2dQZsRj7JR8vk1czXB5v6o6uPsLT&#10;8hXgPueTD7cTPYyY20c25T18q0Yew68W6Fex6ytzXs6VHIk0ayxOJI3F1cag10U55RzGocM29aso&#10;9VFivzf23ByKtPjAQ5o102fyNZtfXV+V2asPZdOH0c5imz+GzCU7sfIiNnQ7MPPxFc+bZ244Z0Wq&#10;61+qOncL9wY3LII2tDmKPfEdm8xXRx3Wn5OZt67z/AwU+TOZvRSUYdVkRkdQ6PoynUEVIktcHPec&#10;+1mi78ziwWQayYo3HmtYdvWa5odDD2p4sKvHHk2zYouNEz5rNaOKO5Ykb3Hh43pGd9rXVaS7fQ0b&#10;WzpR20hV+rPoHhuKnmx4v/uJUjzLfuRQHuH4sRa/pXpcv4+/inq+ft/ueU2/k6OzWS4+r/2GQcNx&#10;wFjCzeZc/panr1M18Gd+5r9f8iGXgsNx+0zwt017h+RoLelR9cB19667hi3yXDyRRumTGuRivoZB&#10;qNfEdKxbevanfKOhh7VbvjhnJ+b+15cQtk4AM2Nu0Q+JPTxrm6+u68ro7OPtK3FuypxfOPj2x8wm&#10;SC9lk+ZPWqz1jhh64eXK7HeExzRiSFxIjbMK3ZtNcGG0p8lkKBTkBJveikohnghyYzFOgdG6Hp6V&#10;ThhVbq5Qi8rwU2J3TY4M+PuR8y1k1pHKN2W6tw+wRgcpkcdL3RHviPxwk6fh51y7bul38/8AXY++&#10;SuuToeByWNyMQkgb3D44j8SmtWeq0UowaZujhhC9NFnr1RDEiJKhjlQOjaMp1FU0muSJtdCLy/22&#10;0QbIwAXj3fH6j/bXN39b5qbsfZniwt4uZk4E31IJDG6n3odj5EVlpe1HKNN6K6hnQ+L57F5ALG5E&#10;GT1jbYnyNdLL2K346Zz9cHTn4DtPM56oWe8QdQdxRIoVuV+2o8nvnwbRTHVoflb08Kz6+qr817NW&#10;XsuvFuhaw87kOFnMZuqqf3MZ9iPKl5VvmzTeldVJ0HjeUxuRQGF+2X54TuDXUwumc/XJ07Cl60iT&#10;IJokiGbmiKBPJ8VjcilnAjnA9kw3/Gk6ttQOy1dH9jn2Xh8hxE4Zu6Mqf28lNjWDR3X+50KXrohn&#10;4n7mjnKY+faKY6LP8revhVU15ixn19ZrmvQ2XFgQbg7EdafBkPX/ADqiGtAQ0kSOVGjlQSI2jI2o&#10;qmk1yWm10IfL/azp3ZHG+9N2xjuP9tc/b1H3U34+1PFhVxcrL4+f6mO7Qyofeh/kRWWjeb47Ndq1&#10;uuTofE/cePn9sOSBjZXS59rehrpY+wr8PhnO29Z05XKGWtUGY9Ugh4USKBnJcRh8kn7ydso+GZdC&#10;KDTKt+xue1qdHOuR4nL4uQFwWiv+1krt+PhWDTK1GdHPWuiDHFfc0sHZBngzRaBZh8Q9fGnZ+w1x&#10;YTr6yfNT6D4fBjw8RCADkTgNO/UX1C/hXq/W9f8AZrD7+Tx/tex+9bjpdf7hi1aDMeqEPVCFaTHD&#10;e5faeo6GiVoAdZOIfdXGS/bnJpl4F4cPP7mWEfAkg+NPTW4/0rx/8x6n/q6rTP8Att8fR/P9e/6n&#10;q/4v2v8A2c3TT+6v+a+H/ue4/mYMy0cloZ/7TsfSsmXsK/fZq0xdeugzetAgxerLPVZDSRElQpIo&#10;dG3BqPlETgVs/gindLh6ruYTuPSsWnr/ADU157/DK2Fy8+Ifo5IMka6G/wAS0FN3XhhXxVuUNUE8&#10;WUgeFw6n+FalZWUoyWq6vk8wuCDQtFoq3MThh0NB0wuwpMi5OOHX4gKfZeSFVfixfmhSZSkq36ed&#10;ZLVT7NCcdAHJwZIPfHd06W3FZr5R0aK6J9l7ieamwZk+oS8QOpO49ad6vt2xumL2wV0dNWSLMhTJ&#10;x2DBhfT+Ve1w3rtVWr0cS9HRwyNZLaHcb08W0S996sGDUyedQtIlTMSxjmIKHcnahYSp9BJ53Dm+&#10;oMrBJMCa9q+PU2rz/wDI7W2a8f7V/r9Tqeq1VRbsEY/IK9klHa23d0rBXSezRbP6BEEHXfwpyYqD&#10;PcQbjQjY1TcEgLYnIXtHObHZX/rR00+GKvn8ovz48eStm+L5XFMdUwK2dRRzuL7GPt7GOzjY1lvl&#10;BrprICZZcd9ihGzeNZ3KHpphGDP7rLN7W6NR10+ou2f0CauVIZGsejCnpwKaDWLyStaOfRukn9ad&#10;XT6ibZfQvT48WSvu3+WQVd6qwFbOoByMeXHuHX6kZ2eg87U75Q6rVgPPjKbvFoeqdPwqfu1Gp/Uq&#10;R5cmM1rGw3Q0H/tKobz8gnFmJOPae1uqneo/ZduuBbzgvY+ZLjt7Guh3Q7UFbtMG1FYPwZWPmp2N&#10;bu6xt+lbctFZQZrUdSjk8c0d3gu69U6imOsdB10nsEyRrICki/nuKJIanHQKmxnhPfGSVGxG4q4g&#10;YrT2TwZx0SX8HovJ9FWp9Akr7Oja9GFXIuAzh8ke5Y8j3L/7nX8a0YVel0hN8/lBuSGDLQHQ32kX&#10;euxXgzpuoHyMOWC5t9SP+4frWitkxtbpgafEVrtF7W6r0NOVh1bfUHq8kDaXVhuDRNSG0mE4cpJf&#10;afa/hWe9BbrBZikkhkvGxXy6Wrha08LtEaTQ/cFydkEGR7UY3jforHcHyNMw1jhnK9z15/VXsbgb&#10;VrOWaSQpLr8LdDVq0AWomD3V4msdCNiKammIaaZahyb2WTfo1Ban0G00+pad1RWd2CoouzHa1LfA&#10;5KXCFbMyjlS9wuI00iU+HUnzNZb38mdPHL9uv3+SiwvqKWPBXI8XjcjGVmXtlA/bnX4gaC9FZDc9&#10;XR8C9jvyHBOI8hTPhE2+oNbVVZRosq69djbBkRZEaywuHRhe4pyMlqtcMmvVgmb0RDVgGUg3sdj1&#10;qyIoSZj4RAygZMcmy5A3X/cKsYqeXXZeWSOZA8biRDs4NUwIg1Nx5ihLN4EM0yIBe5uQKKilg3t4&#10;1bG1cePt7XUN5dB6VsTg5F7SUZYmhbTb5Wp1beRmsoL2PN9QdrfGP40q9YDraS0D40AcmSFYWIuK&#10;hclIySYTAkGXGPUfEn9RRwr/AJE6Y+TldhWKaOZQ8bhwfCkNNdgNNdktUUaP0NWBcoZXJ42MLd31&#10;pbaRIf5nYULZqy9e+n2QsTchLPKZMjXooGyjwAoWzq55KihFfISKaPX3eBG4pGymo+jaYGkxnjJK&#10;+9fHrWStYZoVpIa1Ih6jSIbWo0ijIuDcEgjYii8SgjDmWsso/wDOP1pqpAu1foXXSKddQGB2YVOg&#10;U2gZPiPH7k96fxFWMVpKdDAZkC59KiRTZvaoDJsrvGe5G7T/ADoLqUX2E8fOSSyyex/HoaRIu1IL&#10;UsEU62cX8GG9ECm0CJ8GSG7L+4n9w3q0hqvJSC71cBySRQh5NR7V1Pr4Vdc+ZBveEFUjv+tPMrsT&#10;fS0BGhGoarFOxYhznhIWcd8ewcbio6SD2Xp8XFz47kBrj2yDcVSbqRWaFfM4ibHuwHfF0denqKYr&#10;Jj66giSIWKkXDDXwq2NrcATRmGVk6bqfKs1qw4N9LeSkjq4CJYp5YHEkMhjcbEGpBTSfDG/jvuGO&#10;XthzbRyHQTD4T60DMumEcotZ/C4ucDLCRDM2odfhb1oWwc9nXhiVl4mRhSGPIjKeD/KfQ0q3Bspd&#10;WXAzfb/MKoTByH7SumNIdiD8h/SnY6r+1nN971W/11/x/wBx4Rw3r4Vpk5DROJAu7WPSoDBajz7W&#10;WQXH93WhdfoGmXQ6yLcEMppfQcArOH0I3mjUyWBIhHxMfAUSsXTLycI5yXnycmWbIFpXb3J/b4D8&#10;KFyditVSqS6LgAHrVAyWI4SbM23QVQu1whF3QkNH7fIdaoS3PYTiykchX9jHbwqijafGinB7hZwN&#10;HG9QtWaGLj8MYOLHCBdj7pW8WO/9KIwbXd7SXqgs9UIeqFmQSKhacG2hqguyCeBJ4pIXF0kUqf61&#10;ZSmrlHPZVMLPE9++NirDxtpVHTrzyiqSWP6VQa4NbXv/AAq0WEsXMeKyS3ePYHqKgu1ZDUbJIvcp&#10;7lO9QUylPxytd4R2t1Tp+FSQlcFNEykhh2sOhqw/IzEnuU7C9QqzDGNK+O/ch0PxKdjQsz2r5dh6&#10;DNikt7vpv/Y36HY1Qh0aCKPerKTNiOtUU6lWWdItCbt/aKklKrBc0rzMCdFXZfCqHVUEJFxaoERx&#10;s0ZBU2/lVlsNxSBx4N4VYBiSENquh8KhCAKb2I23qyiZRVlG1WUbAlTpUJJMrBh/MVUBFaWLdk/E&#10;VckKTX16GrLKculz1qBoB5zW9QKs1ZIrYfMGBhBlXaLZZeq0DQ62U8oYJIoMyHtcCWJxdWHTzBqL&#10;gQm6sS+R4qbCYuoMmOT7XHT1picmrPRW/IKBtY3vRDSYMLXokA0EsHkpsJvae+E/HEf0qnWRd6Kw&#10;4x50EuM+VG3ckaF3XqLC5FLaMro04PktkaNih0Irz1XwetmQxgZXcPpsbMNvOmpib1+QtpaiFAnP&#10;xfqKXUe9dqy3Xk5HUtACF1NxoRQocMmDkiZLMfeu4p1XJnvWC+QDpRgADPxChMqDQ/EKXao6l54B&#10;qOY2DqbMpuKFDGpGrEyVyIwfmGjCmpma9YZZZQwIPXpUaATFfPxDA5dR+238KzXqaqXkxg5Zx5Ar&#10;H9tt/I0KZd6yhrRg4DDrTYMrMSIHUgi4NU0ROBUzsM47llH7bHTyrPekGql/Ijw8psWUMPgPxirq&#10;4LvXyQ6Y8iyxiRSCGGldX1q8eX1MV1DgnZQykHrWuAExWz8I47mRB+2x18jVwaaXkqY8748gkTp8&#10;Q8RRB2UqBzxclMmNXQ3vRGO1YZOyhgQahQq8ngfSYzRr7T8a+HnSYNWd54KeFlviSht42PvX9asK&#10;9fJDpDKkqK6EEEdKNIxtQT2BFulECLnKcde88I1+dR1qzRlp8MD4mS+JKHU6fOtGqwNvXyQ74+Qm&#10;RGrqbgipBjtWGWRVwCCuT49cmPuUASrqpq0huekMTmV4nIN1dD+RFXBr7G7i+SWdBDKbSqOvWgdT&#10;JrnHKDdKaElfJx0yI2jdQQRagaDraGIedhPhyFSLoT7G/Q0q1TdS/kjPH574UoN7xN8a/rS+iaU8&#10;kPkM0c8auhDKw6VbhmFppmDobdK51q+LgIXuW4hcgGeAdsw3HjWbXJPlGjLbx4fQnK8uNKGW8ckZ&#10;rJLqzY0rIfOL5SPOjCsQs6fEv61sz18l9zDrk6P7Ba9FbkUaMAwKsLg7g0hliRzHDtjs2TjreI6u&#10;g6eYrBvhHKN2O08MocZycnHydWgY+9PDzFKy0eb+weuSuvudp+18uHJglMThgWV/wItXp/4vRWpZ&#10;L6nnP5HN1akd4jXTOPZFrtVx2sLg1YlooTQGI3HwHr4VQi1YMwZRjsjm6belRMurgIlgwuDcHY1Y&#10;1FZzVMdVCl9xRR5UEONIodZGJIPgBb9axe8pqq/VnV9Ca2djjnOfb8/Ft9VAZMV9mHy+tee9nB0/&#10;B6LD2Fpx8l37d+5XwCuJmMXxGPsc7p/pR+r7Lr+l9C/Z9bz5XZ1KOWOaNZYnDxvqrCusmmuDltNO&#10;GSVZRq8ccqNHKokjcWZTtVpSyJtdHM/uD7ZkwmfKwUMmKdXjGpT08qRpj48ro6WHsq3FuxbwM/I4&#10;7ITJxn7XX4l6MPA0FLeLlGi9FdQzr3Dc5i8vEO0/TyVH7sB39RW/PRXOTtg839g5TYEmV8KKv0KY&#10;mc/9tfX783j1tNvLB0b0oNM/lGvD2Y/TYS8HkMricr6kd43Q2lhbS/kRWX9zw5Nl81ojq3Fcvi8r&#10;CJIWCyr/AMsJ3BpuequuDl65PN8hW9HIoxeqksDcxw+NysJ7wI8hR+1MN7+dI2orIdjq839jkWTi&#10;5/C5va5aGaM3imXZh5VwbVtlbk7NbV1r9jovAfckXIquNlsIs1RoToH8xXR9f2lfh9nO9j1nTldD&#10;XWoyHqtIhh40lRo5EDxuLMhFwaZCiCk2uTnfO/a7Y3fl8epkg3kg3K+nlWLb1o5qdHD2vLi3YK4b&#10;nsnin7DebEY++A7jzFBls6fgbtgtPydTws3G5CBZ8aQSIdx1B8CK6FbK6lHLvR0cMsmo0CYvVSQE&#10;8tw+Jy0JSVeyZf8AinA1B86VtktFyOy2tm+Ojledx+dwuUok7o2VrwZKbH0NcrSls7cnVz0rquB2&#10;4L7pTJ7cXkWEeRtHPsrevnW7D2Z4t2Yd/V8ea9DpfYg3B2NbUYjNWQ2AJIVR3MxACjrfpUKfA04X&#10;29h4CyTwQJHn5IH+XOBq1vlB8B/Gu16eFcOY5fbOF7u9vY4nhdL/ALm5VkbtIKsK6Eycx8F+DKIs&#10;ku3R/wCtKtT6Daa/DCG+o1B60oeYIDAqwDKwsynUEeBqNSWnAlcpgDCmHYP/AI81zHfW3ip9K5Ps&#10;Y/t246Z2fV3/AHa89o53zf2xHl92VgARZO7xfK/+tc/XGeV2dXD2fHi3Ql4Wfm8PkNEysoBtLjv+&#10;lIy1ebg26Z10UnQMHPx8+MPCw7h8cR3FdGl1Y5183R8l0mibBMXqpIYJGvUHcUuzLFXlft6PJ7sj&#10;DtFOdWi+Vv6VzN/X8+V2a8vYdeLdCWr5fH5Fx3Y+RGdR/XxFc9O1H9GbWq3X1Q9cV9wQ5nbDk2hy&#10;dgflb0rfj7Stw+zDr67ryuhjvWjyM569SSGb1TIAuZ4LEz1EuKogyxu2yt5NRe9j6+la/tKLfP8A&#10;5HYb2pxblHPMjGyMKb6c6GKVT7T+oNcN1dHDOjWyspQ0cT9yFO3G5A9ybJkdR/urXl7Xxb+pl19a&#10;eajwrxyKrxMGRho173rp3dLNeCcR888mGGuzIBqVo2QkrQqglHP43F5CPtnQBx8Mo+IVL5K3Yeej&#10;p0IWbxubw8wmRm+mD+3kL+tZbZurk301rooGPifuRJ+3HzrRy7LN8retaMt54Zm19aOajWGB1GoO&#10;xFalcyQevVO7ZD1CkWRywxTxtFMgkjbdTVuia5IrNOUInLfbLwh58AGWIanHPxL6Vk29fjg34+zP&#10;Fgfxf3Blccwhn7p8YGzRt8S+hNZa6On4Ga+ur8rs6DiZuNnRCbGkDqd16j1FalZWXBgvR0cMtWqv&#10;EA9ap4kPVcEAfKcFicmC9voZPyzL19R1pGvrV0+zH5b2z/BzrP43K42XsyEIF/ZMvwnzB6Vz74Wp&#10;2dLPWt1wG+I+5ZsTtgzSZ8fZZPmX+op+W7rxboRt6ytzXsf8fJgyolmgkEsbC4I/Wt1WrKUc+1XV&#10;wyarKPXopIaPHHKhjlQSI2hUi4q/GeyJtcoA432pC/NcZJjH9g5UbT4zeCm+n5UGPq1/fo/jyn+n&#10;Ifs+3ZYX+vi4OyJJJG5I0N/cpr2DSZ4lN1CUU6yafC3UGk2rA6t0yehCPVCGDtUILH3Zg4+dw0qZ&#10;CBhFIjoeoJPbcfnXO/lcq6YOfhpnQ/jNHTZR8pnDM3hsjEJkivNCNQw+Ja8bpg6crlHq6bK3DJ+P&#10;5yWC0WVeWLYP8y0WXsuvFitME+UN0E8OQgkhcOp8K31srKUY7VdXDJL0RRi9Qhgn8KjIDs3jsfMF&#10;2HZL0kH60rTJX/I2mjqLscWXxeUNSEbQOPhb1rH42zsaG66INwcnFJIYZv2pel9j6U6uqbhibZNK&#10;UXJFBF/40bQCJ8KaxMTHf4aLO3wDevyQZ0HY31FHtbfyodKxyFS0g4mksYD8nBjmuyeyT+BpV80x&#10;lbtE/D8nPxUwx5yRE5sD0pvqe1f1rcMHbFaKUO0uQrp9VV6XuuoPnXpc/wCTo1+pR+OTm/s/BUHJ&#10;Y/WSx6gg1oX8h67/AOa/zJ/69voRScpEPg7nPS2g/jStP5TGvUv/AK+4VfWfyDJ8uWfRj2p/YP1r&#10;l+x7t9+HxX6L/uaaZKhZxM76f7UvujOmvSk0vHZL0nlFTk+GScHJwrBjqyDY1WmM8oLLaOLC7Fkz&#10;YrGOQGy6FG3FZq3dezS6q3QWjyI5lujX8R1FNd0xLrBJeoQv4vIPCQkh7ov4imU0jhi75z0Hf2sm&#10;PpJG1aOLIRzVgHO4ztUsq/Vi6+K0jTEfnqLE+G8d2j96dR1FZbZtGmt0zSHJkh0+Jeqmrq2i3WQr&#10;FPHKLqdeq03ykU6tBLGz5cc9pPfH1U/pV10dRVqKwwQzw5SewhgfiQ1pTVkIdXUHZXGbyY/4x/0p&#10;dsflDK6/UX58dJLrIva469aRbNM0VtAJlx5IG7rkjo4pDo0NVky1BnbLN+D0xX+oNqfQIq5uHRrW&#10;2YUxP5QtoOYnK7Jka+Eg/Wt+O3lwZ75fQJTYmPlr3qQGO0i/rWqExSs6gHIx5cdisguvRuhqmoH1&#10;smC5sQPd4/afDpRfttqRivBUjmlxz2nbqp/SlhtJhbFnjlPtOtvhrd6DX7j/AAJumkFsfKlxzdG0&#10;6qdjXbSTE2qmHsfOiyB2n2P1Q7GhdGhFqNEWTx6vd4fY/Vehq63+pddI7AGTi3JSVexxsadWw+tv&#10;oB5YZITrt0YVbcjU0yTH5AJKqZGqafueHrXB95xr/giPOVwPmKUMKFGDKwuGFIRitMhzE5SbHAjc&#10;fWiGgUnUehptNnX7oya+rW/K4Yaj5XDcDukMR8HB/mL1pWtWYreroviSV83AZbPkxkHzov3EvkW/&#10;Xu+PFi7yvLw8fGZIYZc0HbsHao9WP9Kt+1VL6hZfx17vlpIUU+6s2aa2YFOKT+3DHsnnfdvxrHfV&#10;3fJ18/SpnWK9/VjHDPHkRiWFw6NqD4VQLTXZveoUampBZC6q11YBkYaodqphIFf/AFz4shn45+y+&#10;r4p+FvTwq0hv7nkosEcfJWcWIMcq/HE24NGhdqwT1YJ69QhHIEdGRwGVhYg1JLQoZcebwsv+RhMX&#10;xHPuiOoH4UFrGyjroofYd43mMfkVsCI8gD3wn+Y8RQq8idMXT8DrxOMFjbII90hsn+0b/nWvFQpO&#10;V7ekvx+gYpxiZq8ayKVbrtUThgtSDSrwSeY286fxZCXNWEo3Eihh+IpLUDU5NxcVQRm4IIYaHeqg&#10;uQXlRiJGMR7GJsCDbeh0fBpyhsG/5mbHp/kyDwuQf5ikyOeNH8Iq5OTkTROsmRIw8O6w/hapIdcq&#10;1fCRUi0jUaCqGmrHeoEirJI0YupsSdvGk7P9I2ikliykeyt7G/hWZWLdYJJMZJPcvtbx6VqqCrNF&#10;B4niNnH49DTFyMTk1o0QzRIpmaaUTwvJGe5TYHdehovGQbQFYsiN9D7X8D19KF1gU0ay4kclyvsf&#10;xG1UmWrQUjA0dw67nQ9Kst2IzEDtof4UDRFYhIINjQMZJFakwEXMfKkhsPjT+0/pRJAWqmGIZ4ph&#10;dTc9VO4q4FNNEM+DHLdkH038tjVlq7RDDjPEtnFiWJv0PSmVA0vLLiLtYUZnbJu3eoA2VZoxr1o0&#10;SSCKSXGbuja3ivQ1bSZJkOY2bFkDscCOQjVTsaVasEKOdxCTXeABH6p0NRX+oyt4Of8ALYz47oJU&#10;KOpK67Eb1WnPJ0vWvMgm1LTZqMVPIhg0FrFhXj+ZysEhL/Vg6xN+lLdkKvirfkdIcnA5eArZZAR7&#10;4W+JaF2TMjrbNityXAS44abDvNCNTH8y/wBazaT8GrPdPh9kfH/cOZiWimH+TEmg7jZ18r9fxpuH&#10;tX6fK/zE7+jS/K4f+QxxfcmC4BeR4mO4df1F62rejMFvQ0XSknPPcfp/8kN5KrE/yo1pV9MD/wBL&#10;T6EDfdBiP/xI2e/zSaL/APiNaJ8jqei/+T/oFsPmIuQI727Mi2qHb/y0toK2Xh10WMjChybll7ZB&#10;tIN/xqpKVmgUcSSF7yLdR8LDY1GFa8onA/HxoRLZKosLVQLNWS4NqhacFrByHEsMUnvRnVQTuLmq&#10;LvEMfN6Iw9mCPCrBaMVCj1Qs9UIeqFGQaoJMVuUwkkyZmSySEhieh0qG3K36ULzwOr9rLZhVD/I8&#10;I7edQkm3Z+A8KuQZLELSQG6HfdTsagL5DUE6TC3wv1U/pVC2jM2PHOLMPd0cbioROAO+PJA6hhdd&#10;u/pUkZMlgX2/hQi2SAXFunhUKLcTMG0Zl02BNQBovx5B0WRiR43qAlhlSRdbG+zVZCjJEyG+46EV&#10;RZEdBUIRgaa1YTLUT6b6irAaLqTX0f8ABqhCcqHH8jUIR9pU2O3jRIFmdKso1uKso0LW2Nj0qBIl&#10;SUNo2h8apos0liD6jRhtVJlgacFLhhYiiGVFnLk7ix/KrNudYAM3xUK7NK6LeDyk+Ce3/kgJ90Z/&#10;SmNSLvmrDlj5EGbD3xkOjCzoenkaW1BlsnV8i5yXBshafE90e7w9R6UdX9R2e3wxbI7SdSCNDejg&#10;0SbB7bmxqyoJY8mSHv8ApydolUo69CCLVGU6ycmzMb6i96j3DavN1XB2aWgDKzRsGW4ZTUkc1IxY&#10;2QJowRv8wqrXngz2rDLB1FiNKGeIKAOdi/TYyL8J+IeHnQNQOpaeCnDK0Lh1/EeNEmG1I0QTLMgZ&#10;Te9OTM1lBI6B1KnW9SCkxZy8YwSaD2NqPLyoGoNFbSjXGnbHkDD4dnFUnBdqyhqikWRAym4Io5Mr&#10;UGJolmRlYXuKFpF1cClkY7Y8hRhp8prO6waq2kKcbm9pEEjf7Cf5UVX8C9KfIw76ijaM5BPCsyMr&#10;C4IoWpCq4FDIxnx5ew7E+xqSqNtI11tKkKcdmHHcRuf2mOnka7VFCgRpWRrVgwBGoNORlZrLEsqM&#10;jC4OhoiJwKWXitiyEEHsPwH9KJI1Vt5Izh5TYsoa/wC2fjH61IJevkhxilWVA6m4I0qzI1BrLGJE&#10;KkXuNqUWnAn5uG+M5IH7bH2nwq4NdL+RZ43OOM4jc/tNsfCmKsAaU8huRg6hgbg9asytQbFQwsdQ&#10;atIqRW5TjzExnjHsPxgdPOmI056Twyrx+a2LIAT+0x1Hh51cBaU8kO0TrIgZTcEXqoMbUEm9XBAD&#10;yvGiVTNEP3V3HjUQ7LSOGKys8ThlJR0O/UGozT2OPGciuVGEc2lX4h40qyMmmfiwvSoFFTLxY8mJ&#10;o3W96FoOlnViHmYkmJKUcXF/Y3jSbI30urIscbyL4cgViTCx9w8PMUEwDpn5L7jsHWVFkQ9ysNxW&#10;X2a9MyRHBi9ZZIL3L8SuQpyIBaZRqPGk65zyuzTjrHD6E+OSXGlDoTHJGf8AoGsPk6vg2NKyHvi+&#10;TTOj7XIWdPiXx9K2Zaea+5h1y8H9gtRtCjBCsCrC4O4pbIJXMcM0JbJxheI6vGOnmKw74RyjbjtP&#10;DNftvnH4TPjkck4kvsyU8FPzD03pv8f7X/r6S/7Xw/8Af/AD3fW/fzaXa6PoTEyop4klicMjgFWB&#10;uDfavXHj70acBJHuN6sQ0TXDDtOoNWA0CsmIxXddVPXwqhboVos0wntc3jO48KqRlUX2lVl7lYFS&#10;L93SrNFKizkSDIyGl1KL7Yr+Hj+Nc3bTztPwjsY08Kx8kMkccyNHKgeN9GU0hqexqbXKOZfcH2y+&#10;EWy8FS+KdXjG6Vzt/W8ea9HT9f2fLi3ZR4H7hm4qQRyEy4bn3Ide3zFVj7P7fD6D39daKV2daxcm&#10;DLhWfHkEkbjQjpXVpetufg5N6urhlirkE20YFWAZSLEHrT05KOefcP2uyGTO45O5D7pscbjzFI0x&#10;jmp0PX9mf02ErHyJ8SZJ4HMU0R0P6EUqrg2WqrKGdX4L7ih5RRBNaHMUaqdm8xWzPTy77OXv67z5&#10;XQz60zkzG4N6NWkGBY577di5JGnxwIs1Roej+RrL7GfkuOzTh7Dpw+jmiSZvE5mndj5MJ1U7H+or&#10;lq1qW+jOk1XSv1R0/hPuHH5VBFIRDmKPfGdm8xW/LdX4+Tmbeu8+fgYSQN6a3AiCJmv6Um1pCSgo&#10;Z/HYvJQNBlIGB+B/mU+Rpema0UMZno6OUco5fhsvhpwSWaC94clenhfwNcjbC2T+31OtjtXVfcae&#10;A+6u76eFybWPwxZXj4Bq2+t7M/pt/Uy+x6v/ACqP4IYBgQwbVSNjXTRzjarIbb6dOtEUJnO/a6ZP&#10;fl8eojn3kg+V/TzrLt6/lyjZh7XjxboSMPOzeHyi0YaN0NpoG0DeorJW9s2br0rojqPFc1i8tFeM&#10;/TnUfuQNuD5Vvz1V19zl64vN/YKnfwq7CzGtVMkK2ViY+bC0GVGJY2Gx3HpQ2qrKGFW7q5RzDmvt&#10;3I4wmaG8+GTo41ZPWudt67p1yjp4+wr8Pst8H90SYXbjZxabF2SXdk9fEUzD2fHi3QO/qq3Nezpc&#10;M0U8aywyCWJ9VdTcV0VZNSjmWq04Ya4WIS8hEW1EQaS3mBp/E1q9SvlovtyZPct45v78DxXYOIRS&#10;wpKLMNejUVbNA2qrAuWF4jZhcdGp1bJmW1HU3hyGi0PuTwqrUkKmjqE0dZB3IbiktQzSmn0DuZiE&#10;uBKfmhIkU+hsf4Gs3tVnN/bk1+nbx0X34EgVyTtArlOFw+VjtMvZMB+3kL8Q9aXpkrjstrZ9dHNM&#10;zC5L7fyQxJCg/tZC/Cw8DWK1r4vk6NL02Q0cXz8GaFinIhyfA7N6Voz9utuH2ZtfXdeV0Hiaa9EI&#10;g1velWtJD16FkBvIcZjcjGVlXtlA/bmG4pGuS0XI3PV0fBzzP47J46TtmUlL/tzrsf6VzNMrUfJ0&#10;c9FdcBnivuKTHCwZ15Ydlm+ZfWnZey68W6E6+urc17HiKeOeNZYZBJGw0YVvrdNSYXVpwyUGrKPa&#10;1cEKuZhY2dE0OTH3D5X6j0NDbKt1DCpd0co59ynB5PHsXUGbGPwyjp61g09V1fHKOhlur/kxxnL5&#10;PGsApMuOT74T+lNxds+uUTXJX/J0XA5DG5CISQP7h8cZ+IH0rr5NWXBztM3R8l+npCzNXBDR0SRW&#10;SRQ6Nup1FDaskTgTeU+2+3vn4/UbtjH/APRrP+zDlGzP2fiwN47nsrjX+jkBpYFNmjb4l9KpXdex&#10;mmCvyux+xM3GzohLjSB1O69R6itFbJ9GC9HVwy5TEAeooIeobIgt8t9v4/I3lhtj5Q+cDRvUVj0x&#10;V+uzTl7Dp30IxTkuDygfdBKDvujisizvRm6aar6jzxfP4+cBFORj5XUH4W9DW2i8uPkw64OvK6GC&#10;x3przYiTXWlurLPUJCKaGLIjMU8ayxtoVYXqmk+GWm05Qi8r9syQd0/H3li3aA/EvpWPT146N2Xs&#10;zxYX8POy+OlL48jRkH3xNsfIis9bOj4NF863XI/8Z9wYuf2xSH/HyesZOh9DW2mytw+GYNfXdOe0&#10;H60JGc9erIWcOf8Ax8zGnI9sUis3pfWjysq3q38MXtTzo6/VHTJIo5f/ANFxXo62aPL2rJRkieI6&#10;6r0YU1WTEWq0TxZJFlk1H91Dan0Crp9S6GDC6m4PWlDkzJqEFv7mnWPj1gv78mQWH/ampP52rnfy&#10;d4y8fq//ACdD+NpOnl9F/qIPl/CvPndAWfwkOT3S4/7Mx1I+U1l19dW5XZoz3deH0LStm8XPb3RO&#10;D8J+FhWVO2TNLVdENODy8GUAkn7M/wDadj6Vtz3VuH2ZNMXXroL7f1rQJME1CzFVJDRlVx2uoYeB&#10;oXz2WuALyvE/UUT4vxrunj6Vl2wnlD8to4YKxeUnxT9HIUugNiD8QpNNnXhjb5K3KDkeRHL2zQP3&#10;W6dRT/JPlCHVrhhxHTKhseo93ka0pqyENeLAc8TQuUbboay3UMfVyV70AZpIiSr2uvcDVNJlpwXO&#10;PypMUiCVjJjn4GO603K7rw+helFbldlrPxCFOTjDvG7xjw8RR6Ua5qBnf4YKjlSQXU7br1FDW6sO&#10;agkvTJBPXqSQuYua+ObElozuPCmU0gC1JLWZgY3Ix/UjsJNwwq9KVuuOwaXdHyJs+Lk4Uh0I7T8Q&#10;rnWrajNlbK6LUGcHssvtPRulOz08gbUjoIhh01860pQKLGPlS47XQ+35lOxptbNA2omMeNlRZK+0&#10;2f5kNaqtMzWq6lTL49ZLyQDtfqnQ0Ns56CppHYr5OGCzAr9OUb+dZbU/qaq3BTJJA2t1I+YUhp1Y&#10;5NMuw5d7LLoejUSc9i7U+gSimeJg8TWPiKNNroW1PYwYnJJNZJbRydD0NaK6T2IvnHRYysOLJGvt&#10;k6SD9au1Ewa3dRayceTHYrKt1Ox6Gs16uvZprZPoETYgN2i08VrO6jVb6laOaSBra26qatW8eAmk&#10;wrDkLJqpsw3FPyvDlPkVasBPGzJccjsb29UOxroZazwKtRMYocrHzE7CBcj3Rt+lak0zNarqUMvj&#10;WQM+Pdl6x9RVy4hdB10nsBSxLJdXWxH50uB6cA8wy48gdblR8w8Kbg3lorfHz+A5VlAVhyw1lk08&#10;Gr0dfqhDqXg2xB9CKMEKY3JPHZJf3E/u6igtSehVs56C5GPmR30cHr1FKl1Fc1A2VgPGGIH1Yevi&#10;Kj1XbG1vIsT8bI/dLjguBqY+tvKuDtf9yzt9TXXRLhkWByuVxz2Qlogf3IG/Twpas0Fpkrj/AIHI&#10;4/IR98L+4fHEdwfSmpyYL5uj5CgIItT0JZjtttpVNyVJ7cEEXB0KnY1RBb5HhL902ELHdsf9VqQP&#10;pr8MB4mdk8fKewkWP7sDaVQ61FZDrhchBnRhozZx8cZ3FGZLUdWWyagJEx1FCw0YBNRMkGrKkhBI&#10;s4+FxvRSTo3DMNCLnxq5JBgv5VGyQaXoZLNGCspVh3KwsVqmWhH5XjZePl/zMQkRA3BXdD/SkXUd&#10;G3LRXUM7Rxk18TGif/kSJA3me0X/AI12nn4pHltL+V2/uwoLGgBM28KkgtEE0QkX/uGxoq2gC1ZK&#10;UMhiex0B0IptlKF1cMIXvYj8KSOME1CC5zmVJhCGZNVkYK6fxqtOjZ6lfJtEcc0c6D/uAPaazGpq&#10;COSE2PYbg9KhaZT1UWta1QNETHeoGkUJW7j5DasmtpH0UENZ0GWYcp49Gu6+H9K0Z3F2rITR45ls&#10;LMDuprUhTTRWlxCLtFr4oaNMJXKexsRYjpRJ8hG6jW/8KdVAtkwowD2/r0qiFqLKePR/ev8AEULR&#10;TrITjaOZCBZl6igfAt8FaXEIu0evitVJFYHOl7gizCqakYmU6QNN7WoijZSVYMpKkdRRFMKQZwNl&#10;m/Bx+tSBbp9A3CEkiF7MCTRIy34Zh8Yrcx6jw60SYtsiA/DyogZI5FuP50SKKDrY/wAqIiZD4/mK&#10;gRdx+Rkisk4MkfRuopdqhImzoMTkoFVwsqnZh8S0qyaH42dXwInI8HkYd5YQZ4OpHxKPMUEnRz2V&#10;uH2AD/HrQtjzW/nSbMsxelNlweSaWFxJC7RuuzLWfSz+C/FPhjhxf3IkvZDn/tybLOPhPrV02nhm&#10;TX1o5qE8/hcTPX6sdopiLrKnwt62rWqcCqbOnDEnLwsjBkMeQhX+1x8J9DVqpsrdWUoii+L8Kdmu&#10;SW6LiEHbetAllqO4IZTZtwRuDUAY2cfyrlVjyfcNhL1HrQtGa+f0GZOx4xs6t+RoDM+yrNhWu8O3&#10;VP6UJUlK3Qix8DULPWsKoojVuxlf/wBtgwt5G9QJqToMbh1V1N1cBh6HWjOd0yUG9UGmeteoXEmK&#10;sGDFQhioUeqFCbJnO2ZkuT3wmQhB5LpcflVM6VKRVF8Rw5KX0YdD1FUBLRRmxGi2Hch2NUWrFcIN&#10;6hcm3Z0OvnUJJ7ttqN76VCSXoMsaJN/5X/rUKaLrKrrZtVNQoqS4xUd8d2A3XrVFEAP8KhCVTsR0&#10;61AWWEu9go7iflFQFl+GHIW17KvVSb/yqAu6Ln0bj4gb7irIrFGfCkGsVmHVev4VICVkDyCjWZSr&#10;eB0qBdmVaxBG46VZILUZ7xoD6GrBagtxyFBYi4qAyWgQ42uDVkImjYbaiiTBaIibb1ZRCTeoWYJt&#10;ULRss/bo/wAPj4ULQaRpkok8ZUnQjRxVDK8CXyGNJjOe4XRvhcbUUm3OyYBkterr2P8AgrW7jvp4&#10;0xELWNlzYcgeBiv9ynY+tW1INqq3Y6YHJQ5y6eyYfFEf5ilWrBkvm6lPk+ITKDTY4CTjddg1XW0B&#10;56x2JjxvG7I6lXU6qaYakzW1RouTnosRavNZvg6gEzscoxkUXB+IfrQ6WjodnaSrjTmGQNf2n4hW&#10;dMO1ZQyxuHUFTuKejM1B6SMOpBFwaKCJwLeTAYJCPlPwn9KBmitpJMPJMEgBPsY6+VFVlXrKGZWD&#10;AEag01MzMgyIFmQqeoqNBVtAsSxtE5RhqNj4ilPg0pyXcDLMLiNz7G28jUqwNKSMoIIuNb9aYZin&#10;mYq5EZFvd8poLKQ6Whis6PE5VvaymkNQak5GLjs36q/TkP7i/wAaZVyZ9KRyFqJoUVMnEXIU3GoF&#10;wfOmYU8rz9AleBZkjaJyjixFb0PTkN8ZnWtBKf8AYT/KmoTpT5Qxgg/jRozlfKxkyI2RhuNDVhVt&#10;DE+aF4JDG/TY+IqzUnJd4/OOOwjc/tMdPI1T6AvTyGtGDqGBuDQIzMjngSeMowvejSLVoE/LxWxZ&#10;ChHsPwNRo1Vt5ILcVn9pGPKdP/Tb9KkCtafKGUWOo61dUZjDosilWFwaMtOBP5DBbGcsovEx08qN&#10;GvO/kT8XyDQOIZG/bb4Sehq2gdM55G5WDAEG4NAZTYi41qiC5yvGd3dPAPcPiXxqD8tPhi3FK8Ei&#10;yIe10NCzQ1KHXj89MyMa2kGjL50kyaZ+LCVUxZRzcOPLjKMNehpdkHS7qxEysWTElMcg0+VvEUiy&#10;g3UsrIu8bybYh+lKbwH/APdrPt/awdM/LlDgjrIodCGVtQRWFc8mVqDerKF7luIXIVp8cdsw1K+N&#10;Ztsp5Rpx2jh9CfHJNiyhlJjljOv9DWNN1NjSsh84zko86IAkLOnxpWzPRWX3MOmbo/sFDRWQowQG&#10;BUi4O4qokgnctwhi7snFHdGdXi8PSsm2Eco2ZbTwy59tfdc3DlcbKLS4N/aRq0f4dRWz0P5L9lKm&#10;nNfh/wDx/wB1/mjJ738ctv1U4t/r/wCTtmByWNnQJkYsyzRPsym/5+Feipet15Vcr7Hm9cbUcWUM&#10;IiYeN6IS6GTKrKQbEdahXgLfKduJG+QZAkKi79x0FBdqq8m4Q3PF3cJcnNcj73kTIWLEUtgX/fZt&#10;Gf0HQfzrh+x/LJvxp/b8v6/j7f6nofW/i/FTf+74+w7YGdjchAk+M4ZWGo6imZ6K6lC9KOjhl2jF&#10;mCAwKsAysLFT1qFnPPuH7X7O/N41brvNjj+Yrnex60fqqdD1/an9Nhb4bm8nh57rd8djaaA/xtWf&#10;Dd5s07YLRfc69gchjcjAuRjSB1PxL1U+ddfPRXUo4+mbo4ZfFOo4ANxr4eYp6clCZ9wfbCZQbMwE&#10;CZI1kiGgf0pd8p5XZrw9nx4t0c5AnxprjugnhbfYqRSOUdCU19jpXAfcy5fZh57BMnaOXo9aM9J4&#10;Zzt/X8ea9DnamPgyHrn1pcskAPmuFx+WiPcBHkqP2px/I1n3zV19x2Ozzf2ORZuPyHD5QSVGglQ3&#10;imXY+YNcPbTTJ9R9zsZumteOR7+3vutc0phciwTI2in2V/XzrV63vfucX7MPsep4fqr0PFdBMwma&#10;tEI5oYsiNoZ4xJE4syNVuqahlqzq5RzPm/tiXBL5OGpmwybtGNWT/Sufp6vhyujpY+0r8W7NuD+5&#10;peP7cfLvPiHRX3ZKd6/sunD6K39ZX5XZ02DIhyokngkEsTi4YV0VZW5RzLVdXDJr1clGasoA8zwW&#10;NyqdwtDlqP25h18jSdcldfcfju839jl+RBncPl9r92PPGbxyLsw8j1rmXVs2dStq6V+w/cJ9zRZ6&#10;rjZhEOWBZWOivWnP2VdQ+zDt6zpyuhqp8mUzRpkMEKylWUMraMp1BqEEPnPtX48vjF/7pcX9VrFt&#10;63zU3Ye18WFri+ZzOHmKpdor2mxX/ja+xrPltbNmnXGuiO2faHLYfI5SyY8g7pI2Voj8Stva34V3&#10;v47at9OPoef/AJLG1M+fhnR67ZwT1QhggMCrC4PSrKakGz4pS7R+5eo6im1vPZnvlHRWSRo27kNv&#10;EeNG1IFbNG/IZkR47J7iEdwECk7lj0rD7i8M3J0vSfnqo/InCuKd42FSSEU8EOTG0M8ayxuLFGFL&#10;slbsutnVyjmPO/bE2AxycENNi3v2D4krm7+u6c15R1MPZV+LdkPFfcTw9sGcTJFss3VfWhy9lrix&#10;evrJ81HWOSOVFkiYOjaqwrZ5JqUYmmuza9SSHr0JCKWKKeNopkEkbCxU0NkmoZabTlCPyn29Ljd0&#10;+HeaDdot2X+tc7b1nXmvRuy9hW4t2C+O5XL4uYSY76A++FtVPjoaXh7N8LK1fj/EbplXRQzoPHcp&#10;jcjH3Rt2yj44TuDXSx1Wik5+mTo+Qn6GtLS+BJ6okQyQGBVgGU7qdQaZVEkVeU+21fun48dr7tjn&#10;Y+lBfD5Rqy9mOLCrHJkYM/chbHnjOo6/iOtFVRyaWlZfVDvxX3DFldsGWRDkbBvlatdLz2YtfXde&#10;V0M1+vToaYZj1UyGL+FA+CwNyfC4vJL3W+jkfLMv60GlFcdls6fgSHg5LgskPcpr7ZV+Bh50FM3R&#10;8mzyrqhy4v7gx8ztintj5J8fhb0NbKWTMeuDryuUMN+tGZz1C+SzFqniQgycTHzIzFkxiRD47j0N&#10;A8ZLrd1coRuT+258W82JeeAa9g+NaF5wbc/YVuH2e4v7hnw7QZYM0A07j8a1FeCaYK3K7OgYITkk&#10;EuK4eI/FJ0Hl60ymD06/qc/S/wC3xbsOxYECW7l+o39zbflWynq51+Jf3Mdt7P7FsRoNAigeQFaE&#10;khTs/qaPDG498asPMCqtStu0i1drpinzX2hg8krSwf8AxMsfC4+E+Rrm+z/F005pw/8AI3ev/IWz&#10;4tyjk3IcXm8VkGHLiMbKf25R8J8wa89phfK7V1DR3M9q61mrDfF/ckuP2w515oNlm+ZfWn57tcMR&#10;r6ytzXseIMiHJjEsEgljbYitdWn0YbVdXDJr0RQ7cDyyTRJg5DhciIdsDH51Gw9RXU9T2VZeFu/9&#10;f/Jxve9V1fnXp9/YZvEEXHUGt5zSnLjX90en/bTK3+oq2f0KyySQtpp4qaY0mAm6lps7HjieaeRY&#10;Ej+NmNhfwHiT4UjSKKX0aMp0fjVcnPOU5BuRyjKQUiQdkEZ6L5+Z3Nea9rd7Xn4XX/X3PS+tgsaR&#10;8/INrMaDU1TqQr5GNDkoUnQOOh6j0pV81bhh1s69Cpm8LNj3kxyZohrb5hWK/ruvXJqpsrdnsLl5&#10;8e0c95Yhpr8S0VNbV76JfFW6GmDJhyUDwuHB6dRWutlboy2q69k9F4so1PSq8WQlT3IR16VIKYKz&#10;MGDKBEi2cbON6RpkrdjaaOotTYmXx7/UQkp/eu34isds7Zs1K9boMcVyl5Aso+mH0LdDWv1FfT4h&#10;fURtnC4GubFjyI/7mtdGrsL1KfPJjWjTAjR9hKlQCN9KNY1Xwh3lJqyLtYGqthR9pE8mQNEOmlZN&#10;PRq/7eAlcu4eYYiIZtF+VqyLyzfjYq9J5RX5PimcnLwT2y7vGNmpW2E/qr2FlrHFgJDm3P05h9OQ&#10;aG/jSK7fDH2z+UXe6m+bAgx3VPJskFjHyZMd+5Tp1Wird1YNqKwaIxuRiuLB7fiKfxohPNGK+bxj&#10;QsbDtvt4Gk2x8TTTWSjHNLjt2tcgfKalW0G6phOKdJR7Tr1B3rTVinWCdZGRgyMVYbEUacFNSHsT&#10;klltHOQknR+hp1bz2Z75x0W8jFiyVsws/wAsg3o7UTBrd1FnLw3hJSZe5D8L9DWbSnwzTS89AeXG&#10;ZblPcvh1FJdRysRRTvF5jqpoZgtqQjHOkg9psR0q1aRbrAYxOUkhsk37kewPUU2msdib5J9B0NBl&#10;xaWljbceFO4sI5qwLlcY0d5IPem5TqKTbKOh9NZ7AksSyXDLZh12IpTrI5OAc8UkJuDcdGFAk0MT&#10;TLMOXssv4NTq3+oLp9AiktiGVrW2YVspt9RTQdxOVIsmRqvST+tbM7SZ75fQIzYuNmJ3oQGO0i/r&#10;TokXWzqL+Riy45IkW6HZxsaGB9bJg5obapt/bWr1vbeX6X/b/oH2ZiyGjPb8Q6rXXprXRfpcguoR&#10;jlVxdT6iiYtqCePJeBu9H7COnjWfXWlF+pwU6yGMflI8iyP+2/nsa5GvtfucLr/UW8XUtrHGr/UV&#10;bE722pSKbYN5LhYM4NLDaHJ6MNm9RVWrPQzPZ14fQlsMzjMnXugmQ6MNj/Wszv4v7mxeN19h24jn&#10;48sCHKtFkDTu6NWnLXyXJh3w8eV0M1PMpnerIan86hAXn8Zj5wLECOcfBMP18aqBlNHUTp4Mzi5g&#10;zXjYH2Sr8LVXRrq63QzcbzMeWBFPaPIHjs3pVpme+XjyugqzXNC2Aj16tEMb/jVkI2maH/kBeL/3&#10;BuPUVC0pJwUkUOjBlOzCrK6NDcbiqkhreqks1ZFdGVwGVhqDR1r8kmBpCGNYZovgdFIPhpXWrbyX&#10;J5/WrrZ/kKQTCVfBhuKVasFJyWg1AEZOtQoHZcRA+oo23pudvgVevyexZu9e0n3LtUvWC6OSzehG&#10;Cz9xgSxwQ/MO6QD+ApOr6R0PRUSwRiN+ylzquhpUGu/YTTJto+o8auBbqSOI5Be4H/dUIpBOQHW4&#10;Gqf3UNmPoigwvWTSifQ5GlIXHDLPUVWQkVipDKbEVqVgYCEWYDZZdD/cKYrC3T6Fh4o5hc79HFX5&#10;AptFN4Xi3Hcv9wrVV8FzJqDRlQb9BUKMelQhvHI0bBlNj1oWU1IVhylawf2sevSl2Qp1JJoY5Rro&#10;3RhvQSSrAeRjvC1yLofmFBbs0VtJFVlnqso2vuashf4/KeJ+zuuj/Cp2uKtCdqSpGaGdJBobN1U1&#10;cGJokeJZNfhb+6rTBKUsTID3fmKJMjBki6+FGiiAm341ZZWkqhiF6fPnhyPq40hX6Z7QOjeNxS7c&#10;nRxzXjDGTj+ZgzAI5SIcjYqfhb0pLQN8nX8EHJ8DDlgy4wEGRuRsrUDQWe7rw+hFyMefFkMU8Zjc&#10;dD19KQzdWyspRXoHUKTx8KVdFowBc+VDSk2RbYb47mMnAPbf6uP80TdPStyM+mSt+R0hyMDmICoC&#10;yj54W+JfSigxuts2LPIcDLikzYl5oOqfMtSqhmmm6tw+wSmhPQjetCCZcjaxFWLaCuObgelUxVkM&#10;GLkvCFKG6kap0oGZr1D0GQkw9p7WG6mhYhqDMuOkuvwv/cP1qiSDJY3huGFh0PT86otckA2118qg&#10;QycPmKyf4jmzx3+iT1Xw/CiTMu9OfIPVYg2B8agSZtVBGpFQFo1qwQVyub/iwFEP/wAiYWj/AO0d&#10;WNQfjn5PnoVIlBsLbUJtsXYmaI3U2P8AOqFsKwzLKLWsx3XoagDIZsQEloxYndKhaZSII0OhHSoQ&#10;0YfwqFkL2Gm9QJFiHKaKwPuQ7qf0qEaC0TiRQyG48P61AGekxhICV9r/AM6oqSGDEleQqfYq/G39&#10;KkA2skG4oUhHai9oO/ifU1cCG5JrVZUntqhJNgfGoGmRywRzCzreoX10CJ4DCQPkOzfoasOrk2jT&#10;u20t83hVojZbVbefmaJIWyZSRVlEwa4/ShgJM0ZL6j8qtMjRVZd9LHwoiiqxOumo6VAkVZSSpFUH&#10;XgoDKfHax9ydV/pVQaFWS0zw5UZGkiN8SnpQvgtTVinyXFyQXmgvJCdx1Wro+TVTSeGBLAC1PGGL&#10;CrIbRu8bB0Yoy7MN6kAtDdx3MJkWgySEn2V+jUu1IM98o5Rbz+NizkuQEnA9kg/WqraAaXdRNkws&#10;iLITGkXtkkYKjdDc2FMng0q6ak5Fi5KzICDr1rx+e0vg7l6wWXQOpBFNjgBOBeyIDC5X5T8JpbrB&#10;oraS3g5JRvpOdD8J/SjpYDSs8h0agGnQJIMnHWeMqRr0qRJdbQxaeNo2KMLEUvo0JyFeOyiCIXP+&#10;0mjrYVpX5DlMEg/OxBMncujrsap1GUtAulSpIYWI0IpRoDfG5l7QSHUfAfEUdbfAjSnyGt6NiQVy&#10;GGJV+og967edLtVMbneBeRnikDKSHU/9ClJmhqUNeFlLkRg39w0YeBpycmW9YYRQb1q9ZdsUwdn4&#10;QmXvQe9dvOtaQdLwLlmRuqsp/I0aHjNx2cJlEchtIv8AHzokZ9KQF/1ohQPzsNciM2FnXVTUDpeB&#10;TkRo2KOLMNxVWNSYZ4vOKMsEraH4GP8AKqSFa0nlDOCCLjajMxVy8VMmMow16Hzqwq28WJ88EmNK&#10;UbQj4W8aI1Jyhh4vkfqgQyn9wbHxq0hGuccoPCiEEc0STIyMAQRarLTgTc7DbEkOn7bH2n9KNM10&#10;v5IJcVyXaVx5jpsjH+VU0L1z+UNANwCOtAZzBFwQdaogrctxpUtkQjfV0H86Fs05afDAUE8mPIsk&#10;ZsRuPEeBpcD7VTQ84WZHlxKyn3fMvgaExXo6su0DAKOZhxZkZRxr8p6g0tqRlLurETLxJMWQxSDT&#10;5W6EVmvXiDdS6tyT8TyjYjiGViYGNgT8tcLLR14Ze2XkpXY8K6uoZDcHY1rTMLUGakEAHLcQuSDN&#10;AAswG3jWfbLy5Rox28eGJyPNizBlJiljOv8AQ1jUpmxpWQ9cbysWcgVvZOo9yePmK100V19zDpk6&#10;fgK0Qo9oQQdQdxREFTluF+LJxBru8Xj6Vk2w+UastvhgTjuTzOLm+riyvFc/uRgkA28RSsdr4uaN&#10;odrjXVRZSdQ4/wC5snLhDxzKzD41ZRcH+FdfP+R0su1/Q5GnoUq+UXm5jPfT6ip/tUCmP3dX8pf4&#10;C16ea+CBPqZbkzu0t9+83pLdtH+pyNSVF+lQJ/PfbDxFszj1LRnWWAdPSsO/qtfqqbfX9qeLC7xf&#10;K5PFZAliYlL2lhOx8fxpGWrzco065LRQzsHHcjj8ljrkY7ggj3p1U+FdfPRXUo4+mbo4ZfowD3/R&#10;qEEj7i+2FyQ+bx6hJwLywjZvSsHs+tP6q9m31/Z8f026EXjuTzOIyfqRdylTaaBtAfEEVgz3tm+D&#10;dplXRcnX+J5jF5eASQN2ygfuwncGu3hutVx2cjbF5vkMgWrXVGeTe9MVmULXO/b0XJqZ8cCLMUaH&#10;YP5Gg0r5crs04ew6cPo5dNBPizNFMjQzRnUfqKwXdph8HSVlZSh14H7oZDHh8i3cnwx5PUf7qblt&#10;8WMe/rTzU6ECrAMpDKwurDYitcGE8RVNEB3Icdjcnjtj5SBlI9r9VPiDWfXFXUMbno6OUcg5jgcv&#10;h5SWBfHJvFkr/C9tjXF39R0f2+p18fYWi+4c4D7rlximHybmTHOkeSd1/wB1Hh7NqfpvyvqJ9j1V&#10;b9VezpqOkiK8bB0cXVhqDXVq0+jmNQb0ZRnQggi4OhB2NHUgi899r93fmcavu3lxeh8StZdvW+am&#10;3D2viwscXzGZw85C3MV7T4r/AMfQ0jPW2bNOuNdEdW47ksXk4FnxnB098fzKfAiulTRXUo5Wmbo4&#10;ZeowD1UQochx+LyUDQZUfcPkf5lPiDS9M1dQxmejo5RynmOEyuIcM15MYn9vJXp6+Fcb2cXmvsdb&#10;Heun5DfBfdRiCYnJsWj+GLK6jyarw9yP026+ojf1J5qdER1dVdGDowurDUEV1Kv5Oe1BvTEyj1WQ&#10;XOa+3sbk1MsVsfMA0kA0byYVn2wV+fk0Y+w8+Hyjn0MvJ/bnJxTp3Y+VjOHW9+xwDsfEGufW98Lq&#10;y7T/AK//AMejfelPYzdXymfTXCc5ic3g4+djMAsw9yX1Rx8SN5g17fDWu+a0o5T/AMvs/ujwu+Vs&#10;NHnftf5r6oN0wWeqEPVCFOfED+6P2v4dDTK3jsVfOejhn/8A0DnWbMg4jGdo/wDAf6uTKtxea1gA&#10;eoQH8zXm/wCc95XusqvivL/Pwv8AD5/wPT/wPoOlXrdc24X4/wDP+hW4P7tDdmLyrdrHSPK6H/dX&#10;Ox9xdXOlv6nzT+g+qysAysGVhdWGoNbfKTBBtepJDUgEEHUHcVCCLzn2zFOXyMICGY6tH8rVg39Z&#10;PmvZuw9lri3Qn4udncPOY2DKAf3Md9j6VjrpbJmy9K6IesDk8XkEvC9pB8cR3FbabVuuDDpk6Pkv&#10;0cgHqoh6rRQv8pwMOZ3TY9oMny+FvWsu3qq/K4Zpy9h14fQlPHl8dkAMGx50PtYdfQ9az+FqP6M2&#10;J1uvqhw4v7jjn7YM4iKbZZvlb18K25ewnxYx6+s1zUaQbgEG4OxFbUjKbrY3p2dVD5BZtRkBvIcV&#10;i8klpB2TD4Jl3/GrhMZnq6dCDyHGZXHPaZe6In2Trsf6Utp1Zuz0V+glxf3DPh9sOTefG2DfMv8A&#10;WjrpHYvX11bldj1j5MGVEs2PIJEbW43HrTVZMw2q6uGTXNAyj16tOCGksUORG0U6CRG0KkUcpkTa&#10;coSeU+3ZcfunwSZYhqYvmX0qujbn7CfFjTjPuOfFKwZndLCuhY/GnrVLUvT11bldj3BkQ5MaywSC&#10;RG1uK01XBhtV1cMmokpBNqKCj1VapALm/bkHKSgwn/HnOruBoQN7igrir2gavZea55LWNDPw5SGJ&#10;foImgT5T5+ZNdataxC6RztL/ALjl9jVh8hFk2Vv2puqnY+lA6wIaCVvKqAkxaqLNSKhaYL5Lj4OQ&#10;gaKaJZCB7Lj+H41n9n11tWH38GjDZ52lHJ+T+2ni7pcG8iA+7HO6+lee0wUcdney9meLC/i5uVx0&#10;paB2jZT74m2PqKzqzo+DRaiuuR6437gxc7timtj5H9jbH0Naabq3HyYdPXdeVyg7e2tyDuCKYIGD&#10;D+5MzHVY51GXGNAXNnA/3dfxrZn796cW5X+Zg1/j6X5rw/8AIML91YRHuxp1PUDtI/O4rUv5Gn0f&#10;+X+5kf8AGafVFXK+5ceRSIMMl7e2SU2A/Bf61X/7NL+1P/EJfxTf91v6HH/ueXnciYT5s7ZGPGb4&#10;4hHbHH6KNvWuX7ntXvzZz9I6O96Pr4YqKKH8z2/8Spxn3JLj9sWbeeHpKPiA8/Gudnu12adfWT5q&#10;OsGTDlRiWCQSIeo/WtaaspRitV1cMlqNFGKBosxQLhkBWbxWPlAulopujDY+tVfJWG01dRcWLL43&#10;JS94xe3cPhNZVR5s0zW6GWPkoy6xT/tuw9rdDWtaLpmZ5vtBEAkdw1HjWhY2dfKOBUmEbta/Q0oj&#10;RvMoPvH40N6zySrK4QSXDC6dR41McP3Hz0E3ANyeKQ3eD2HqnSulXJdIuur+S7xGc8bf4WSSD/6T&#10;H+VPoBrSeUGcrGEq96j9wfxo/ETW0AQggkHcUPiONDQNFkbqGFj+BrPtkrqGEnBYxM5omEMxuo+F&#10;vCuVLzt42LvSeUR8rxCZanIxgFntcgbNS9/XV+V2Xlt48PoVY55sdzFIp9p9yHcViq3Vwa3VW5QT&#10;ilSUXU69RWqqTFNNEl6YkCSxSvC4eNrEUynDBakPw5MGcn0pQA/gf0rUouoYh1dOUCM7jWiubd8X&#10;R+opVsYG01kAyQSRHuQkr4jelxBoVkyaLL+WT/8AKjVgXQuhgdQbjoaZIuAnick8Nkl/ci2B6ijr&#10;eBd856DwaHJi6SRt0p3DEc1YCzONeG8kHvj6r1FZ75x0PppPDAcsKyXPwt41nakenAOdHibXTwYU&#10;iyaY1NMsRZWyyf8A5VauA6fQJ4+VJAweJ7DqOhptbNdC7VT7GbE5GLJAUkRy9VOx9K056J/kzXzd&#10;T2XgRZILL+3L/cNj60ds0yqaOotzwSwOUlW3gehrLavizTWya4B0uMD7o9PFavx+gxW+pBHLJE1t&#10;bDdTRUTktpMJxTrJsbN1WttbCnWAhj5k2M3dG3t6qdqfXRi7UTGPHzMfNTsYAMR7o2/Snq6ZmtR1&#10;B+XxZW8mMbjrH1/Co0mMpr9QDLCrkhwVdeuxFLaHpwVDHLCe4O1uh6VpzVmpbf8AUKUy7BOJWVG0&#10;kbQHxptcXeyqu3wBZQGlwgQLOe7oeldK/wDDUdeLPy+oj9wL4hb6fa51U2F68626t1facAXLYuNa&#10;nLAI8nGx82MxZCBr/C3UehqOqZdbOrlCVncRk8exlS82ONnG4HnQeLo5NdNVfj5CfGc88AWPIJmh&#10;2D/MtaaXkTrhPQ5wzxToJInDodiKZJjaa7NiahDW+9REI5I45kMcqCSNt1Iqy02uhP5PhJIry4DF&#10;1Gpj+ZfQ0rR8QjZlqn/ce4znGQri59wR7VlP8jQ0v9S9cJ5qNYYMAQQQdiNjTTLBm5qEPeut96uS&#10;AfIiycNjk4But7y4p2PpQ/gbVq3Fi7g8lj56kL+3Mv8AyY7bj0oVaQb5uhcKG+n5UdVLAk1v+FOI&#10;MvE5KzQHGc++HYeKH+hrTjbiDme5lFvL4ZYZWx371+E1qT8kc6y8WEY5FkUMD60p1hhpyShrUMFm&#10;9wwsdR1FUWUHxDHJ9WA6fMn9KatJUMX4Q5RKWAFz7QBck9PG9CMSkR8/J/y8qSVT7Pgi/wBo/rvW&#10;G1vOzsdzDP8AbokDsZ5UDr3GwOlFLG2qmWjK5+arlg+KMLI6nuDG/W9Uy4RcjnSQdraE7g7GhYDr&#10;BFLjA3Meh/t6UtoJWKDKQSrCxHjSrVlDEyOs64LNr1oTKNvWjViE0UzxH2m69VplXyC6yFYp0lGm&#10;h6qa0iXWDSTGDax+1v7elMVivIqEFSVb2kdKIIwNrVJIeoSGPqdum/lQ2ZPGSxDluh1Pen9v9KWU&#10;6BASxzAdpB8VNLsClBUlwwbtFof7On4VEwlYHtdCQ3tI3Bq5DXJGWvp0q5Lglj28CNjRIGwXx8m9&#10;lc2cbN40aZk0zjlBmHKtZZNf+7+tRoztF4FXGtmU1RUA3KwiQXh18Y/6USsVABlYrcEWI3B0ow0g&#10;Jl5obuiha99Hk8vAVTZryxjlgWUjYaeNAzZUr+FjYjUHrQjA7gc9NjdsWSDNCPn+Yf1pbFXxT5Q0&#10;SR4PK49yFniYaMPiX+lLshCdqMSuS4LIw+6WG+Rj73HxL6ik2UGzPZW4fYA8bnXwpTUjzcCjqoaK&#10;k3/6tWqCiaGWSBxLC5iddmFWU0muRz43n45+2HMtFLssvyt61GjJpg1yi7m8Pj5n7kNoZ7XDD4W9&#10;aOthddXXvoV5cafEk+nOhUjY20PpRzI9NWXBexjt4dKjAsF4H07eo29KFme6L0ZsQQbHoaBiWFoM&#10;wGyymx6PVANFl+2Ve0gMh/60qiLgHy4rIC0Z7l/t6ioXJWUlbFSVYG4YaEEeFQkDHg8t9QrFkqRJ&#10;0mUe0/7h0opM2mMcoNhgwupDDxFWJNgbVCJm16oOSCWSyn6di/TwvUknjIn5kOQJXlnJkLbyfpbp&#10;VGzOyiEbY2I7gM3sX+Jqir6JBaPHiQAKg06nU1BDu2ThLbG1QGSZX6P/APlULTI58SOYX+BujioG&#10;rASeKTHbtcaH4X6GoMq5KfaWbtAuT1qBzBajhVN/cerVQDtJYRmja6kjy6VCgnA4msB7W6irBfAW&#10;VAqhRsKsU+TNrVYDRi1Qo9aoQ9aoWe9dqgSZh41lUowuGqBFT6X0x2jYaXokW2bAUQBvVEPVCEgb&#10;od6qAkzDIG8jUTJBRmQjpqKMiB0m1/DeoGgRlWuTVGvPoD/5MmNN3xNbxHQiozSqJrkPYmdDliws&#10;slvfEf08aD5E3zdQXyPD93dPhizbvD/Sm1t9Qqa/DFixBKsLEbg0w0Hjsb1ZRHfW40ttaoWM/F8x&#10;btx8ttNo5j08jS7U+hn0y+UMUsUMwjaQBvpsHjfwsb70sQm0fI+PMYZA1/afiFeGpbxZ7C1ZQzRu&#10;HUMNQa6dWnyZGoIsmATRkdehorKS62hi+ytG5U6MppXRoXIcwcn6i9jH3rvTqMResBOmoWDs7F+q&#10;veo942obIZS0AHVT4Mp/I0seMWDliZO1tHXcU6rM96QENDRdiwPn4d7yxj3DceNLshud/gCglSGB&#10;sw1BpfQ8ZMHLE6WY2kXRhTa2M16QECLioAAORwiLzRj/AHLSrVH53+AfjzvjyB11HzjxFUnAy1ZQ&#10;4YkyTxh1N710fW5rJjuoZZtfStIAG5HB7gZYx7huPEUY3O/wA0Zo2DKe1lOlEkOakbMHMXJjAJtI&#10;ujCiRlvSC/ViwRyOEJl+og/cXbzoHyx2d4FqxU66EH8qOqNAzcZnCRRDKf3F2PiKKDPpSOUG6gko&#10;Z2GmTGRazD4T4VYdL+LFJlkx5bG6yIdDRI1cNDXx2eMmMI5tIvxD9asy6UgK1YogycdMiNkcXuKs&#10;utoEvKxpMWUowNvkaiRsrbyQe4vku8CCY+8fCx60LQjTOOUMFAxJqwDAqRcGl2ZaFPlOMMRaeBbo&#10;dXQdPOhNWek8MFYuTJiyiSM6fMviKFjLVVkO+JmRZcYdDr8y9RQPkx3o6stUDBKObhRZkZRx7vlb&#10;relWUjKXdWc7y8WXEmaORevtboRXm9qxZp/U6VLKylBPiuWbFYQzMWgOgJ+Wiz0jhi9cvLldjqjp&#10;IodDdWGhFapUGFqDa9QgE5TiUy1MsQCTgaefrSNcvLofls68PoS/3sWbrFLGax81Zt4sh34vlI81&#10;AjkJkKPcvj5itNNPL8mLXLx/AYpwkzUILPK8KJe7IxRaTd4+hrNrjPKNOW0cMWcbJyMGbvjJR1Nn&#10;Q7HyNZa2dXwabVV1ydB43Pi5GIMhtINJI+oNdDLRXXBz9c3RjTjxhEHia1VUGWzksjXTp1FGAJP3&#10;B9sibvzePULJa8sI2bzFYPY9aeam71/Zj9NhJwOQzOKyPqQMUZTaWFtjboRWHPW2blG7TOuihnWe&#10;H5nG5aAPGQk6/wDLCdwfKuvjstFx2cnbF5v7BimiTNQgq879swckrZGMBDmKL6bP61l29Nacrs1Y&#10;e06cPo55jyZnD5gYBoMiE+5DsR+opOSeb+hvt46V+qOtcNzmNy0YAIjylH7kJ/mK62Wqv+TkbYPN&#10;/YOU8QZqyAnluFxeWitIPp5C/wDHONwfOl6ZK43LZ5v7HKuR4zJ4ycw5Kf7JBsw8qxXzdHydPPRX&#10;UoNcH9yTccVx8ombDJsCfiT08qZnq68PoVt66vyuzpsM8WREs0EgkicXVhWqU1KOc004ZuaFohDP&#10;BDkxPDOgkjcWZTQWqrKGFWzq5RyznvtebAL5GIDNhk3KjVk/qK5e/quvK6Oph7Svw+ypwf3Dk8VI&#10;scjNPgk2aI6lfNaTlq839g9/XWin5OtYuVj5sKT40oljcXBB29a6lLqylHJtR1cMsUxME2piKFvm&#10;/tyDk1M0FoM0bMNm8jSdcFfldmjH2HTh9HPY35Lgs35oJkPuT5XH61kqrZs3vx1r9jpnD89i8qgW&#10;4iy1HvhJ38xXQz1V/wAnN2wef4DppjEmt6plkc2Ok8LJNGskLaMra1V/WtfPza/SWrQ+OzmnOfas&#10;mN35XHKZcfd8f5l9K4Ps+m6c16Onh7StxbsG8L9w5PFN9GS8+HezQn4k9P6UrD2rZcPlDNvXWnK7&#10;OpYWdjZ8C5GLIJEbcdQfAiuxnqrqanLvR0cMuXpnkAeq5IUOQ47E5KEw5UYb+xx8S+hoNM63UMZn&#10;pajlCZE/M/ZWW2TiN/lcdMR9aJrlHA27rfCw6MKz4+xt6F/KnNX2vh/7P7/1Hex6+Pv08b8WXT+V&#10;/wCPsdU4T/8A6DwPIqkeRk//AF850MWSQov5SfCf4V6H1/5b1t/nxt9Hx/R9M87v/Fezg+vJfVf9&#10;12PaTRSKHjljkRtVdWBB/EGt6sn8mJ1a7RFNm4kAJmyY08u4E/kLmgvtSn9zQdMb36TFzP54yK0O&#10;EDGp0bIbRrf9o6etc7f3/LinH3Ojh6Mc3/oJHJ8Rh8tF25CdsoH7eQvxA1ydcq6Lk6uW1s3wcq5b&#10;h8ziZSmQnfC3/FkL8JHn4Vxt8r5vk6uW1dFwXuE+5MrimEUl8jCJ1iJ1X/bTPX9q2fD5QG/rLTlc&#10;M6pg5+LyMAyMSUSIfiHVT4EV189a6KanKvnajhlymAGkiB1t16VGpLTgWeT4vGzVKTpZvklHxA1m&#10;1xrfs05auvRz7M4/O4eYTKSUU+zIT9a5l8rZOToU0rooGLi/uGLI7YMwiKY6LJ8rVpx3VuLdmfX1&#10;3XmvQzjUAg3B2IrTBmPVCHqshWzMLGzojFkIGHyt1HoaO2auoZdLujlCFyfC5HHsWUGbFPwyjcet&#10;Zb4eH4N+Wyv+STi+fyMHtimJnxv7Sbso8qPLV14YOuCvyux+xMzHzYxLjyB1O46j1rfndW6MF6Or&#10;hlunAHqhDWRI5UaKVBJG2jKap2+pabXKEvlPt1og0/H3dBq2Odx6Uq6jo2ZexPFhcxs7JwJe+B2i&#10;dT74zsfIisr9jwNNs1dcj5xXPY/IBY5bQZXWMnRvQ07Hf9xS+GYdfXdOug/WpGc9erKNgaNMgE5L&#10;g8XP7pEAgyekg2PqKp1THZ7On4FIHkuCyLax6/8AkcU5ODV+nVDlxnOY2faNv2Mi2sZOh9DTquTH&#10;ri6fgN0Yg9eoQLccntkk6se0egp2VYlmX2HykEnhjmTslQOp8acnBlkB5PFyQ/uQEug1t8wptbz2&#10;TyN8Xk5IrRz3kQad3UVLU+hTQdjljmUNGwZTSmoKNjUIQmqDQs56fTyZLaB7OPx3rje5Xx0f35Ol&#10;g5ohd5HiMTkVJZfpT/LMuh/GsWmaujXntan4EHP4rL45v3k7o/knXb8fCufpnanZ0M9a36CPG/cU&#10;+J2w5V8jHGzfMo/Wjp7Drw+henrq3K4Y8Y2Xj5kYlx5BIp38R6itdbq3RhtR1cMs0b4BPVRDBAYF&#10;WHcp3B2NXBBY5H7binLTYREMp1MR+En9Kzaeun/aac/Za4sKivn8RkWBbHlB1Q/C39ay/qzZraro&#10;hx43n8fM7Yp7Y+QfH4W9DWmm6t2Y9MHXldB/0/CmtCDUnWgaLMmjRRFIiSqUkUOp6GqaT7LTaBHI&#10;8Y0kIbH9xTUId/wpOmXHA7PWHyCsTlcnDP0ZAXjXRkb4hRU9zSlfD4/zGXxrblDLDmY2UiGA2IFp&#10;ATrf06Ux6Uul4qOOee39fsZ7Udey9E3cChqIBoyY/p6V0cs/GqQEyYtenJFFGaFXNiLEfC3UUcBq&#10;0BTDy2e0M1u5RZJB19aY3Iq1I5RnMxe5TLGPcvxAULRKWjgC77UDQ40NKsgkVJxpfwrl+9nwrfQZ&#10;RlvCzjEwilbujOzeFYs9I4ZL5zyi7n8bBnx962EtrrKOtPvirL7i89XRibNjT4khVwQR8wrM6OrN&#10;lbKyJossGyyfg1FW5Tp9C6pB1Bvfa1OpyLaNwxUgqbEbGmlB3D5FZB9HJtc6dx2NPpeeGIvnHKI8&#10;zjCAZcf3KdWj/pVXy+UXTX4Yuy46sSQOxuorO6mhWKoaWA26eHSq5QfDLkc6ydbHwNH5SA6wXcfK&#10;lxnvGbg7p41dbtPgC1FbsacWZstbrE6v1Qg1qrS9uVV/0Ml4r8lXN4ky3eONopOuhsaXphb6NB02&#10;S+RXmieNjHMliOhrDbuDWnPKB8kFrmPUdVpTqGrESSPGbA6dVNRcBNSXop1exB7WFMVvkW6wHsPl&#10;XjtHke9OknUVppr9RF8p6DbLBlxa2kjbYjpTmlYRLqwDl8bJBd4v3IuviKU83XofTRPsFNGkg9w1&#10;8etMz6GzBUaF4zcbDZhTFVl+UlqLJO0n4NTqgOpcDbMp16EUfQAZxOVZLR5HuXYSDep5Cr5fQIT4&#10;mPmp9RSAzD2yL+tW6yLrd1AWRiS457ZF7kOzdDWynQ6tkwa8BUiSLdTcCm1s6WVl2hit8Mtxcw0N&#10;leIm24J2rpafzK8eKPy/PH+4DwkasGeHIiDxOGvq3iDXnbubNvsz3TT5CHSoLMFfD8qskmO64KsO&#10;4HdTVpkgXeR4IP3ZGB7H3aHofSq8H2jRnv8AFgJiZ+Xx03VSp/dhOgP4UyrjsbfNXQ74PJ42fGGj&#10;btkHxxHcGmKyZivk6suFx51TaBSNC5Oxt5ULbLg1v+FC2XAOzuKxc5SWX6cvSVf1qnVMZTV1A8M2&#10;dwriHLUz4JNkmGvbUVnXsa6115XYzRzRzIskTh0YXVhTE5M7UOGbE1TZDBao2QX+S4wu3+XhkxZC&#10;a+3S9KsvoPz0+H0WeJ5n63/xsz2ZCad3jTMbTIOuMcroYSquL/ka0SZyON5cWVZYzZkOjdPQ0Scc&#10;oq1FdQxqxc2DPj7dElt7oTv6jxFa89J/Jyd/Xtn319SNXfEm7W1jatLSujHHiwsGDAEag0hoYZvU&#10;LNXnWNWeRgsaC7uTYAeJJqoLSkXc/kos2MxYkgfHf451PxeQ8qwbb+f6a9fJ0sPWdH5W7+gAeJk8&#10;18RQo2pyRAWufGjTZZtVyQxUIYqEJ48hksG9y/xoGU6loiKdb7+fUUAPKB82O8ZuPcnjWbRQ5GVt&#10;JADRK0lmb/8AjRpkM1ckJQeoNj41uraUDBciyyPbLqOjUQt0+hdYJMovZh0NRMDooSxSRaqO5fEf&#10;rReQahlcsT1qSEkYoLMhjp+tCQ0MjqwKsVI2IrNpZ+UIJLgIwZ17LN7Tt39KFWYFqfQuSRRzj3C5&#10;6MN6YmAm0DJcaSHX4k/uH60aDVpI1NjTERk4It5UQuCdciRBo118G1q5AeaZdh5GSP5LjqL6VJFP&#10;H7hKHko5vao7ZP7WNUwXlBV5DCTPQh2Mbj4XXT8x1qlaA6PxYjZ2FPgsRMvsPwyDUH8aOTZSyt0C&#10;ixNydapsckRk0LYRoSL0DZcFjGzcjCkEmO5U/Mvyn1FBZlOit2OnG8zj54Eb2hyNjG2x9DSlyZtM&#10;nX8Ffkvt+LKJmxbQz7lPlb+lR0kvPd14fQmz40+M7RzxtG/UEfyNTxNSsn0RD1ptGWZFGQ2qyBjj&#10;uayMEiOQmbH6oTqvoaFir4q35HWObD5SC+ksZGoPxKaisY3W1GC5uOfFbuiP1If4ij8pDV57IVcq&#10;QQapuC2pL8c6kXDa9R1FB5ITbNm5mLdLDrUkFUgtQZbw6fEnh/SoC6yGIp0lF0Nx1HhVi3WDEmIJ&#10;j+2AJD+VQqYLMUAgHYB7/mbqTUEWbb5LCAr8JK+YNQplgPL/AO4351YEI9dib9xJ86oiJlcHQ6NU&#10;Ckm+ir/Gtx0qFtkLY4Q3AupqAtsyEXwqAye7RUIaFD01qi5NQzJ5jwqBJmzLHMhVh3K26moEmCpM&#10;MwEkHuUm5aoM8pI9LfrVEPKO5rCoRhXEQBxpbtH8dqtCrvgLA+NEAmbVAjUioC0YqFHqhD1Qh4aH&#10;yqFpnmAPoatBrkhKW1G1FJTRrUKPVCGDtVkMrJbRvwNU0EmbsAw11HQ1RYGyIjGT1U7GiTkJC7mN&#10;YkdbVcGzJcAGVh3bVINdUU2leKRZI2KMDcMKiqhkSho4zmEywIZv28gaX6NUdYMmuPjyuibkOLiy&#10;wZEAjyBs3RvWrraAKaOv4EuaOSF2jlUoy7qaama056Ib1CzYG/lVlBPH5SaGCbGcmSKWNlS+6kgg&#10;WoHUXbNNyfPDqyMVYWIr5++D0ychDAyvpt9Jz7T8B/StOGkcMXpSeQ+CCPEGtqZmB+bjd471HuWp&#10;ZDKWgEI7RuGGjKaFDmpGTGnWZAQdeop1WZrVhlki9FIIGzsS15UH+8UDqOpf4BkcjRuHU2IoUMak&#10;Z8adZ4wwOvUU5OTNasFggEWOtQEXs/F+k31UHsb4h4HxpdlBoztPBRilaGRZE0I/jQTAbUoacbIX&#10;IjDA+opicma1YJ2UMCCL3qwRazsQwOXUftt/ClXUGml5NuPyjjtYn9tjr5edbvT/ALWvuDrWRtRw&#10;6hl1B2tWwyNQbkAi1EUL3I4XYTNGNPnH60SH53ngGwzPBIsiHY6jxFEMalDdjZKZEasp33HhUbMt&#10;qwywQDp0oQQHyOBe80Q1+ZfGmIdnf4YCVmRgymzKbg0Q4auOzlyECOQJF3FQzaUgK1BQJ5LAE6d8&#10;Y/cXY+NWhud4FqN5MeUMt1kQ6g0aNDSaHDCzUyowQbOPiU73qzJeniEKgsqZmJHlRlWGvQ+BqJh0&#10;vDE2eCXEl7WurA3Rx1omzXVqyGLi+S+sBDKQJBsfGk2EaZxyg5SxRqyhwQwuDVEFLk+MaBmmhF4z&#10;qyjpQs1Z6TwwZi5MmLKJIzp869CKCBlq+SgdsXKjy41kQ3PUeFC0ZLV8WWaWwQZm4UObGyOB3fK3&#10;UGuPrRWbHUu6iHl4c2HKY5Rp8j9DWC9HV8m+l1ZcF7jOVfDYRy++A6f7aumvjw+gNclbldjvHIkq&#10;LJGQysLgitacmFqDerKBHJ8XHmoXQBJ1Htbx9aTrkr/kdlq6/gSXWfEmsbxTRnQ1gunVm5NWX2HD&#10;ieXXKAhnIWcbHo3pWnLby4fZj1x8eV0Hq0Gc9ULAnKcOmYDLAAmQo18G9aRrj5crsflt48PoUI5c&#10;rjsnuQmGaM+5TsfWsadqM1tVuvsdQ4PnYeUi7HtFlp8cfj5iuphutF9zl74PN/YYhWkzmwqFCnz3&#10;21HyF8nEtFlAar0asfsesr817NeHsunD6OcI+bxWXcd2PkwnUeP9RXMTtm/ozpNV0r9UdV4Pn4OW&#10;iCORFloPfEevmK6uHsLRfc5W/rvN/YYq0pSZzIppQJ5XhcXloz3qI8hR+3MBrfzobZK/5G57PP8A&#10;BzCfHzeGzAG7oZojeOUaBh5Vm8XRnRVq6V+x0Tg/uSHkAuPlERZY0B2D1ty2VuH2c/f13TldDXWk&#10;yGahCpm4ONyELQZMYdSNG6g+VDaqsoYdLujlHKuZ4PJ4qUtYy4rH9uYdPWsOmTp+DqY7LRfch4rm&#10;8riZR9NvqYzH93HOx8xSq6uj46C1xWi+51TA5LF5KBZ8WQNce+M/Ep8CK2VurqUcy+bo4Ze1qwDB&#10;AIKkAqRYg9aosQue+1BJ9TN41e1zrLjDY+a1i39Weam7D2o/TYTeO5PN4bILw9wANp8Vtj+HjXPV&#10;rZOV/Q26Z11XJ1niuZw+WhD472lA/cgPxKfSuljtXRcHJ1xtm+QsDWhWFGwpqKKHI8ZicpCYslPc&#10;P+OUfEpqr0V1yHnpajlHL+T4rN4TIVwzfTBvBlJ+tYdKPNnSy1rqv+w18H90pkdmJyLCOfaPI+V/&#10;Xzp+Xsp8W7M23qxzXoc73+HW+xFaOW4XZjPEsNDoD0qWV6LxcpE4Nf8Ao0plifzv2vFnFsnBtBl7&#10;snyv/rXN9n01fmvDNuHtOnFuhBx8vkeEy27e7HmjP7sLfCwH/W9c2lr5W44aN9qU1r9Tp3D/AHDi&#10;csgW4hywPfA3XzFdbD2a6/k5m3r2z/Aev+daJM5i9XJDV1SRWjkQOjaMp1Bq3D7InBz/AJv7WaPv&#10;yuMXvj3kxeo/21z/AGPV+a/0Ohh7U8WAfFc7mcTJ9PWTHBtLjPuvjbwrNj7Dy4jj6D9cK6Kfk6hx&#10;/JYnJQibFkDae+P5lPmK6uetdFNTmaZ2o4YQFGLJB5a0dU30CYlx48iNoZ4llifRkYXo369rqGiK&#10;/i5Rzfm/tCbFD5XGgzQDV8b5lHl41y/Y/jNK80Ur6HSw9xW4t2KmFyGZxk/1sWRoZAfeh2byYVhr&#10;a+NvlM13zrooZ1ThPuXE5VVilIxs0fFEx0bzU12MPZroueGcrb1rZ8rlDNWozFTIiDC4GvWgsg6s&#10;Dyxq6tHIodDoynakus8Mcn8oTOV+27d0/H6jdsc//o1k19X5qbMvZ+LFDjOdyOPf/Hyg0kCmxVvi&#10;Sl57ujh9DNcFfldj1BkQ5UazY8gkRuo6etbatW5RgtV1cMnFEkUbg06pTMkBgVIDA7g7UZQqcp9u&#10;JJ3T4ACSbtB8p9PCkaYTyjVl7EcWFOGbL47IJQtjzKfch6+orOm6s1utbr6j1xf3BBmhYsi0GTtY&#10;/C3oa257p8Mw6+u68roYb0/yM5ihZD16B2LAfJ8Ji8iC4H0MnpKvX1FZdsloPy2dPwImZgZXHShJ&#10;1K2P7cy7H0PSl+DobaaK64DvF/ccsHbDnEzQ7LMPiX1rTns1wxGvrJ817HeGeLIjWWCRZI22YVrT&#10;nowurThk1EkUZvRohHPBDlRmKeMSoeh6elPq00RN1coTeQ+3psYmfBJljXXs+dfSiSNdN1bixJx3&#10;3DNjkQZwMka6fU+ZfUUaK0wT5Q5wzRZCCWFxIjagipJjdWuGH+OIMBHg5vWnL+0w+wv1BMGmmZm4&#10;NQoo5XHxZHvT9uX+4bH1oq3gkgJlysCS+qf9w+E0ziwXYXxuSinskn7cvgdj6Uu1YJBdagLQt8mw&#10;/wAkDwQX/jXH9+3/ANiX2Oj6y/R/iD6xGg0dUkVkkUOjfEpFxVMtcCfyX22T3Tcd6tjn/wDRrJf1&#10;m/7TXn7PxYXIXyuOn7lZoJlPuQ6A+oqZ4+Dls0Wi6Hbjefgye2LKAgm2DfK341vpZMw6YOvKGPQg&#10;EWIOxFO8UZz1hVPNFyaEEefnSbUaLKWXh4+bGYsiMOOjdR6GlXorKGHS7q5Ql8h9u5GIDLATPANd&#10;PiWk39FpSmbM/ZVuGQ8fz2VhERyk5EANih+JfSstd7U4fQWmCtyuGO2HnY2cgkx5A39yHceorVS6&#10;spRivR1fJbJ1pgBiiRDdDcEVRGDczAgyu7uXskG0o3pd6KwymjqLE2JlYD94vYbSr+tZbUdDVW9b&#10;oK4XMglEyfa1xaQbH1pue0tJitMfoOHtnjDoQ19QRXeRg6ZWIsSDoaMIhlGl6ItFa5B7lNiNQasI&#10;M4uUJh2tpIN/OoJtWCjyGEbHIxhZxrJF0I8RQ2QzO/wwIk6Pp8LdVNJsO8YMTfA3pWL21OdvwFTs&#10;pCuNRDgtx88sZ7WuYDuT09K6nqetppz1X6/7CNY/xGGXAxsyME2c/K/9a6tfRz/5KfyZVraou5HF&#10;LCxAjVT0FtDT6+rkuqr+g5bN/JSEQiNigHltVP08n/xQfm38kv0kcew9rf2t/Wsuv8cv+D/qRaR2&#10;QMCjWYdpFc29LUtFlDGpyEsPkngtHL74/HqKOt44FXznlF/KwoctfrY5Ac7W2NS1E+gK3deGLc0T&#10;IxjlWxHQ0i3HZpTnlFvE4GSa0srGOI6iMaOR+lbMP492/VfhfT5/8Gbb3VXivLGjFxYcYWSJVtp3&#10;WufxJrq55UzUVSRzNN7X7YTRNmU2O4tRyJ8gvjyM4CyKQejWq4YDujTN4bHz0Kzwgk/DKNGH40jX&#10;1qar9S/3HZ+06PhiByn27ncfeRV+vjX/AOQbr/uH61ytv43Sr/Ryv8zq4e7TTh8MX5cVyLtEwP8A&#10;cBWW/qa17ozXXRfUHvG0Z1/A1lahjU5JY8gro+o6GjreAXUKYubLjkNE91O6dDTaXjoVeifY04uf&#10;DlLYHtktrGf0rVW6ZltR1IcrjI5ryQ/ty9R0NMVJRddGuwDJHJCxSRe1huDRqUOTkqSQg3KaHwqw&#10;lYxjRZcsoix4mlfqgG3mT0os6Xu4qpK0vSqmzgbMXgJJApyZxEescY7j+ZsK6FP45/8AJ/0Obp/I&#10;Jf2qfyG8XiYMU3SSZh1BYWP4WrRX0c19f6ma/u3t9AsOPxMhO27C+6NY1f8A66XUg19qyF3P+2p4&#10;u6XDImXcxbN+AoLZWXXJsy92tuLcCu2KszGORTHKDY6WIPnWG90uPk3K0coptHn8RMJVJVTqHHwt&#10;61hbsnIya6KBq47moMwCOQiGf+07H0p1NEzLpi6/gOCmiDJUGiSkqTGq+lMRAfncdj56nvH05h8M&#10;oq2pGU0dBLyMbL4ycEkowP7cy7GltQbK2rdDHx3NpkhYcoiOfZX6NU8vqZ9MXXldB6/X+NXIkzUZ&#10;D16EkHmCOpVgHRtGU6irkroDtgzYLmbjz3RE3kw2P59tC5XQ5XVuLf1LkWQk69y6MPjjOjKfMVPK&#10;QHWCS9VJUHr1TZcATkeOMt8nG9k6a6dbVeb5Y6mkcPok4rljIf8AGnP08hNLHratKsDrlHK6GVZV&#10;bQ6HwopM8GrRkHujPaw1Fjb8quST9SWTk80RFCEyGQe0SDXT/uGtOp7FqfczX9LO/wBvwVeL+8fq&#10;Svh5OCYZUNhaS4P5ijt7SfwVb+KdVKtK/Abk56Q3EWOqnoWJP8Balv2X8IGvor5YHy8vIzVZJ5Cy&#10;N/6Y0X8hWe+lr9s1ZY1z/tQqcQ82Hn5GOGP0WJKodvwrn42/+1m7ZK1UxxSVXFjofCt6Ziag1eEH&#10;VND4dKMtWKpBU2IsasIxUIYqSWa0tssyrshuptQNlRJaTJVrK/tb+FZ9bw0V4mXxVf3J7WP5UVKt&#10;leUFNo2Q9rCxFPWX3Ckx21f7X3LkyLjQ/hR5zXhlM2p6ZRJHK8Z9p9V6UUlNSEoshJNL9rdVNQU6&#10;wRy4qv7ksrfwNU7FqxQdWQ9rCxoZDREW7fU7Uu9/FBJSR71mTkI9VkLMGTJDoPcnVT+lEmBashmK&#10;dJlupv4qd6amKdYIJsRWu0Vlb+3oaNMisDmDxsVYFT4GikPhmQ996uSoJkYWGtFIDRUyW7T3Bu0j&#10;UEdKtF1RYw+eCkQ5lyNlnHT1qmirY/KGBvpZMVm7ZoZB6igFKasVeR4FlDS4PvXcwncelFJpz2+o&#10;qsCpKsO1l0IO4NCzSjTc0PyESxxM500X+41arINrQTx46qwI1IN+7rVrNIC2jY1cdzLxdsOYe+P5&#10;Zeo9aJoy3znlDFNj4ufDZwsqMPbINx+NCJVnVidyPBvinvRTNCTo43HrVwmas9pF54GTUe5f41Gj&#10;SryRfwoZDMEUNiy9iTzYriSByjdfA+tUBZKy5HbA5WPLUJLaObYjo1U7Ix3ydejfK45JLvCO19yv&#10;Q0FlJVdI7BP03jYggqw6GqVYGSmTrKRbuH4ij8hbp9CUTDzopB8CaPIMZ7kuDVyU6DPxmT9eMu47&#10;GJ7V87VZl1UOAz2qwsRUEs1MZXzHjUFswNN6soyaohuq+P4VZUlxTYAdKhFY33HiDVBERTcj8qhT&#10;RHUKMVCEbLf1qiJkK3DXB1qBSSu4YeBG4qB1ZRlg7tY9D1WoMI4lINiLHwqimEsX/kIPUaVaFW6C&#10;IogDN6haZtUCMEVCmjFQExUIeqENHNiLVaCRspB9fCowjVkvqKtMqCKrKPHarIRGrLMCTt31Wo0W&#10;jDsrg7FTuKDoYhU5TFZC0sfujO46ijTNmNvgVZDcn+VWzYijOaFjKlPvKkMpKsNbijTDiRu4vnA4&#10;WDMb3bJN/WpavyjFrhHKDOdgw50Vnsslv25R+vlQpwIpd1YjZeLNhymKZbf2v0I8qanJsrZWUorB&#10;qsKDPdUKg5PmY/eO9R7hXg7V+Tt0tAG1B8CDSkOD2DlfVXsY+9a346eSM+lICZ1FaBQFzcYqfqKN&#10;D8QoGh1LfBWxpzA4Pyn4hVJhWrIzI4dQym4NOTMzUGxUMCD+NEQXszFML9yj2N/CltQaKWkhx52g&#10;cMPhPxCorQXasjNFIsqB1NwaamZmoMuiyKVYXBqnyUnAs5WM2O9gPYfhNJsoNVLSYxchseQMPgPx&#10;ChTglq+SGmKVZUDKbginJmZqDEsayKVYXB0NRkTgW5sdsd2Uj2E3U/pT/V4lD/KQhx+YYmEUh9h+&#10;Enp5VuQvSk8jIpDAEa0aZmZ51DgqdjRIiYsZ2GYGMij9o+HSrmDRS8lbFyXxpO4XKH4loJDtWUN0&#10;EyzRq6m4O1EjJZQTEBhYjemIEXOQwDGTNEPadXXwokzRneeAVHI8TrIhsy1bGNSOGFlpkxg3sw0Y&#10;eBqGW9YZeqwAHyeB9QGaIe8bgdatDs7xwwDBNJjSiRLgg2ZfHyooHNShzxMpMmNXU69R4UPKMl6w&#10;y1epIJSzcNMqMqR7vlbqDVB0v4ifLFLiS2a6uhujCo2a01ZDPxvIrkqI5DaVRr5+YpbRn0zgMUIo&#10;1ZQwKsLg1RBR5PjDAxmhBMZ1ZR0oWjVnpPDBuJlyYkgkjN1Pxp40pjbVVlA7YuXFlxCSNr/3L1Bo&#10;bPgx2q6uGbda5DCKmZiRZkRjkX/a3hS71VlAVLurkRMzDmw5Skgup+B/GsN6Or5N9Lqy4LfGco+E&#10;wSS7QMdR/bRZ6OoGuXl+R3ilSZFkjYMragitaaaMTUcMkqygXyXGx50dx7Zl+B/60nbNXX3GZaOj&#10;+wjzQT4k3ZIDG6m6sP5g1zrJ1cG9WVlwNXEcwJguPktaUfA/Rq1ZbzwzJrjHKGOtBnJYx3EVaKZF&#10;yvAw8lAGX9vKQXSQdfI1NcFovuXlu6P7HNpIszi8rtbugyIjdWHX08RXMatm/udJOt19UdG4D7iT&#10;kFGNlsI8tRZSdA4ro+v7Pnw+znex6/hyuhtUXa1dDGitaGY2WLC1dLwUAC9zfA43KoSR9LJUftyj&#10;+Rri+76lbM1YbvP8HJsjHzeJy+x+6CeJrpINAfMVw7UtS0fJ1q2rpX7HSPt/7kTOC4uawjyxor7B&#10;67Pr7qyh9nM9j1vDmvQ4VsRkM7Wq0UVM/jsXk4GhyEubeyTqDV2qrKGFTR0co5byfEZfET+7uMQN&#10;4chf4X8KyWzdGdLPVaIa+C+5wwTD5JrNtFknr5GteWvwzLv63zUeQQQCp7gdQRsa0GIz/CoURyxx&#10;zRtFKgkjcWZTrQvngJNpyjm3Ofa8mJ3ZWAplx73eEasvp5Vg1wjlHRw9lW4t2KuHnZXH5C5GLIY3&#10;U+5ejW6EVjrd1co13orqGdV4bn8XlkCaQ5aj9yA9fMV0Mtlf8nL29d5/gPU0QevUILXN/bmNyitL&#10;EBj5o+GQbN5Gs+3rrT8mnD2Xnw+jmEkfIcLmgkNi5MR9rDZrfzFca9bY2no6idda/VHSeC+5oOTC&#10;4+TaDNA1B+F/MV0fX9lacPs52/rPPldDXe3j6VvRkM38qKSiOaKKeNoZoxLG4sykXqnyuS02nKOZ&#10;c79sTYZfJwQZsTdoh8Selc7fBrldHSw9lW4t2e4D7pmwCuNnEz4uyyH4krR/He3WlnW74+GT2PVV&#10;+a9nTkyYMqFJceQSxvYhlrqezrS9YTk5ni6uGYrCWYNLsQEcrw+Hy0XZkJ2yr/xzr8QNZtsK6rns&#10;dltbN8HK+S4rP4TIBfuCg3hy02/0rja43xt/3OtnrXVf9hw4P7tSXsxeTIjl0EeV0b/d4Vv9f3J4&#10;v/Ux7+pHNR5BBAZSCp1VhqDXRRgM1CHqhBc5j7cxeTBlitjZdtJFGjeorNt61dOemacfZdOHyjnD&#10;LyfA5gv3Y8yn2sPhcfrXMavjb7nRTprX6o6Zwf3Dj8kqw5VsbMt/xk2Dehr0Pq5u1U9FD+hzN8HT&#10;lcobQLabV01RJQjGZooKPVPEgrc19r43Jd0+NbGyzvYe1/UUnXCt1yjVj7Tpw+jludx+Xx85imja&#10;GZTdOl/NWriez/HOvOf9P9jq56q6GzgvvB4ezE5Ul4/hjy+q/wC6k4e5HFzNv6c80/odHSSOeNZI&#10;nEkbi6upuDXSTTUo5rTT5BuTFY3G1LshlWU9qEMC8lw2NyClrfRyB8Mo6+tJ1wV/yPy2dPwJR/8A&#10;suCydzHrp/Y4rE1bJm39GqHLjOcxs8CNyIMnrGdj6Vsy2VuH2YtcHT8B2tSEGRTEUbUSRAfn8bi8&#10;jGVmS0g+CZdGBoL5q3YzPW1HwIPIcRlccSXBkhv7J1/W21Y9MnQ356q/5L/F/cU2L2w5d58fZZPm&#10;UfrVU3de+hevrq3K7HiDJhyYxLBIJEbqP1rTWyfKMVqurhk16lmUZFCmQ1lhinRo5oxIjbqRWiJ7&#10;Im05Ql8n9uSQ902DeWLdoD8Q9KRbGOUbMvYT4sBMLPy+OkLQOUIP7kLbH1FSlnUdfOt1yPvG83i5&#10;4CE/RyLaxN19DWumiZg0xdPwGqcJMg0VbQQ2BpyZQH5DhcXOu4/Zn6SL19aJcjM9nT8Cof8A7Lgp&#10;7i4S++6N/Sqbg1fo1Q9/bv3BjZkn+O5+hNIPap2LDwNO9e88HO9z13VT9B2BrWctkgNQqDa9Qojd&#10;UkUq6h1PQ1CC/mcWy3kxjcb/AEzuPSmK/wBRlWD4uWlw+5cn3Qxgly26gbmpZKJ6GrPy67KC8jj8&#10;mz5OPIHVzovUDoCK8nr7C3u7r5/0+DqLJ5JVZvegmCHrk0Sm3BCQaVoqoBZUzeOxc9O2eP3/ACyj&#10;RgaJ0VuwqaunQl5/C5WFdwPrwdJFGo9RQvNo2U2VvyZ47mcrBIQkz4/WNtx6GirZorTFW/I74mfj&#10;ZqB4JAT1jOhH4U1OTHejr2WzUaAImW2o2rPfOOUEmY7zbxqfuOCQAeR4TFze54wMfI6Oux9RWPTF&#10;W/Jpz3de+hTjx83i8+ESK0RLW+ovwtWPxtSyNbtXSo3vy0UEkceV7BIPbL0/GtX7kPkxrJtSgorq&#10;6hkYMp2IpqYpoyDY3qENpNu4VGRFc2YEMLqdwaFlgXL4hJLyYx+m+5jOxpF8vlD6bNcMm43NmwZh&#10;BkArE/Q7D0rtZ2FaUVlKGqRQ4Dqb9b+IrQZUVW1BHWiCKTdasNGiuyMGU2YVCQG8fKWdfBxutDIq&#10;1YBXJcWJA0+MO2Uasg2PpSrobnpHDFh8p4lKSgnWxB3Fcv3dfHNz88GutJfBdxEWcfUvdAdB41P4&#10;31FqvO39vx9//AGtvHgLKvhXo6oytl/GnfHP9yH4ko4FWUhvthzItrjx6g1QmXVgTKwjE3a47lOz&#10;1aG1vILfHK7ajparGK5Ax7l7ZBcDY9RSdsK61i3/APAZVx0UWFmK3uRXB1yednVmlOVJNjZkuK47&#10;TdPmTpSfN1ZVqKw6cdjYvKRrkugPaf2wd7jr52rp+pkrxo1+P9znexo8/wBKCn+HJG1u0sOh/rXQ&#10;7Oda5YXDU6udfAUaqIev0JliEXwqB50aSFOzZMGvvpUKksRTNH7W9y+FU0EmWyElQ7MpFip8/GqD&#10;TEjluEEDmbFH7T3P0/A9QKtM6nr+x5KH2LMkKtdZEDW0sRQaZU04skzZW7XQJn4tWu0LFD/YdRXN&#10;3/iaW5o4f9UaKew12CmSbGazAr/I1xtfX0wcWX+Px/U0qyt0WYsjUEEo42NRWBdRlwuX2jyfRZP6&#10;1rx2+GZtMflByWCHKjHeAyn4XG9b1RszqzqDY+Anln7Vf/4y6yTW1UeAHiabl6j0tE8E19tUrPyN&#10;WPhwY8QihjCJ18SfEnqa7Gedc1FVCONpra7mzJfpFdRt400VJIp8fzqQVJIBsR+dVBJLkeSRZZRc&#10;dGpbr9AkytncXjZ9pQAmQvwTjr5N4isu/r1074f1NOPsWz4+PoAZMcENj5EYPbo6GuXajThnRree&#10;UKnIcC8RM+FdkGpi6j0pFs/oas954sY47npcciDNuyKbd5+JfUVdNGuyaYJ8ocopY5kEkTh0YaEV&#10;sqY2mnySXoijUjwqFkU0UU8ZimQOh3B6VGWm1yhK5PhpcTulgvLj7m3xLSL1g2ZbK3D7M8bzkmP2&#10;xZRMkHSTqtVW8F6YJ8ocIpo5UEkTh422IpiZjaa4ZuW61LMhp3W1BoPIuCRZB10NTyKaNJIEkb6i&#10;nslG0g6+vjVMitHBH7ho4sfEbGgkI9VNkMg2NStockAXK8YZCMzF9k8epA61rmVKG5aRw+i1xfJL&#10;lp9KT2ZEejKetqOtgdc/HldB1ZSuh1FFIhomPbIPHzqSV0KvM8dLFIufjKS0Z/cC+FLuzTjon+lh&#10;TEyBkwJKNyPd60PkLtXxcE7Gw8+lL10hFJAto+3PjkA0besebi6Y6f0wFhXRTEFmOciwfUeNGmC6&#10;ltYhkDQXH91MrV26Fu3ieOB26liw620pyyXyD+8Y/wAeO3w/zo/26/Qr9xmjY0Z6W9KF41fwEtGV&#10;nxSPgPd5GkX9b/4sNa/UqlCrWYWYdDWZ5RbnsanKLEU7R6H3L4UaBdZLwMc6+Pl1FGnAHKKcsDpc&#10;r7l/jRzIStJXqmgjN6JW+pDFxerV10UZvr/Kr8iFuLLK2WU3X+7qKB2S7AdJ6LjfTmTo6nY0t6r4&#10;BhoGTYzpdhd0/iKQ5fLGqxXFWizNMRDAqJEJFZlIZSVbxFGimE4M0Gyy6N0YbUaFWp9C3JHHMtmF&#10;x8rDf86kgpwC5sZ4dR70/u8PWikYrSQA9KJMjK+Vt6ijTLqgJLv+lWNRYw+TycFv2z3xE+6Jtvwo&#10;WVbNWHTB5HHzkvE3bIPjiO49KAy3o6kPIcVj54LW+lOPhlHX1FQumjqJc/HZOLN9OdCEvpINmHka&#10;iUs1fuJrgsIoAFgAo6U0S3JuqbedQqSYJ5VAZLuJlT4jXia6/Oh2IqmDZJjViZ0GYvbokpFnhbr6&#10;UDQl1aBPI8GshabDAVt2h8fSrTG01jhiXkYzRMe5SjA2dDpagtWOUbKXkrFdbUp2YySdENwKHllN&#10;hLGWxHkdDRKouzGbFzGSyS3ZNg3UUUGa1foE5IIclATZgfhcbirgWrNAmbFeE6i6fK4qQMVpIOwn&#10;bepAUm6oxNgDVpFNjXgxBMeEb+2/51Zz9bTZhmJyAAdqgmS2NR4g1CGjR9V/EVCmiPt18KsEkXcV&#10;CiaoUZBIqFpwbAgk+I3FUGmasobyNQkEJFtDvUBNCahCFtNaoJFebWOTyGlUHXshgyNlk26NUGNB&#10;DsV9ettDVgswl4nUnSx19KgDQSFEKM1CzN6hcm171C5Pb1CzW1qgMGL1CiEm5Jowz3mKhDdWvod6&#10;pohllB9apFwQNpoaNFERqyELGrCBUmQ0TF1OhOo8qpqTRSphcmPIBKHUfEhoWoG+LQA5Dje7umxh&#10;ru8f9KvyNGenwxTyLi4IsQdQaFs1VKFzfTWqq3PAZKqk63t6VpSZBh4zmGxisGSxeDZWO61VqSZt&#10;cJ5Q1T42NnwBXtJG4ukg3HmDS1wZVZ0Yj8hxuRgPqDJCfglH60xOTZTRXBnf51GxkHPiARrXiDpg&#10;bNxuw/UUaH4qVascjqW+ClG7RuHU6ihrZ1coY1Iy42Qs8YYH1HnXRporqTLasMnZQwIIpgKYAysc&#10;wvcfA21LfA+tpJ8HK+mwjY+0/CaKtgb0nkPg3FxTUxBpLGsqFWG9TstOBayIGgcqdj8JpT4NFbSW&#10;cHK+i/Yx9jbeRoq2gG9JGIEEAimGchnhSZCjC96pqS6uBYnhaByjf+U+NIag1VtJZwcswOEc/tsf&#10;yq62hg6UlDMpDC4O+1OMxHNAkylWHxDem4OLfktOBcmhaByj/wDlPiK3ocnIW47N2hlOvysetXVi&#10;tKfKDwNMkQRyosqlSLg9KBuS04FXLxWxnOn7bH2nw8qI00tJJg5ZxnCsf2m3Hh50SKvSRrjdXUMp&#10;uDTDK1Bs6h1IPXpVlLgVs/CMDF0H7bb26USNNLyVMed8eQOh9R4iiSDspHDFyUyI1dT6iqMlqwy0&#10;QCLGrBF7kuP1M8I1+ZR1q0x+d/hgnFynxZA6/CT70qxtq+SHLGyI8mMOhBvQmS1fFlmhBB+dhJlR&#10;kWsw1VvA1UwHS/ixPdZsWax9kiG4bxqWNaashr47kFykCOe2VR7hSzNpTxCtULNGVXUqwuDQlyKP&#10;J8a0DNNCt4jqyjpSmas9J4YLx8yTDf6kZ0Ojp41j9jTxo2NdFbhjli5UWXEJI2BuPcPA1iTkzWq6&#10;uGWKqASvlY0WXE0Uq3B2PgaG1VZQwq2dXKEbOwJcKTtcFoz8En9aw3zdWbqaKyJeN5KTBftb3QMf&#10;cvh5irzu6A6Zq/5HiGaOeMSRMGVh0rWnK4MTTT5Jaqy4KKOdgxZ0RRxZh8D9QaRfNXQyl3RiJlYk&#10;2FL2SAix9kg2PpWC1HR8m6t1ZcB/iuaN1x8xtDokv9aflvHFhGuPyh6xEDWYag6g1uoYbsKKadIk&#10;GcrxGNysJSQdso/45huDS9cVohuWzzfByzP4/L4rICSgqQbwzroD+NcnTO2b5OrnpXRcDn9u/cxk&#10;KYfIOBJtDOevka6Hqe400mYvZ9X5qdAEgt432rsf+2o6Of4ml7m5rLe7s5ZYP5Hi8TlITFkIC1vZ&#10;KPiU+tLtlW65GZ62zco5TyvE5XDzhXuY73gyF/r41z9MnmzqZarRDZ9v/dAITC5J7NtFknr5GteH&#10;sfFjJ7Hq/wDKo/AhgCCGU7MNQa3GE3BokCRzwQ5MTQzxiSNxYqaKJ4Zabq5RzLnPt+bjWM+Oplw2&#10;N7jUp61m0zdeujo47q/D7JeE+55cHsxssmbEJsHOrJUp7Hjw+itvWV+V2dMhmiyI1mhcSRuLqwrW&#10;rSc21XVwySoUYvuPzqmyxK577XTJ78vj1EeRvJBsH9POsW3rzzXs24e148W6OdKZ8We4LY+RCfQg&#10;isPNX9zo8WX1R0fgvumPL7MXkLRZOyTfK9dDDby4sc7f1XXmvQ5ef5VrhGMxpQNQQHclxmJysBgy&#10;owTb2Sj4lPiDSNsa6KGNy1tm5RyXlOGzeGnBe7Qg3hyl/hfwNca2Nsrc9fU62W1dV9/oM3B/dhTs&#10;xOUN12jyv/1q3Ye18W/qZt/U+a/0OhI6OqujB0YXVhsa6KcnOag3vVkMdCCLg7g0JBL5z7Vjyu/K&#10;44CLIOrw/K3pWPf1lbmvZsw9p14t0J3H8nyHBZLRgMoU/vYj7H0rJnpbJ/8AY26ZV1X/AHOocbzO&#10;Hy8QeBwsqj9yA6MK6a9lbc/Jy9MbZvkJmqsKNaWWRTwQ5MTQzxrLE4sytrVWqrKGXWzq5RzXm/tS&#10;bE7sjABnxt2h+ZP61y9/Sdea8o6eHtq3Fuyrwv3Jk8YwhnJyMO9ih+JPSh9f2LZ8PoLf1lpyuGdP&#10;xMzGzoRPiyiWM723HqK61Lq6lHMvR0cMs0QB6rIRZOBi8hEYsuISJ8hO48wa04YK36rL8FrR0fBz&#10;zlvtzK4w/XgLT4oNxIvxJ62rYs4N2XsK/D7CXC/dckHZj8iTNDsmR8y+vjTaitvVT5qdEilinjWW&#10;F1kjcXVwbijgwNNOGS1IBMVILKmdgYnIwmDLiEin4W+ZT4g0u1J7DppajlHJ+e+18vi+7IhBycO+&#10;sij3KP8AuFcD+R9Px/8Asr/j/udb1/aV+HwwbxPO53EuPoSfUxyffjMbqR5eFc7Le2b46Ha4V077&#10;OpcdzGDzUN4H7J1Hvx2+IHy8a6uW1dVx2cvTG2T56MSL2kiraIiKoWQz48GVGYsiMSIeh6elC6q3&#10;DLrZ1coSuS+3ZsYmfCJljXXs+dfQ1j09Z15qbc/YVuLEvF/cMsFoM8GSMafV+ZfWn4atcWK19dPm&#10;o6wzRToJYZBJG2zCtyafRhtVrhktWUevVEMMqupR1Do26nY1TUkTgUuU+2w3dPx9gd2xzt/5azaY&#10;fNTXl7PxYV4MnM4yc/SLQyKf3IW2PqKxN2o+DXatbrkeuM53FzwI3tBk9UOx9DWrPZX/ACYdcHTn&#10;4DtPgQb3FaECZBo0iAfkuFxuQBcAQ5I+GVevrVWzVh2ezp+BEzMDK4+S0yFLH2TLsfQ9KQ6uptpp&#10;W64DfG/ccsHbDm3li2E3zD18adTT6idPXT5qOsM8ORGJYZBIh1uKcnJidWnDJr0UlHu6i8yQaSJF&#10;OhjlQSId1OtFW8kUroUuQ4CSI/X45j7T3CIGzLbqpq7S+nBqz3T4sHuE+6XPbi5//OmhDaFrdR5+&#10;VdDLVacP+7/U53s+n4/qr1/oPkGTFkJ3xOGHUdR+FMag57UE/dUKgx3VCQRs4AJJAA1JqgkhO5+L&#10;H5SJ8dCYr/HOuha3T0rkfyGz1o86Ph9/f7fj/U6XqUeT8n2cynwuR4aX6qMwW+kyfCfUV5u1LZOT&#10;s1vXVQMHHfccU3bFmgQynRZflNPz9hPixn09Zrmo0oQyhgQwbUMNq6OVeJ+pkZIKegTYUSRRnQ6E&#10;XB6HajRADyHAY+T3SYxGPN1Hyt+FU80x+e7XYoyQ5fHTgOGglU+1xsfx60uPFmtOt0MeB9wqQsWc&#10;O07CcbfjRq31M2nr/NRlV0kQOjB0OzDWraTRnhojNZGoDNTS7FkUiRyjtkUOvgaX32Wm10B+Y4ts&#10;rGH+OA0kWqoetBrl5Lgdjr4vkVMTkMzjJOzXtHx47/pWat3Q1XzrdDjhcri5ygK305esTaH8K000&#10;VvyY75WqGEPcCpp6QlkLL2m1U0EjQ0uxZho4p0+nKoa3wnr+da/W0leLKcrlFnEeTHtDIfqQ/JJ1&#10;Hka21sLuk+TGWXxT9UD6kB+IDdaOSV/V+SsZY5R3xsGUirkuI7IiaqSzCyNGwZTZhtQtlxIbx8pZ&#10;18HHxLQuwm1YBPJcZHmt3RDtk8B18TXJ9nH/ANi6qvqaMtfBcg9Md8b2qNE00r0WWapVVXSBtfyC&#10;MMynRtD40+BFkXlW/wClWKbLMMrwMGXbqKkAvkNJJFkx2sG/uU70MC3wCMvDMXuQd0Z/hVpja2kD&#10;yxK2oFjUHVYEzY2jAkGhQ/mK538hnNPL5X+hqxtzBTilErpHszsFU+tcP++yr9XA+y8VJ1Djscxr&#10;H9MlI4wAtutq9NTNJJLpHnN9Zf3GyCRHX6bAA+HjTIMTcmsuOU9yar1FEmAyCw/rVlGjJfUfjUKN&#10;LlahcmySFDdD6ipASZO7pkxOhsr2uo8xQtDsr+LTFrK4+PIBYeyXofH1q0dKukC9NiyQsVcWtsas&#10;erplKWBXBV0uDvehtRWUNSmMreOgDk8e8d2iHem5XqK4ntfxjr+rPr6fT8GzPdPshicpv7h1pOVF&#10;UOykPYGfLGyrGfqKxA+kfE+FdDNz0ZtKL5OsYSxJAsaWuNZB1LHeutWngoPP6387SbyYoN2j0PVa&#10;arCWVCpBIIseopiBNGjvqNKsqSPVfKrguTcEHyNC0WmWYSymwOnUUuyDTK/K494xkqPdHYSean+l&#10;YPbzmvku1/obPV058X8gRX8awJm5oG5/EY2b71Ain6SL19ap0VmMpq6/gWVfkOEmsbhL7fIw8vCr&#10;l1NEV1Q24HKY+co7WEcvzRH9KbWyZlvk6BG9WLNCajZDBIII38RQtli3yXBJP3T4do5t2i+VvSl2&#10;p9DTnvHDFzGzcvjJyhBUKbS47fpS/LxZotRXQ6YefBnR98La/PGdwaPylGO9HR8loUuQTNXJD3e6&#10;6pqf7TsaptokG0eRHMSnwyL8UTb/AIeNCrSR1aNmTqPyqmVJEdNxY0MhGQfy8KZTTx/BTQu8lgPB&#10;MOQw9GU3kQVoVvlD87yvFhrBzEzIFkB94FnXzplbyhN6eLLoYqbjSqdgILCSqwswAJ6HY0PkC0Vv&#10;8OOJneAdgfVo+l/EUq1lUPzb7IiCCe7Q+FZW23LCIyoLK3UVRZOpv61sy08l9wGixDF9Q3Oij+Nb&#10;Mc/Pl9C72gKxXS3boPDpW2DNZyXo3VtDofCpAtmHhB1XQ1JImVWQi4O9WEma9oAud+lQuStLCrg3&#10;36GgvRWXIdbwDHQoxU7j+VY3TxcM0pyjKsUPctwakEZeiyA3tksrePSrAdTMuMsmqe1v4GqIrQUG&#10;RkPawsanIaZGy3HmKTrTyX3CTIhWVBGauCiSKV4muhsOq9DR1KakKQ5CSix9r9Vp6cinWDEuIJPd&#10;H7X6joaLxkivHZQaKRDZkKmiVH9A/JGhBG4IqNNEk8KiIZ2oiFiHJkhNviTqhqwXWQvHLHMt1N/7&#10;lP61YpqCpNhg3eHRuqHY+lXISt9QPlBlFmHaRe4NGnIyoAlOutXI5IgLa71TsXBlJZIXEkTlHXUM&#10;NKpsuE+xt47n1k7Yc2yOdFn6H1qjLfGOUNJiinh7JFWWNxfxB9KJcGVtpi5m8PJCTLjXkhG8fUUS&#10;Y2un1Bij8KItskC6bXHWqBkzY9NDUIe7rEMrFXGzDeoWHcHl72iy/RZh+tC0Ban0CWZgYufGe8C7&#10;D2zLv/rVA0u6sQsvjMjBkKyL3x/LKNjSvE3V0VkaRxgAGjVYI2X4EJ22q4AbC6RCwNqkCnYuwO8J&#10;9pup3XpUF25DMbRzKRYX+ZDUF9FSfj7+6Ea9VqFrSCFYO3S229QjvIdw/wDhT/t9v5VRl07CC1BR&#10;MpK/0qFFgMG/pULTPFQ3rUI0RkFTrVgEtQo9UIRX1J/jVBEofod/GqLTMsAdDVlwV3Ur6VRUFWQ6&#10;H+FQJFXIcCI+L6CoHRclMfwqhjL8MxS2t16ioAwmO2RfEVYJvGez2sfb8rfoatAWqWKsE9UIeqEN&#10;r1AkzNQsqTFhouo6mrRaRqpuP5iiIb1Cj1QhsG8fzqi0ZIBG1/OoiytIpXTp0NGmSAdkyBQVB1O5&#10;8KsZSoCypQAVvrb8qtI1UqAWneFw8bFWXarZqVZ7DOFyCZQCNZJx8vj6UmygTfN1K3J8Uuapkhsm&#10;QPyaqSkLLXx76EqSN4XaORCjqbEGtFUkuDcmmaXttRFmb+VSSBTjuXmwWCH9zHJ90Z6elBZSK0yV&#10;/wAjukmPnQXW0sMg1B6f0NKbaMLTqxSzOEaDNxmS74s06KxG6gsAQaXdttOTVTVOr+sHGsadZkBv&#10;r1FeQo5O1asEzxhwQetMaBTAGTA0L/8AYdjSLVg0VtJjHyGgkBB9p+IVKXdXwS1fJDLHIsihl61v&#10;pdW6MrUGJYllQqRe4oiJwLssTQuVPTY0tmlOQvg5fd+3IbMNj40ythN6fIbWJ2ANu0HYmulj/H7a&#10;qYhff/YQ7JEGVgGaMroT0tpTdP4nVLhp/wCRddYYqSxvE7RuCrLuK5N62pZ1soa+DWmmpQVwMwi0&#10;Mh/2mpWwrSnyGb0yRJUy8ZZ4yPmHwmgspDpaGLTo0bFGFmXekmlOQvx+Z2kQyH/YT/Km1f1FaU+U&#10;HwdiKNOOTORZWMmRHtr8rV1FaVJK2hixIjwuVb2suxH86qYNKch3j876o+lIfev8aiv5CNKRyGBR&#10;piSGeFJ42Rhe9EXVwxVyIGx5CjDT5W8RRLs1VtKL+BnGFhFIbxnRT4UxC9KTyMqkMARqKszMxJGs&#10;qMrC4O4oiJwKubhtiuSBeJvhPhRVZqpfyNMTKfFkDDVCfev60RLV8kN8MyTIrobgi9UZWoJSAwsd&#10;b1RQuclx5UmeEXB1dR/OiTNGd/hg3Ey3xJAwuUPxrUYdq+SHGCdJ4w6EEGgZktWGT1RQOz8FMqM6&#10;Wcaq1Uxmd/EUiJsObrHIh0PQ0Jq4shs4/kEy0sxtKvxLQszaU8QlQsWaMoYFWFwelAy5E/l+LaIm&#10;aAXj3dB09K5nuy4SNmOk8MD4mVLiSCSM6fOnQ1gq4H3qrKDp/F48HJcemWsxV5ASFFrLboa9N6f8&#10;PTf166uzTspX0X5/7nM1s6WiCjXn+xhDPBHkxmOVe5TVWqmgq2dXKEnkONkwmJHvhJ9r+HrWK+bq&#10;bM9Fb8mmByEuDJdfdE3xx/qKql3Vl6Zq6HjHyosqISQt3AjUdRWryTRitV1cMmpZRBlYkOZE0Uyg&#10;g7HwqrUVlDLrd1coRs/jp8F/evfCT7ZP61hvR5uWbqaK4X4T7gkwXEGUTJjMQA3Vabl7Lq+ehW/r&#10;q/K7OlxSpKiyRsHjYXVhXT8pRzGoZKKhCrnYGNyMDQZKdyn4W6g+IoNM1dQwqaOjlHKuX4XI4mX3&#10;Xkx2P7U46eANcnbF5P7HVx2Wi+4a4D7nkxmTEz3MmO2iTHdfWnev7brxboR7HrK3NezpSOkiq8bB&#10;0YXVhsa6ac9HNajskpyKIMrFx82FsfIQSRuLWPT0qWqrKGXW7q5Ry3mvt/I4t2kjBmw2PtkGpXyN&#10;c/XB066Opj7C0/Ja4H7lmwCuPlsZcRjox1KUePsOvD6A39ZX5XZ1CCaHIiSaBxLG4urCujVpqUcy&#10;yacMmFEmCZYK6sjgMrCzKdjRSmV0c/537XKd+Xxq9yfFLjeH+2suuMc1N+HszxYX+K5vK4iXtUl4&#10;L/u47dPG3hSaaujNGuK0X3OpYHJYvJQrNjODp74/mX1FbaaK6lHM0ydHDL1WAeqEF7mvt/H5VDJH&#10;aDMA9soGjeTVn2wV/wAmjD2Hnx8HLMzDycCdsfKjMcinQ9D5qayKrrwzqUurqUNnB/dL4308TkSZ&#10;INo8jqvrWvLeOGZN/V8ua9nRUkSVFkicSRuLq66g1oblHPajsz1pbIQTRRZEbwzoJYn0ZGF6VZJ8&#10;MKra5Rzbm/taXD78nABmxr3eHdk9Kw7es6816Olh7Stxbso8J9xZPFMIpO6fDJs0R3X0ocPYef4D&#10;39dacrs6nhZ2NyECz4sokjO4G6+RFdOmiupRy75ujhluiAPVZAPy3C4fLRkSr9OdR+3Ou4PnSdMl&#10;fsdltbN8dHMMzB5HgcpXJaMqf2clPhYeBrmaUvk/+506aV1Q7cL91Q5vbjZ1oMrZZPlf/WnZ+2rc&#10;W4Zj29V15r0Nv61pMZ69EQ9VkFbmftjH5ANPiBcbL6gaK/qKzbeqr8rhmvH2nTh8oQoZuS4HM2aC&#10;VT74j8LisK8sbfc3tU2qdI4j7gw+VUJcQZY+OBuv+2ujlvXT7M5uvr2z/Ae6+dPSlwZy0ttBXXpV&#10;JQLZLYEFSAVOhU7GmooTOY+1El78njQI5Tq+MfhP+3wokka8vajiwr8fynIcHO0dmCg/vYkm34Vc&#10;GnTOuqk6RxfM4fKpeFuyYfHjt8Q9Kpo5+uNs+wvVCj1U0Q1YBlKsAysLMp1BFKvVNQyI5/zf2ek5&#10;fJ4u0Up1fFPwsfLwrz2/pKZr2dLD3I4sc8Iy+OydQ+JlQnToR/UVz4dH9GdD9N19UOnG/dC5HbBy&#10;Vo5tlyR8LevhW/L2fLixi09WOajMCrAMpDKdQw2NaTMZqEPVa5IBOS4PHzQZIrQZH9w2PrUtkrco&#10;dnu68PoVEk5Hg8ixBQX1Q6o3pSk7UZqarqhy47mcXkFC3EM/zRMf5VoporGPTF0/AXpgk9eoQ9eq&#10;ID8/jMTkEtMlpPlmXQil6ZK/YzPW1OhB5HicrjXuwLw3vHOv6+Fc3XF0c/B0M9VdBLjPuKXG7Ycy&#10;88Gwk+Zf60zLdrhi9fXVua9jxj5MOTGJYJBIh2I/WujldNcGC1XVwyxenoEzeiKNJYo50McyCRGF&#10;ipF6jRabT4E7kftx4+6bAPem5gO49DSLZ/Q2Z+xPFgDjZeXx8xMTGJ1PvibY+ooFZofaiuuR347n&#10;cbN7Ypf/AI+R/adj6Gn10TMWmDr10GyaKRJsDTq8Io9ehdoZAXncXiZ4JdPpzfLMuh/GqvZWQymr&#10;oA/8nneCe4f/ACccH2uwJ08CRrTcfZ1rw+V9+/6h2wx2+zGjjvvPHygI8mH6E5/7vafQkVq/9tfQ&#10;yafxzr0w23KsReOIa7MWv/KgfufRCV6q+WUJsmafSR/b0QaD8qy6bXv2+B9M616RVJrOxpE6qwKO&#10;oZTup1FZLqGEmKvJfbiSd0uDZHOrQHY+lY9fXT5Rry9iOLA3D5HO4p/oyqxQaNA//wCia2ZWdFDC&#10;vnXTlDphcni5y3iftf5om0IrbW6sYr5unYRpiFmaMozeiTIQz48OVGY54xIh8enpVxJdbOr4FDO4&#10;CaG8mIfrxdYz8Q9PGlWqa6bp8MF4nIZXHuRGxCg++F9v9KS7NDbZq42YfMYuaQnd9KbS8TfpSrXT&#10;tHyZrZOv4CR86CyANL0JCUG4o1yUDc3j8bNUrMnuHwyDcUu+asMpo69CZncPl4LfVjvLEpusifEP&#10;W1YdMXTk257Vvwy9x33BJCUjyx9SMafWG4HnT892uGL09dPlDr3JPEssbB1YXVh1rV2uDHynDK5p&#10;NgjW9jpvQy547LJkkvo2jV0cdfL+7hgNF+NldDG4uCLWrYkKf1FrkOPnwWORisTATdh4eoqvGB9N&#10;FbhlaHkFewl9p6N0NA5DdILhcWvfTxpVrpcsGCA5LIwMTFSPm8a52/tTxX+oap9Rg43KXJYX0kQe&#10;5fHzp/8AHvy0/CEbV8UEJ8QS+9NH6jxrvozK0AlscXIt2vfUUxF+RsrPFoRpVgPkuI6t5HwqAMkV&#10;3jPcpIYVUE7CsGUkw7XsH2IPWhaBdYB2bgkXkhFx8yeHpUkbS/1FzIF0dWXcEWNK3r5Ua+zNWb5R&#10;R4jBE2fiuw/bD37T8xGtcT+N9R3stX0uvu/9hnua+Odku4OoRXUAW08K9BB5izLyMDqDrVi2EIci&#10;3tfXwNVBUkkkAb3x/lUkjRSYEGxFjRAmhAO9QshZSNRVloi77Ea/jUDTBEGcO4xzbBiFk/HrVOp1&#10;I4L8kUc6WYB1Ox/pQlJwAMvAeG7Ld4j5aiiTHUuDzF2i/TrVwMVpA2ZgjWaIWtq6/rWH2PWX91f8&#10;TVlt8M9wsJbk8YMNI+6T17RcfxofTpOi/qD7t4yf9DpkMpUgg2bxrsweeYZgyFawk9reNC6ASWni&#10;SQa79Gqk4BZQkiaPfUdDTU5KIioO9WQrvHbUD8ahaZ6Ob6bDv1X+6gtUNMJuEmhdQQyupH5is9qy&#10;mmNo4aYn9n+orjKh15Nlbt3/AI0xJIpnpYocmMxyoHRuh6U6EUm6uUKOdw8+G318Qs8am47fiWlu&#10;hrpsrcMs8fzt+2HM0Owm/rQg3w+UMYYMAynuU7EVTYiDH41TZZnu8aklQUOQ43G5GPtlHZKP+Odf&#10;iX+tDaqsMz0dHwIGXjclweQJbkKD+3kL8LDwNZrzQ30tTVQNvEc3BySCNyIspR7oz18xVZ6q35Mu&#10;uDp+A9TJEGKFshVycZchdGMUq6xTLoVNLspDraClBzLY8y4XLL9GUm0OWB+3J6+Bpa1acW/qHbGV&#10;NP6B8qGAO4PwsP0NPM8wQshXXceNUwpNDYgg6gjUVStBYvSLJxmWJo9ceU+5aC296P7GhRpWPkYE&#10;lEiq6kFWFwaZ++2Z/GDxJNKtpZ/JIPJNOkqBY2mifRgBftPrVZ+bcVTZLKscuA0MCSdb2A9TqK2/&#10;+rd9wZ/3kitJxWTHqO1h43oH6Wi6aCXsVZVONkKQDGdT8Q1/lQr19VZKP8Q1pV/ISh7QANrV3qpJ&#10;QjNctrRimSAVYJZjcjRtV8etVALLJRJF/uB61RUsgkxymoHcvjVyRMqlAelQNMH5UN07xun8qXrS&#10;UPyvzANtr5VmiDQbVIITRztHofcnhUgFqS8DHOvj4jqKgHKKUuMyar7l6+NC0GrFA7nyrFZQ4GmB&#10;51CG6qSbCm0o7cIpuCdYgCDufGtdMUu+RbsEoZyvtk1A69adApovFI5V1synaoLlooS4rR3I9y+N&#10;WGrFRogdtD5ULomGrkDKV3/OlOrQacmlvwqoCMo7IwZT2kdRUI1IVgzFeyye1/HoasVakEuRjRZK&#10;FZBY9HG4qwVZoTOSwZ8RrspeI/DKNvxq5NWdlYE38CD51UjT1xVSSDUsPW9V5FwNPHctNiWRv3Mf&#10;/wBs7j0NaGjFfNP8jpi5UOXGJIWuOq9R6iggy2q12Vszi4si8kVopv8A91vWrTIrQL0kTwP9OVSj&#10;D+PpVhpyadt9vzqFybCAnfapJXmSCMDYfpUKkvYmZLim1jJCfiQ9PMVRTSYZD4+YrhbSKfjjO49R&#10;QwRTUCZfCmMmXGBdNzEdx6VY2u08MqxRkHUWOwqEdgpGh7RpoKgpsshNNBb0qgZJFBU3Gh8RUKkJ&#10;484bSTQ9GqAWLMkCyC40boaoGSGAmGQxuLB9j0vUBupUhNfWoJJRUKM3t6ioUTpIDodDUCkkNiLG&#10;oQ12/DaoC0aM/aPM7CoUkRd1UEZvUKMrJbQm4qFokJBFxqKgZSyEPbdPG5FUWkBGn+s/atzGml/P&#10;qascqwiZUbS9qoqSyiEaXBqANluIuvpVgl1WDDz6ioQkBZR7dR/aasFo99dANbirB8WeEqHUOKsk&#10;MwZVG12qFwa/XJNjoDUgJIk0I8QagRoUI1X8qJMo9fx0qFHrioSDBNWWY+oF3OlSCzzOGXTVT1qi&#10;0gHnK0QLIO5T18PWiTkfRSLE73638aM11QHmYljr+FDZj6ogDMrBlNmGxFL7CGLj+XWUrBkkJLss&#10;nRvWmOkdCNMY5Rb5DjYc9D3AJMB7JR/I1StAGejp+BFycabElaKZe1hsehHlTk5N1bKylFaowj16&#10;ohewORmwJe5D3Rn/AJIjsaCykXpmrod4uRxp8STKjPckSF5I+o7Rf9KS1yYnm04Z8swTGFwwOh+I&#10;V4hOD1NlIxRyLIoYHetSaaMzUGs0SyoVIobcourgXZY2ico3TY1nahmlOS5hZX0m+mx9p28qZS0M&#10;Xes8h9WBAP8AGta0+pngr5WOsyafENVNG+Qq2gE48bLMS2hiNx611P4f1Vtq7W6r/q/9hl7cDbh5&#10;AlWzaMNxXrPCDFasF61U6ggnk8JciIuotLGLqf0rk/ynrLTJ2/5V5/w+UNyv4sUSGQ2OjKa8p0bQ&#10;7g5f1V+m5s6/xplbyIvSAnfSiFA/NxBMvcos67GqaGUvAvEFTY6MppcmgO4Gd3ARSH3DYnrRK/1E&#10;3p8oOI4ItWv195XiZ2ihm4gnXuXSRdjT+w6WgXgXif8AtdDVpwP7QzYOYuQlmNnXcU1MzXpASFMQ&#10;sq5WMmQhVhr8pogq2gV5Ynhco41Gx8aYjSnKC3HZxUiCU3HyN+lEK0p8oYAQbEVJM5pNCkyFWFwR&#10;1oky04FPLxWxpLEXQn2N+lHJprbyJMLMbFcAm8TH3Dw86ol6eQ2xyLKqupuD1qGVqDcqGBB1vUko&#10;WeR48xEzRC6nV1H86kmjPSeGUsPMfFkBveM/Ev6iow70VkOEMyTIrobgigMjUEtUygfnYMeXGdLS&#10;L8LVQyl/EUiJ8Of+yRDoehFUa+LIa8DkEy0Cse2VfiWgsZb5+IQJtS7OFLAIGswPcLg7iubZ+TkN&#10;cCvyfElC0+Mtxu8Y/Ss18vlGrPX4YIxczJw2JhldUJ/chuQreooa7a0q61s1V9qXA21FbscsLOiz&#10;IwyGzj4kO4oqvyRkvR1Zdq4AI5I0lRkkXuVtCDQtSWnAnclxL4pMkILwHcDUrWPXKOjZnr5cPsH4&#10;mZLhyCSM3Un3p0IpHm69DLUVlDHnEzIcyMSRHX5k6g1opdXXBivR1fJcFGhZKuNFlK0Uyho3FiDV&#10;qqtwyvJ15QkcxwU3HOZIwZcQ7MNSvrWHbB0c/Bux3V+H2Y4bnZ+MdY3JlxCfdHvbzFVj7Dz76Jtg&#10;tPydRxcqDMiWfHkEkbDcdK6lLqylHMtV1cMtCiAIsjHhyoXgnQPG4sQaq1VZQy62dXKOW839uz8a&#10;zTQgzYZ2I3X1rkex67z5XR1MPYV+H2Y4P7gn4uRYpSZcJz7kJuV8xU9X2HSyT6L39daKV2dYxsmD&#10;LhWfHkEkbjQg7V3q2VlKORarq4ZYogTDIkitHIodGFmU6g1cSXMHPed+12g7srj1LQnWSEbr6Vk1&#10;9b5qb8Pani3YK4bl8jiZbXMmOx/dgPT0qZN0YzbJaL7nVMHNxuQgWfGcOp+Jb6qfA10KNWUo5d6O&#10;jhlywooQEmLHpvVeJJFTm/tuHPD5GKBBlgXKj4XrNrh5crs14+y6cPo57FNncPmFl7oMiI++M7MP&#10;PxrF5PNnQarpX7HT+G57G5VAhIiy1HvhPXzFbstlf8nM2wef4DtNEHqogP5HjcTk4TDlID/ZJ8yn&#10;yNDeqsuRmelqOUcs5fhMviZD3gy4rH9vIGot51g1ran4OrjtXRfczw/PZXFSBbmbEY++Am9vNaDP&#10;2HV/YrbBaL7nVMLPxeRhWfFlEike5eqnwIrfW6upRy75ujhlo1VwUeH/AI1Ksgoc59rxZndk4AEO&#10;Vu0Wyv8A61m29ZW5r2bMPadeLdCLjZXI8Jlkp3Y8ym0kLfCwrHV3zZutWuq+p0zhufxuWTsNoMtR&#10;74Cd/MV0cd1p+Tmbeu8/wHq0CD1QhBkY8GVE0ORGJY2Fip/Sl3qrKGXWzq5RzTm/tabC7snBBnxR&#10;qYx8aelcX2/Vdf1V5R1MPaVuLcMxwn3VNhlcbPLT4w0Eh+NPWg9b3XRxblE39VW5r2dLgnhyolmx&#10;5BLE4uGBrs0srKUcy1XVwyajKPVZRR5DjcTk4TFlRhv7JB8SnyNBpnW6hjM9LUco5hyvB5nDyCZG&#10;aSAG8eSm6+tq5muFsnPwdPLeuij5D3B/dhDR4vKG4vaPKH/6VavS9pu9a2+ojf1OJqdHidJFWSNg&#10;6MLqwNxXpKnLagnFMRRtVlAvk+Iw+Uj7Z07ZgP251+If1okxuetqPg5rncXyHCziQ9wVTeLLj2/G&#10;r7OhTWuiGjh/uxJezG5OySGwTJHwn1oDNr6sc1HYMGAZSGUi4YG4NUzHB6l2IQnc+tc3T+5hoF8n&#10;xGFy0Rjyox3gftzroyn1pGmVdFyOy2tm+DlnL/b2bxLFiv8AkYh+HIUbD/uHSuZp61s39UdTL2K6&#10;fZmnGc1kceQjXnxjvGTqPQ0zK7qTXFX/ACPmHn42dGHgcE/Mh+IeorbW1bdGG9HR8lwUyqAM0aRR&#10;DPjw5UZinjEiHoenpUalcl1s6uUJfJcBPiE5GEWkiU37R8a1nvi1yjbnurcWJuN+4XitBnXdBoJv&#10;mX1FSmscMHT155qOUUscyCSJxIjbMDWhNPoyNNcM3qyj1REMOqupR1Dq3xKdQaq6TRE4FTkvttG7&#10;puPPY25gOx9Kx39Zd1Nefs/FhZgnzeMnPYWgkU+6Ntj6is9Xaj+hptWuiHjjeexs3tjltj5OxU7N&#10;6Gulj7Cv+TDr67ryug9WmTOevVyQ9ehIDM/i8TkF/cX6c3yzLv8AjQWqrDc9bUEfP4vL49ryL3xX&#10;9k67fj4VmtV17NtNa3L3H/cM+MFiyQciEaBvmAqV3jsDT11blDtjZePlxiTHkDqdx1HqK3fuJrgx&#10;Wo6vknvVAnr1ZDzBWBVgGU7g0dbQQWuR4COUNLhftybmLofSq0crg0Z7tcWA+Lymdxcn0chWaMGx&#10;jfcehrMruvY62VdFKG/Ez8bOQPA47vmjO4piun0ZLZuvZbNRgkbHWser5CRr+FBDLI8nExsyPsnj&#10;D+DdR+NbElZckrZ1fApZnDZWC31sVmkjHVfiWhdGuTTTZW4Zb4/7gdLRZo7lGglG49abW/1A0w+a&#10;jZFNHMgeJw6HqDT0zK012S3oijF6kkME1TIDM7isXOF2X6cvyyrv+NLtRMbTV1ErK43KwchGdS8Y&#10;Ydsybfj4VzNqtXN1NFZBj/7eXCeNZlM8DjcfEKtaOY7E/sqy47D+NPDlx/UgkDqd16j1Fa64t9me&#10;ydXyWlUj8at4NdAyavSnx2WiM2IsdQelC+UWAc7g8fJ7pIP2JTvb4T6is98foaKbuvZDxGTkcfMe&#10;PzQURz+zIfhv60GWjo/Gxe1VdeVRhyGEXvb2xk2L+HrTmpZnryagggFSCp2YbGnVql0RmaOCGysy&#10;m6m1HW9q9MppMvJOZFKsAdLMD1pq3sLdYFblOKZCZcUhFbXt6UjXbT4NOWi6YvLPk4z2kv8A7W2/&#10;CuforW5szVCfQRhy4ptAeyTqhpKfx8gOjQTw5GinVlNjY2NdD+Ot47L7piNVNRyxMtJgFPtkG6+N&#10;eiRz71gszY4mFxo46+NEmLmAaykEq628QaMhEYW3QE+AtVkkwJGXR0YeoqQQz9QH3I2o2tVBJBDH&#10;zg1kmazfK/j60LRTp9CLM49cruaP2SWJY9CKCy8lAymniCsZTiZEBZez6Ti48tqKlFWqS6QWv66t&#10;fUfVsR4joaI4DJACNqsBkivbQ1IBLcU5S3VTuKjREy4yxzrcb+ND0F2UJI2jNj+BowYIGqFoqzEK&#10;judO0E1BlVLgUe1lJ89TRHUkvY2Y8JtfuTqp/SqaKakOQyRzqChuD8Q/0oIAfBUyuPV7vD7W6p0N&#10;WmXW4vywsjFWWx8DRD1Yg4yIQcpGPklRwnra9qVln4acdNMP2beeL+0DmiW1reji2LCEiigWy9Dk&#10;FdD7l8PCgtQqQirJIunuB3FLaaC7KkuNa7R//jRq31KgpHwP5URDQwCQG2hqvKAkUnkmwSzG6gAk&#10;qdiAL1TSY2vPAtYHLY+cN/pTdY2/SvP10Vju6Yun4ChANMFGuq60xMhnuvvUZAFyXDR5QaXHtFP4&#10;fK3rQWQ/PV14fQr4/J5/ET/QyEYxg+6JvDxU0html510UodsPOx86IS47hr7r1B86tMyXo6uGXKI&#10;A9e1SSGkqRzRtFKgkjcWZG2pd4agtNpyhH5P7Zlx2OXxTN7D3fRv7l/2nrWHTBrmpuy9lPi5b4b7&#10;h+sy4XIftZK6LI2gb186HP2J4YG3rx+qvQ2A/wDjTzKeqEKmbgwZ8DQZCdyn4W6g+Iqr0VlDDpd0&#10;coT4+Q5L7ayf8bJLZWAx/bLam3kfGsnnbFw+Ua3nTdSuGP8Ag5mNyUC5GLIJEbcdVPgRWylldSjB&#10;ejo4ZO+MTqm/UVbqUrA7JgE0bRSCxO1+hpNqzwxlbQ5QO492iZ8STdD7KVnx+ljNFPKGjGwC1nmB&#10;A6R/1rqY+nPN/wCn+5h03jhBUQL2hQoUDYAVuSSULoyO7ZaVSmq6WqwPItIwbRtD/CoDJsMZS/eo&#10;sQDpRV7Ja3BDNiRyXuvY/wDeP18aamVXV1BrRPE3a2ngRsfSjRoVlblEig+NECyS196gJujMhBXQ&#10;eFQhfSRX02bqKFoAjlx1bVdG8OlRMtMGSRkdysLE6WqxlWAiLaeGlIaNsmLUDRZjU1RZlWKEFTZq&#10;okF+HJV7LJ7G8ehqmLdYNJ8MSEsntb+BrJpWWwq3gGmKRG7GFjQ1zbcDPJFtIwBYfjXSpRVUITa0&#10;kwT/AEo4AbJAvSrBkkRnjOht4joahTL8UqyC2zdRQgsjlxg3uTQ+HjVkVgbJGRdXFjUakZVlFwVN&#10;j/0KS1A9OTWhLMgE7a1aUlFqPKfHA7/fH1HUelEqgNJhVDDlRHtZZY2+JTr+YqOoqWmLHJfbpHdN&#10;gi/Vsc/pQOhpz9j4sKjIysVcFWGhU6GgdWak0a/jr0qiwrEbqD4gVrTlGWy5COPPLjuHhcoy72qx&#10;VlI44HKR5IVJrRT/AMG9KFozWpASmxYspOyVe7wbqPQ1QvygBZHGS4x7lvJF0YDUeoq5C85K/wBN&#10;v7TptUKlG3YR0P41CSaldfA1CSVoneOcyRMVbutfxAqD/jkasPMSeyv7JR+RoTPZQb5PHpMS6AJK&#10;Oo2PrUIrwUlieMlWXtIqFyTAf61ATNr62qELCD26eNUA2Wo5Slg2q1Ci0VSVfEdD1FUQ8rlLLIb9&#10;Ff8ArVgWr9CyGqCz3dUIe7wDUJBYWTx1HQ1CkbPIFAN/QVQaUlct3m+zf29PwqEdYMXqgYPd1QkG&#10;CwqFwRmb6fuLAL1vVlpERykn/wCJvaPi8ag5Vjsrvjq3ujsr+HQ1ApNELAhCLMOhqANF1LD186gD&#10;J1IqAm3cBrtaoSCVJ1J7SbN08KsKDZkDm4Nj1qENCO3TaiBNCastI8KssmRiPMVIIWAbi4qiGjLf&#10;berTIVyPHQ0RCMk+NQsjJqwiIStGdNR1HjUaLgyzLINNR1BoIgNC3yOCQGlhGm7JRpmnO/wxVkPu&#10;PSpY1oi8fSqouQkU5Trp02NOQaGLi+bAC4+YdtI5/wBDQWp8oz64fNQ/l4mPmxdkoDXF45BuPSgT&#10;gRS7q+BDz8CbBlKyC6H/AI5BsRTU5N1NFdcFCo0GeoWQkinlh7xGxUSqUkHQhhY0p9kdU+zjk8Ji&#10;cqdj8JrxN6nYraSfDyDGwRj7SdKGt4cMG9ZDqnuF6dIhlPLxxKtx8Q2NVash0tACIKkgixG4pI8M&#10;YOVe0TnUfCfGn0sJ0r8he96ZMciiIwBw9rB9x516H+B3Stej7cMGzgijdonDDQruK9ZVpojUjBBO&#10;syAg+opduBFlBmYgRtfqLfnXO9/VUxs/tH9SV7FjOxO79xB7huPGvHWRrpf4A6syMHU2ZdqUOakZ&#10;cTKWdAb2YaMtNrdNGe9IZcJFR6JAAfPxe4GWIWcbjxpOmn0HZ2+GAbsCCCQynT1rI7NjxkwM4SgK&#10;xtIu48a0ZatOflGfTOA0CGFxsa7Od1ZSjOwXn4X1AZIxZx/GjGUvAEjd4ZA63V1O36USY5qUNOHl&#10;LkRgg+4aMKbVmW9YZd19aOQCll4iZCHow1U0xMKloFl0aNyre1lNFJpTkOcfn91oZT7x8LeNXIjS&#10;nyg6De1vzqSJIMjHSeMow3opLraGKeTjPjSdrfCfgbxopNVbSWsDOOMwRzeJj+VWwb0kakcOoZTc&#10;GhkzNGWAcEEaHpUbkroWeQ48wlpohdDqyjp5iqTNOd54ZWwc18R9dYj8S+HmKgV6eQ2xSpMgdDcE&#10;UJlagkqFFDOwY8tDpaQfCwqg6X8RRZZ8Oa2qSIdGHUUDNaashlwuSjylCMQsy/EtY9tE34iL5uvI&#10;RpECz3rsdxUggu8nxPf3T4ws27x+NZ9M/oactfhi7FLLjSCSMlHU6j9DWbo0NJocsDkYsxALhZV+&#10;JDTlaTJfN1CNW0LMFQwIYXB3FA0WKXKcQYy2RjC6bvGOnpWHfGOUastp4YEx8iXFkEsLdrDcdD5G&#10;s1f0uUPtVWUMeOO5GHOWw9kw+OM1tzurIw6ZuozYyWF60VRnsyw6LIjJIodGFmBqNSuQU4Ofc39u&#10;Pj92VggvDu8Q3X0rm+x6zrzXo34ez5cW7AnF8tk8VMHiJaIn92A7H/Ws+W1s3KH65LRcnV+O5HG5&#10;KBZsdwf74+qmuvnqtFKOVpm6OGEKYLMMqurI6hkYWZTUfJE4Of8AOfa5iLZnHL3JqZccdPMVz9fU&#10;i3lU6GHtTxYAcVy2XxMwaIkxX/ex22Pj6Gqy2ebH6410XJ1bjeTxeTgE2O+v/qRHdTXWz0WilHK0&#10;yebhhRRf0p9UJbJdNraHQimIoUub+2o8oNk4IEWQNWj2VqTpjPKNWPsuvFuhIxcvN4jKLRlopENp&#10;YW2b1FZ6t0ZstWuiOm8RzWNysdlP08lf+SE7+orbnornN1xeb+wYoxR6qZANyvDYvKRlZV7J1H7c&#10;67g+dZ9clbsfls83x0cuzsDO4bKHf3IyG8OSuxrnXrbNnTppXVDtwf3RHldmLyDCLI2SbZX/ANa1&#10;4+wrcW7MW/quvNehx/XUVpMhiqIaSxxzRtFMgkjcWZSNDVNJ9lptco5vzn2tJjd+VxwM2Pu8A+JP&#10;Sufv6zXNejpYe0rcW7FfCz8rjp/r4shjcGzodm8iKx10tRyjVfOt1DOocP8AcWJyqiJyMfMA90R2&#10;bzU1vp7NdF9GcvX17Z89oP06RBm9ErFArleHxOWi7ZVCTr/xzgag+dDrlXRc9jctrZvjo5bn8bn8&#10;NkK0nclj+zlJsfxrlaUtlaWdXPSuqHDhPutJuzF5MiOXaPJ+VvXzrZj7afFjHt6kc1HcEEBgQVOo&#10;I2NbZ4MJi9A3JZj/AKIoGyCjzX2tBm92Rg2x8rdo/keufv6avzXhmzH2nTi3KEvDz+S4DKaOxjsf&#10;3cV/hbzFZs9L4uDZfOmyk6XxPOYfKp+2308gD9yBtx6eNdbHeui47ObrhbN/YM1oEnqhRq6JIrI6&#10;h0YWZWFwaj5LTgROZ+1LFsri12PdJin+PbWK/reNlenwzdj7XxYGcXzWbxEhjszwg2kxXvcel9q7&#10;+dgtca6HTeN5XE5OLvx5LOPjhPxA1pTk5umVqPkJ3okLM1ZRpJHHMjRyoJI2FmRhcVC02uhC5j7T&#10;Ze/I4wdybtincf7apm7L2viwG4z7gzuJf6EoabHU2fHf4l9L0t2gbphXTldnSMDk8TkohLjShjb3&#10;xnRl9RQOyOffO1HDLJNyfOubZy2yGKiUkPMqurI6h0YWZTqDRkOe819rp3PPx3sbdsc7H08KyX9d&#10;d1Ohj7T6sJIbJwp7qXx549xt/wCNYXNWbeLL6oceM+4Y5u2HNtFKdBL8p9fCtuW0qH2Y9fXa5qM4&#10;IIBBuDsRWpGYzRdlGRfX+NRVb6+CAPkeExs3ukjtBkf3DY+opF8lb8j89nXh8oVg/JcHMAbql/h3&#10;Rh+lZn5Zs1RTVDdx/M4ucAt/oz9Ym6+laaaKxj0xdPwGKaKPVTIYoSFLN4/Fz07Z4x3fLKNGH40F&#10;6K65Dpo6dCPyHC5WATIt5oBtKu6+tY7ZOjn4N2eyv+Szx33BkYvbHkXyMfa5+Jadn7TX93QOnrq3&#10;K7HbGzMfMjEmPIHU7jqPUVtprWy4MNqOr5LFE2CevQyQ1YKylXAZTupFxQu6LQq8l9vJJ3S4BEbn&#10;UwH4T6eFYts3ZfpNeXsRxYW43zOPm0LY8y7qev8AWjpZoe1W6+o38f8AcEOQViy7QTbB/latVNk+&#10;zJp67XKGIEEAg3B2I2p6ZnM1ckPVJIVMvDxsxCk6BvB+oobJMKt3XoT8ziM3j3+vhuzoNe5fiHr4&#10;1mtR16NlNa34ZdwPuFTaHOHYwNvrDb8apbfUC/r/ADUYw6SAOjB1OzCl2c2ERBteiSKN1PTwp2Tl&#10;QUze9OQIKzuIxswF1H0ZujrsfWi8UxlNXUWGTkeHluCyLfRhqjetDzU0zXRDJg85Bk2jntBMfH4T&#10;6Uyukme+Lr0GwQRcG99jRSJME1UkMFtKGzjkhXNmBDAMDuDrWV8hgrkOIXKjDQERyrqoOx8q0Y4q&#10;JGU28XyKpXL4+b5oJR16H+taFWDTKuhiwueR+2PLH032+qPhPrVsz3w+gxkrIgYEMCLgjakbZypE&#10;LgrGsTQw1oGiyGSNJl7JFDDpfpQeM8FpwWolVovoyfuLbt925Fa60hQLb5kVssZfCz3iJkw5DcI2&#10;w8gelKadHx0aqeOq57CuHyWNlgBW+nL1jbf8KbSyYq+bqEKKBZi5WxBsRVQQtI6TIVbXoy1cSDEA&#10;TOwUGjr3xn4T1FKvQdS4sZXHPHd4D3BdQOorFvjKlGqmn1I8bkZYGUSjuCH8RSMtnm0/oFfNWHLF&#10;yo50SWF99R4ivYY610qrLpnNvR1cMceOZ8lR9T9s9D1aneJg1sq9BhsSFh8A7xs51NEuDK9GykyN&#10;GSrC3hRgkTKG3/OrID58ZTqUH+5dD/Cq7G00aBE8LRgsp71H5ihdTZnqrcPgt4ecYokjlPcJvd3d&#10;QvSggK1Zt+AlLjxZSX0JPwuKi4F+TQRwZH+mIZT+7CLE/wBy9DVnP9jOLSumElNQyNG1gfKrBgxc&#10;rVlQTRzMhuDY1IIX1lSZe1hr4f0oYgIqTwFLsvuWiTLgBZslx9AHVtZPIeH40SRpxr/yBn09P0qQ&#10;afIhaG21WX5HopJIZAVYg1UFvoPY2YkwCuQr/wADQuotqDbKxY8hbEWbo4qky62gXpMSXHnjkIv9&#10;FhIjDrbp+Io1yP8AJOrX14GaN1ZVdTdWAKnyO1aUcqya4ZNYGrQtmbEf1ogSWOZkNwbVTrJJCUU6&#10;yaHRqVasBpmJoVk12bxoVaC4KYRo3sw9DRNyWiLlRE+DLHIL/WUxr46jW34Vn0b8XBp9ZTdP6HIO&#10;Q4bKwj9bFJlhXUEfGtcX9lro9FnsrcMscZ9xtH2w5x7l2E43HqKOsrsHT155qOMUkcyCSJxIjDRh&#10;TUY2o7MsCNqtkNQx6/jQllXNwcbkIjHOlz8r9QfI1GkwqXdHKETLweR4GcZGOxaG/wDyDYjwYVm1&#10;q68o3UvXVQxn4rnsfOCxTEQ5P9p2b0oqXnsza4OvK6GDQUbcCDXzpclmwP5+NUUBuU4HD5MFu36G&#10;SNVnTTXztWfb1635+R2XsWp90CcXNzeIlXB5cFoSbY+aNQfC5pFb2zfjYdaldF5U/oNSkMAVIIbU&#10;EVpRlNqshSzsKDPgaCdQQ3wnqD5UvSisoYed3RyjnkUub9tckRc/RY+7wdfH1Fc7ytjf7HQarvQ6&#10;thchDlwxyqw7XFw3SulTRWUnKvm6uC7JEkg1GvRhRtSAnBUTiys65pXu+mbJbqfE1o9X11Pm/wDD&#10;/cHXfjxQyRrcA+NdAwNlgLVANm/bUBkzaoSSaGQqbHUUVSrFyyyDx8+tGCU58fuUqdt1bwNGmFW3&#10;i5BdipKsNRoaYaOzYVCjxNqhCQEb1ASZJ7aPqPGqaJBK6pKuuo8aEtCxNjPH3MvuQkm4pZuraSoa&#10;poIxSwjFCyGCaFuCE0GW8Wje9P4ikVclWpIYjWHJTu0YbA9RWrKvyIs2iCTFaP3L7k8eop6K8pNA&#10;Kspm1vxqAmbeVQkmLW1/I1CSWo8j5ZP/AMv61UFNE8kaSrrY32IqiJwBcvHaIBt1HzUN1wPztJUV&#10;L6nboKFVGNkwUAWowJIcj4KtEQJSebGm+pA5Vuo6H8KuBkJrkasDk4swBGtFON06HzFC0Z70dT2f&#10;xONnqSQI5ukgH86oumrqIudxuRguVlT2/LINqXan0NueqsR4zW9pNrbedHm+IK0XyFE6eFNM7LkY&#10;BIJ8dPU1QuzGnj82SNVTIu6fKeooWjLf7DKnY6gqQyt4UIoH5OAGvJBYN1ToauSSCWQqSGBDLuDV&#10;lyQSqO06XPS9QOrKscHaSV19aoa7yWVFtb+7oagAWxsxlskvuXYP1FUCwoyRyqCbEHZhVAyUZIDG&#10;fEeNWXJEBUJJLGfbYdKopktQo3V2Q3B/CqIWlkWQW69VNQhoyyRi8TaD/wBM6/lUJCZEMxtmj162&#10;NQr9sz/mf/szf1qFftmP8yQ6WCr4jcVC/wBtHvrsh37u7U31qi0i3HKsgup9RVkgy3cfhbtP51RU&#10;IqvPMhIYLfxqE8EV2y5ehAv1AqBLNFRnaQ3LlzsCdbVYxKDaNWQhlNiKhGwrDKHsre1x0qAFwxK4&#10;9w16GoAyFkKGxv5GoUa3NQh65/KoQ8dRb+NWQtwSkKFf86sjLRUOP5GoCQFSDr+BoiGBVlkgqyjc&#10;MV2qNFkoIO1UQwyhvXxqJkKbqRvRloiNQIrP18qgSKDu0ZLKdR0q4GpGEyo5wbaOPiShagPxgDZ/&#10;GrL3SwDtk6p0NVI/PSOGLTgoWVh2sNwaKi5NKB8h1pw1EV6ssP8AF80cbtx8kl4CbK/VaXesmfXH&#10;y5XY2SRwZkPa4EsMgurD+YNK6MibqxI5Li5MB+5byY7fA/h601Wk3Z6q6+4JqMaYNKt2Q57kwCVC&#10;Oo2NePspOhW0AB1ZWKkWYVmtVmhMK4OTf9tz7hsavOwq9QrvT+xILzcXu/cQe4b+dLvWeRtLfAKB&#10;KkMDYjY0voaH8PJEq2Js43FPraUIvWC8CQQRoRsabnpbOytVw0LfJWyiB+52lT81tQa9L6/89nEa&#10;pp/blf7olasqxclHA3cGLA/EoFN1/nvVS4bb+y/3CeTYWGT/AJIVgbL8oFcD2/ev7VpfFV0v9/uA&#10;qeJ4i4saxyywHnYZUmWMG3zCkXq+x9L/AAD4ZmhcOp2+IeNKThh2UoZ4J1nQMp33FaFZNGa1YJiL&#10;71YIEz8MgmaMf7l/WlXr8j87/DBSu0bB0NmXakttcjYkacDNWdACbMPiXwNbvU9mOH0ZdM4Cu9dl&#10;MQBs7CveWMe75h40Q6l/gFwTPjyB0P8AuXxq0xlqyNWPkLPGHU+opiZltWGWaZVgA7Nw1nXuTSQb&#10;GikZS8C6QyMQbq6H+NEaOxi4/OEq/TkNpB/HzqSZ9KRyFgaKRRXycdMiMow1O3lUTCraBTngeByj&#10;j/a3jRSaquS7x+cYGEchvE2xPSqA0pI0qwYBgbg7VDM0YYBwQwuDVEXAtZ3HPExliF4z8Q8PSjpR&#10;36NFNF0yLBymxXAJJiPxDw8xWleuiXr5DbGySoHQ3B8KB4IyuUbFTSr5NETB+biR5UZBFn+VhuDW&#10;TW/ivuNzs6sS5YZ8Saxurqfa461zfBtm1WVkNHHcgMlRHKQkyjXzrRXNvsy6UjoLWqPOBUmtjS3m&#10;y5AXJcUJ7zQDtl+ZehrNrk+zRnrHDFi0uPIrK3ZKu4G6nwNZ708EmrJtr4/4/Z/f5NPFhs47k0yl&#10;Ech7J13B6+lFS8mXTPx5XQXo2hRqdb3Fx4Ulli5yfD9/dkYos+7x+PpWXXH5Rpy2jhizG8sEgeMm&#10;OWM+hHkayqUzS0mjonC87DmKuPORFkja+zelb8d1bh9nO2wdeV0M1aDMZ0NwdQdwapogm859tCXv&#10;y+PXtk3kg6N6Vg9j1Z/VU2YezHFhLxczL4zJ+pCxilQ2kjOgNuhFYKXtm5XZtvSt1DOp8PzeNysY&#10;AP08lf8AkhO/4V1sPYrovucvbB5v7ButAgyKuvZQrc39txZwbJwwIcoalOj0rb11bldmrD2XXh9C&#10;FjzZ3FZl07seeM/uRnQMB41iz8qW+hvsq6V+qOqcPzuNyiBSRDlKPfEdL+YrtZaq/wCTk7YPN/YY&#10;BTxBkUSUlAPl+Dx+UQsLRZSj2Sjr5Gl3zVvyOy2dPwc2nx83iMoBw0M0ZvHKNj6VjadGdGtq6Ie+&#10;E+4480LjZhEWUNFfZXrVntPD7MO3ruvK6GqnGYwRQtFlTKxcfNhaDJjEkbC2u48xSrVVlDDrZ1co&#10;5hzP27k8YzSwhp8O9w4+JfWudri6ddHTx9hX4fZd4T7okxe3Fz2MuNsk/wAy+tFj7McW6A39VW5r&#10;2dGiljmRZYXEkb6q663remn0c5prhm9QoxQssVea+2cfkA2RiAY+Z1A+F/Wse/rK/K4Zqx9l04fK&#10;OZZEGTgz/TmR8fIia6nY6dQa4+6tRw+GdStldccoeOD+7A3Zico3a20eX0P+6tXr+7/xv/Uw7+p8&#10;1/oPalWUMpDK2qsNQa6S5MBtVyyEU8EOTE0GRGJYn3Rqq36lDLq3VyjmfN/a+Rhd+RhA5GJuYxqy&#10;f1rlex696c15R08PZVuLcMr8P9zZXG9sM98nEBt2t8SelKw9y2fD5QW3rVvyuGdNws/F5CFZ8WQS&#10;IRqOo8iK61Na6KUcy+bo4ZbogT1WkUDuR4rD5SPsyY/cPgmHxKfWqvjXRcjM9bZvg5pyXD5/CTiV&#10;GYxA3iyk6etYL4WycnSz2rqo/wAhn4X7qSbsxuSISTQJk/K3rWvH2Z4sZtvVjmo6ghgGU9wbUMNj&#10;WuDEevVEM31qEBvI8Lh8ot3H0clR7Z13/GtuFvJR8oOm1qfgQcrB5HgslZLslj+3kp8J9a0pwba3&#10;rqhx4j7phyu3Hz7QZB0WX5WP6U5Mya+s6816G8EEAg3B2I2NGmZDJNXZohi9A2QB8rwWHyilmX6O&#10;SB7Z1/XxpVlI/La2f4OZ5+Lyn2/kKwLRNf8AbyU+Bh51x/5De2a8a9v/AEOllamyG7hfuyHM7cfk&#10;LY+Tssvyt/SsmHuK/wCm3DM23qOvNeUOYIIBBBB2I2NdFMxHqshUyluL0LQdRZz+Nxc9Ssy9sg+G&#10;VfiFJvmrdmnPV06EfO4jKwGJYfVgO0y/qKzPN1Ztpqr/AJJeP5nJwbISZ8f/ANtjqB5Gm0u6g6Yq&#10;/wCR3w87Hzk74JLn54z8Q/CtdbKxivR1fJdq2pAMXoYLI5oYciMxzIJEbcGo6plqzryhQz/t+WAm&#10;bCYuim4j2ZfQ0m2Uco15+wnxYzx/PS45GPngsq6fUI9y+tSukcMmmCfNRvhninjEkLh0OxFNmejI&#10;6tPklvVFHr1RDBsQQRcHcHaqILnI/b8WQWlxCIZTqU+U/wBKRfFPo0Z7tcMUz/m8ZkfNjzL+Tf1r&#10;K3ajNf6dF9Rp4/7ijm7YswfRlOgl+U06vsp8My6es1yhkDBgGU9ynYjrTpM8Gb1ZD1/OqkhVycPG&#10;zU+nPGGPyuNx6Gjq1bhhVs68oT87g8nEu8Q/yIPEfEPUVTzaNVNlbvhkeDzGXhEL3fWhGhifp6UV&#10;NGi741sOmFyWNnIDE4EnzRNoRWmt0zHfN17L1/4UQsxeqkhqSaplgTkOGxcvudB9Gb+4bH1FZtqK&#10;JH57OosKeU4STUFoSfVCP0rlVd8nya34aoZsHmcXMsrH6M39jbH0Nb8962MumLqF72pvlAk3Vr+t&#10;aKXTBaJAacmUYdUkUpIodWGqmikicC5ncAjXkwj2tv8ASO34Ut1+hopv8MGY3J5vGP8ARyEZ4x/6&#10;b7j0NAruvY22Vb8oasTkcXMW8TgMPijO4piumZbZuvZYLX9KTe0lJGKAhKuwrfk/0oFkM8EOQhjm&#10;jDqfHenlptdCxm8HJHeTEP1E6xHcelUzTTaeyXg81o2fCmJX/wBsN0PhrSL2hOStqTyhgkIUXJt0&#10;JO1YLCURk0JZgb1ea5IyQEg3FaCiWSKLLhaKZQ6tuPD0q4TKTdXwJedw+RhuZISZYQbqw+JaTbNo&#10;102VuGZw+ZmhtHkAyxjTu+YVFd/JL4p9DJDkw5Kd0LhvLqPwpkyZ3VrswztGwdTYjcULIlIRSWPJ&#10;jINjcWZaPsW06sEZWK0B7l90Z2PhSbVgdW8gPIxIp73Ha3RhXPvRTBordok4zEmw5RNKC8F/Zbx/&#10;uIru/wAPjelHa39r6X/cR7V1ZQuzoOLmBgpY77ONjXbg4d1AxY+SHAVjr8rULQlotuiyLZvwNUCD&#10;JYmiNjqOhokyyu3nVhIG5SoSqj/lcgKBVSOzX9APmwSwlshQSP8A1U6W8RVNfJpx0n9LJMHkOxgL&#10;+3qh/ShgZeg0RSrIFkjYXH8L9DQmW9U+GEEkVrW0P9p/TxqzBpk6/gmDVYmDfuFQqDUjwP4USKg0&#10;+qyHwNXBEiVeViv9JmBk2v0HrQ+I+mbfLKc+IJLyRn3HUjxq0x6cA1lKmzCxHSiCNSKhJImUEjTT&#10;xqBSRsjJqpOnhVkktQcn2D6c2q9H8KF1L8Q1F9OZCQRIjdaBAW4KsMRxpHgBvDfuhJ+Xu17fTwp1&#10;L/DB2r5LyXfyXQfwp5jZJfxqwYNGU/Kfwq5Kgh+qyHwPhVxJSL0GcD7ZD+NKtQYi48kZQuWHYNS3&#10;hSnwGlPAu5WQciS/wouka+XifWk2cnRyz8F9yhbUjcHpWNrk0gDk+AgzO6XHtBkeXwt6ihdR+e7r&#10;w+hTiyOR4Of6bAqL+6FvgYeRpbTRqda6oduO5jF5BQFb6cw+KFt/wopMmmLoEyv4VQojvY1XkWbM&#10;EkQpIodWGqkaGqs1BFKErlPtxk7snjbgg9xhvqP9prHer7qbcvY+LGOJ+4XiZcPkrgg9olbcHwYU&#10;NNfhk19eeajqrK6h0YMrahhTzGbVIIbK3buLjwqimiWWDGzIWhmjWaJx7kb9KG1FZQylZ1coCrg5&#10;HFf8DNlYH/tnV4x5eIpHi8+uUP8ANad8MvK4dQym6nUGrmQIgzpUKBfK8ZFyWM0bC0q6xv1BpWmS&#10;0XI3LV0Yq8HmS8ZlvxuXcIT7L7fhWfB+D8Wat6K9fJHRoZ3UgfErbD1roVb6Odao4QBexVGoAsRX&#10;XShQcy7lkv0APgH4f0qxTZra29QE2qiHqso9sQfCouCyZWKm4NNALCyBtDoahChl4/vDpoWGq+lH&#10;Vj83xAP1GhFj4UYw8WqFQeDW32qEgyTUIV5cloEJU6toFoLdDaU8mehnSUWHtbqppQ11ghmxFe7R&#10;+1uq9DULVoBTKyEqw7SOhpTGox+tUWanwFJvaeEWjShVSF3GZo+1kYjyrZkoqKvyHIMlZbK3tfwO&#10;xo4M9lBmXEDe6PRuq9DVpg+RTKlSQwsR0qyzNqhR4ga1CEZH/RqBGUleMgDUH5f6VRcFxWSZG6i2&#10;oNU0V0UpcX5ox6pVDFYqWPUEEdKsuSvkfCPQ1aLQEkHuvpRDCOxBBUkEddrGoXIwcfzDIFiy/cuy&#10;zdR60LqKvn9Bgkigy4e1wssLjQ7/AJUAlNpiXyHBzYTGbGvLCDcf3LQxBspsrKGVMeUMbEdrjcH9&#10;KYnJV6wHceMgKxOp2Hl/WoY7sMRxsQOlUZ3Yv48kkBurXHzL0NQBsOQzRzC63DdUNUUaZGNHMLnR&#10;xs1UWLs8EsTkSC4PwkbfnVjEyNVsdKhJJPpj4gNetQqTOhHhVFluCdobWN16qahAskiyrcG99xVF&#10;EEsFvcmvitQhXT2nUaVC3yTVADBIqizS9jcGx6VCyzHOG9r6Hx6VCQbyQq4vs/j41CFBwVJDCxFU&#10;Eak1CFYuym6nToDtUGQiZMjt1sVI6ioD4BGHMjksGPa/h0NQF1ZI5RxYi/gfCrKgEzxyg9u0Z0DC&#10;oMrBuqW02AqAtkoFQolQajy1qAsJxTHQP+DVAS0QGFjqKhRWeMrqNRUIRWqyHgKhZPa1vSiBJkcr&#10;p0q4IWNGHiDVEIGUpfqKJEk1DUcAybdxqQSTYPbWqguSZXDeR8KFouTzqGFjtURaKLoU326GiXIS&#10;KslEEgZObXuasdUW55XicujFWU6Goa6qUEsPkEyQEf2TDcdG9KVZQBfPx/BjP4+PLUsvsnA9rePk&#10;albQyZ6eP4EadJIZGjlUq6mxBrSmb6tNSiCoyzBqmQNcXyz4LfSlvJjMduq+YobVkTrj58rsdVaD&#10;LguLTQyjX/rxpXRi5q/uJvK8Q+ITNAC+O2/ivrReRsy28uH2AL0D7NAkbjyryRtB+Xjd696j3D+N&#10;LvWRlLQBgSjXHtI2rI+GO7D2JkCZdfiG4p9LSIvWC4QCLGmdiwLl4pQmRBcfMKVZQPpaSnHI0bh1&#10;3HTxoU45DakY8eZZkDA69RT6uTPZQTlQwINECAszF+kxkQew7jwpVqQPpeTTEyTCwVj7G/hVVtBL&#10;1kYlYMARrT5M7RllDAgi4NQgu5uKYWLqPYd/Ks16waKWkhxshseQMPhPxChrbxCtWRnilWVQym4N&#10;aE5MrUG7KGFjUIL+dhmImSMXQ6sPCs2tY6NGd54KEMrwurodtx4il1bXQbUjdh5iTxgg/wCldb1f&#10;ajh9f6GPSkMvkBhY7V1FYUAs/DKkyxjT5lFXI6l/gpY2S2O4YaqfjWiVg7VkaYZkmQOpBvTEzM1B&#10;N0pkggvOwhKDIgAcfxqxtLwAQWje49rofyNWmO7GTAzROvY5tIu48asz3pAT19akiitlYyZCFWHo&#10;auQ62gVZ4HgkMbj/AGt4irk01tJf4/kDCRFKbxnRWPSpIF6TyhmQhwCDcHrR518mZnwSlQwsRcGt&#10;iQIu5/HmImaEXU6sg/mKdVj6aTwyrh5r4rjXuiO6+HpRWrIV6eQ1RyJKgdDcNtWe3Bmag1Zdb/nX&#10;O3x58gkyrk4kWVGUdRf5T4UlVCrd1YpT48uHLY3BB/bkFVEGqtlZB7juSEwEM5Cyj4W6GqE6Zxyg&#10;zaqaEmpFLaksD8lxaZQ+pHZJlG461k2wnlD8tfHh9Cg6SQSFWvHIh/H1FYbKDYmmhl43lllCw5BC&#10;yge1uholrxDM2mUcoOafh41GIM0JYJ5DhRmgy49kyANujUnTHy5XY3Pbx4fQmPHNjylXBimjPoQf&#10;GsTq19jammh14X7jDdmJntZto5+h8jWvH2fixi39b5qOwIIBBuDqCK2mI2Bqihd5v7fh5FWmgAiz&#10;FGhGzeRrN7HqV05XZpw9h04fRzgrlcdk692PkxHQ/wDXSuZ4vO30Z0U63X1R0bg/uSLOVcfLYRZY&#10;0DHQP6V08PZV+LdnO39Z05XQ1VrMhtTIICuU4bG5WM94EeQv/HMN/wAaG2Kv+Rmezzf2OcZWFmcT&#10;kgSgxSIf2p12PoazOjozoVvXRcDxwv3LHkhMbPIjn2Sb5WrZltPDMO3rOvNehwvoD47GtJkPVZCp&#10;m4ONyEJhyYww+Vuo9KG1VbsOl3RyjmXLcJk8XJ3C8mNe8c67j1rHpm6HRy2V19wvw33M0BTF5Bi8&#10;OyZHVfWm57RwxW3rTzUf45ElRZI2Do2qsNQa0GFqOzB3pbLNSAwKsAysLFTsaosR+b+1lfvyuMHa&#10;+8mN0PpWPb1p5qbcPajiwscby+bw0xT3GIG02I3TxtWam1s3/wBjVpjXVf8Ac6fx3KYnJxCXGkBa&#10;3viPxKfSuhnqrqUczTK1HDCFGxZihIC+U4nE5WExZCAOP+OYfEprN7GNdVDHZa2zco5RynD5fFSl&#10;MhO+En9vIA9pHn4VxNcLZPk62W1dFwXeG+4srimEUhORhneInVfNTTMPZtlw+UL29dacrhnUMLPx&#10;eQhE+LKJEO46qfAiuvnpW6mpy75ujhlyjBPHb+YqEFDm/teHN7snBtBlbsnyvWD2PTV+a8M14e06&#10;cW6EKKfkeDyz292NOh98TfCw/WuYrXxtxwzoOtNa/VHSeH+4sTkwInIx8sD3RNsT/wBprsev7NdO&#10;HwzmbevbPntDHWtGc9ejKNXVJEMciB0bRlIuDU77L6EPmPtQ3fI4wXU6vin/APRrHr63zX+hux9v&#10;4t/UEcXz+bxMn+POrSwKbPA/xL6UnL2LZuGO19euildnR8LkMXkYhLiyhx8yfMPUV0KXrdSjm3zt&#10;Rwy8KIA3BI2ok2uUUbOkORG0U6LIjCxRtR+Fbst1bvsHmrlCJy/2q8IfI468sW7Y5+JfSndG3L2U&#10;+LFHifuLK41hBkd0+MDZo2+NPSmeYevrq/K7Oj4efi58QlxZRIvzL8w9RU8jn3zdHDLV6p2BNC9v&#10;M1m02VeFyy0ivNFFkxtFkRrLG49ysL1gv+rvkOra5Rz3mPtB4u/I4u8kY1bFPxD/AGmsF/ThzX+h&#10;0MvbniwP4r7jz+Kb/HyA0+Ops8L/ABr6Xosd7U4fQzX166crs6VgcliclEJcWUN/dGfiX1FdGmiu&#10;pRzb52o4ZbkF1I8qNgICyixpcDkQkBgVYBlO4O1VAQt8jwCS90uFaN92hOx9KB5T0aM944sKw/yc&#10;ObTux50Pp/40tSmauLL6oa+O59JO2HNtHIdFmGx9a0U0+pk0wjlDICCO5SGU7EUbM5m9QhkGoUC+&#10;Q4nGzlLWEU42lH60F81Ybnq6fgUinJcHN3C/0ydxqjD9KxtWzZrmmqGbj+cx8y0cloJz8p2PoadX&#10;VW4Zn0wdeug1/KjEHr1RD1VBZXycWDLjMeRGJFOx6j0NVankuS63dXwJnIcBNjBpMa88PVPmA/Wu&#10;frg68o25+wrcMqYHL5WA3ZcywjRoX3Hp4UGe7p+A9MVcdcLk8XPX9l7SD4om+IVsptW/RivlanZe&#10;vRNiz16rohuGG1aqaTwyoBGdw2LmXdAMec/Oux9RRWomNps6ihk4eXx8oMgKEfBOmx/GkNOprret&#10;0GsD7gZAI80fUUbTDcetNprHYnT155qNEM8U6CSGQSIeopysn0ZXVrhkhahtZLsqCIm9Zb3dgzR0&#10;SRSjqHU7qaW0mi04FvO+30a8uE303Gv0jt+FJv6881NFPY+LFHG5bN45/oZsbSIulm3A8jS6a2px&#10;YZbKt+ajViZ2NmL3QSAnqh3FbKaK3RkvR17LwYitNdX8i2iTuFPWiBgx3iheqLgqZWPBloUnjDeD&#10;dRS76J/AdW69CrNw+TiTpPjuZIlO40Zf61ktW0zJqWqsoZeTmmx5RDlrdCNJRuPUUS1hwwHjKlB2&#10;KeKdQ8Lh1PUU5WT6EOrXZMGt6U7PXx/BTRv3DpWuuifQMGC1utFbRLtlwDsnEgyGVyvZKhukq6G9&#10;YNr+fCGUs6lq3fH2SWa4s/n50r4B6fAtTZeTxM/0pgZ8RtY26gVntd0cfBpVFopXYYxMzHy17oZA&#10;x6p1FOwurTAm9HXsu1rFmyt2mrKaLDWdf5UYPQDzOLx8gk9v0pf71/WlWomPpq0Lc2LmcfJ3i4A+&#10;GVNj60lp1NCtW5fh5cSKEyVsekg2NRafUB5R0EY5u0rJEwNuo60SYtr4YahnjyYyCNfnWjmRLq0w&#10;TkYRWZewXjc6+Q61mWH7mqr9WOWnAUjUAAAaDQDyr1FUkoXRisyVYSlzC3YTqUPwmjTE3i3ZYjzH&#10;gYCRCnnutH2Itl9A/i8vjv2xySBW6E0LQl52CjyROtie4HawoJKVGBMsyRaxj2H5zqaJMbSi+QbC&#10;C+QpY3IuSTUHXcVCLIGBBFwdwaszJirlYIildYzYA3VT4GhOjTTyUmcbMnxX1vp0PhVxJVqpjXiZ&#10;cOWgKkd3zId6BqDParRM75MPuiYSoN431I9DVpiXlS32NU5N7e6DXrZv61cC36y+pIOQZvhiA9TR&#10;JA/+vHyRSSyzAh2sp+VdKtBKlUUWhZdV1HgKIKS5i57wnskHfH/EVTqU0FmSHLQOhF+jD9aDoHoG&#10;ywvEbMNOjUQUkJFWWa+RqFlSeFXFwLGpIdTGFkz4cjKLlDqUO1XEk0UjAMqHIKlDZyvujO9BZQBT&#10;onDmwuL+GutFXRoXfJPlGBPHft7wrf2tof405WTM9srL4Ju69EBBHIUI95A8ybVJgtVkB5fIY+MD&#10;2scgj5Y/1Owqv3EaM/Vvb7fkDLz2UZAZv/4e+kK7D+ppV15HQp61aLjv6h+OaLJi+rCwdettxSGi&#10;oaZAJLG+4JrM+WOgmBBGlVBRXy8PHzYjFkRiRTsTuPQ1TQVburlCHyPA5eA/+RiM0sKm4ZfjWkWp&#10;ybs91bhlzi/uUqVg5DVb2XI8P9wqeQGnr/NRzRklQSRsHRvhYG9U6/JkfHBgqR6ULRDy3oFUsDcr&#10;wWPyCl1UQ5NtHHX1qr5Kw3Ld0/As4ufyHAz/AOLloXx72HhbxU0nmnBptSuqldjzjZcGZEssDh1P&#10;QbijVpMVqurhk5qMo93FTcG1AyFlJwbd3tPj0q5BdTVsZCS0dkLakDY0PiWrFdlZDZhQwFMnquCC&#10;v9wcX9eMZcItPFqSKRtnPKNPr6xw+gr9vZn+XFjrJ/yRsA/4U/1beVqz9RPs08Zg6FCWFiNK7Jxr&#10;BGNwdDoagpkrIG30PjUBIWQrv+BqENKhDBqFmVa2h/A0VWU0b0YJFkTdip3aju0P4USG5KWREJKL&#10;/k1XMDSpJG0fmvQiiTCRCWqBQRtMEBLHQdap2jllqkg2WYytfZRoopLv5GmtPFEYNjcGx6VUhQXo&#10;czZZfwf+tULdPoWZYoplu1j4OKU7FJtAieGSI7XQ7OKTa7fQ6rTILVEizIFGkUWoT7fStOfQq/Za&#10;X/wpgphGDJK2WT3L0PhVQLaLzJHMoO99mG9QDooSwvFvqvRhVyEmQ1CGjCoEjVJGhdZFAJXYHbWr&#10;rbxcl2r5KGekdvfJftd9TbTU1VnPJKr4JYcgPZX9rePSggJomkgSUa6N0aoCrQBs2J49GGltG8aJ&#10;DKsBuNT60QySPt/EG9QuT1vx8qhJCGFmz4jgJ+5Ex90Z1/KqaAskxwgePKj70NiB74zuPKltGeYB&#10;+VwGPkt9SH9uUG7KNFP9KuQ1u0iFMd4D2OCCu4beoItaS+p0tb8Kgk377W9pNQqDIkcEFfaR1qEi&#10;Apj5of2y+1ujdDQwWXXRJFKuoZTUIBcnDeE98d3j/iKsJMrA/iKhCMsBp4VQSMq9QuC5FIRs1iKh&#10;UBGLID6N7W/hVEg9LEH1GjVCFTvKHsYWtsahPEyWqiJGvdULg1uDb1qFwWo8gro+q9D4VCoLLBJF&#10;udR0YVCgZMjIbH4OjVQaK1vDWoEZCnfp51CSeO+m/TWoQvwz2ssv4N/WrBaLyqDYGxU1AGyCXH7f&#10;cguvUeFQiZCBaoSSaMe7+VQFlm3WoCTRyFdDqtQhbBBFxqDVkImi6r/+NQhDarIS9BVlGR51ZDIk&#10;KnTbrRQC2TqwcafiKohq0dtV28KJMojoiHqhDFz0qFkqy3sG3OxoXUJM3IBFjqKEMHzxFQSNVP8A&#10;CjTCQEyBa+tEPoLGVe563vVs2UB3cVPcDYjY0tjQ5gcskpGPkELJskh2PrQeIjTJrlF7O46HPjKu&#10;AkwHslG/40dG0Bno6CLlYk2JK0Uw7WGx6GtC5N9LKylFXXxqnUI9fxoeiBPjeUk497fHA3xx/qKC&#10;ykVpkrr7j1BkQZkP1IiJI3FnU9PIiksw2q6vkXMvgwmXjzwL347TJ9aLqoLC/wCFC2aKbzVp9wcU&#10;xp1lQdCNxXlFY7VqwWSAdKsEDZuMVP1EGh+IVl2rzI7OxSjkaJwy/jS04DakYoJllQMDWqtpM9qw&#10;SMoYEHrVlALKxzC3cB7D/Cs91A+tpI8edoHBHw/MtSloLtWRkikWVQym4Nak55M7UGXRXUgi96hS&#10;4F3Jx2gY2HsO3lSLKDRW0lrByyhETn2n4SaLNt8A3p8h0ai42NaFQzmskSyKVYXvUeclpwLmViNj&#10;tcaxnbyrNbGDRW8m2JknHazaxk6+VUk6fgl6+Qxo4dQwNwabPyZ2oPOocEHW/SgZYt5mI0DF0BMZ&#10;P5VnvWDRS8kGPO+O4db2+ZfGpW0Mu1ZQ2Y2SsqKym6n+FdLD2XX7oyXpBd0ceINdSl1ZShfQBzsM&#10;xkyxj2nVh+tFMDqXngr4mU2O4uf2zuPDzoq2CtWRoikWRQym4OxptbGVqCTSmJlAnOwe+8sQs43H&#10;jUkbS8cMCKzxuGUlXU1Y7sZsLNXIUBjaRfiFXJmvSAhr+FWAVcrFTJjsw16HqKgVbeLFWeB4HKOP&#10;9p8as01tIT43PMNo5TeMmyselbMK/pFa0kaFYOAym4NOMxkgMCCLg0RQu5/HshaWAXU6sg/Si/cN&#10;FLzwylh5kmK/90R+Jf6ULo7ch3qmNMcqTxh0NwRWfWnDTM0QzNc8shyMePJQpIL32NRoutnUVMvD&#10;kxH1uUvdJBQNGqt1YK8fyN7QZDe75HPWhFaZ/KDenTrQtCTFLZYNz+PizF1HbIPhceNZd85G56Oo&#10;l5GPNjSdkq2I+BhsfSuTommbq2VlwGuN5bt7YMptNklP8jRU1+GJ0x+UMykEAg3B2IpxmCGKNb+F&#10;HQXYq8rw0HJJ3f8AFkr8Eg/Wg2xV/wAh5bOn4Ob5eHkYUrQ5CdrA6HofMVzL0tVwzpUurKUMPCfc&#10;L4hXGzWMmOdElO6+tPw9h14fRm39fy5r2dEjdJEWSNg6MLqw610lHwc5qCQVZAZynD43KRESKEmU&#10;ftzDcGk64rRc9jctnm+Ojludx+VxuR9OdSpU3ilGx8wa5OmVqPk6meiuuBt4P7nt2YfIt4LHk/oa&#10;2ev7P/G39TJv6vzUflYMoZSGU7MNjXUq5Rz2oJFplQWQ5mFj58LQZKB1I0PUelXaqsoZdLujlHNe&#10;W4XJ4xy1jLjH4Jh09ayXzdfwdHLZX/IU4T7jfG7MbOYyY+yTdV9fKm5axwxW3r+XNezoMciSoskT&#10;iSNhdWXWtaZz2muGSVCGskccqNHKodHFmU9akSWnHRz7mvtt8YtlYC98G7wjdfSs2mUco3Y+x5cW&#10;BPE85k8W/brLjE++A9PSk01dfwO1wV/ydJws/G5GITYrhwfiXqp8xWit1fo596Ojhl8L4mmqn1Fy&#10;Z7RRftokgHmPt7E5RC4UQ5Sj2TLpfyNI19Wmn5H4+xbP8HOJMXkOEywQzY8yH2uPhYVhfrWzfD5O&#10;itK61HzhvuPHzgsGWBBl2sP7X9DWz196LjRcmHb13XmvQx1DOa3pLYUEM0MWTG0M8YlicWKsL0Nq&#10;qyhlpurlHO+Y+1JcfvyOOvNBu2OfiX0rm7+k1zXr6HQx9tPi3YtYOfl8ZP8AVxnMbg2kjOx8iKyZ&#10;6Wzco1XzrdQzpvD/AHDi8oojcjHyx8UTHQ+amuth7NdOOmczb17Z89oYfWtJnMUJAdyPGYfJxGPJ&#10;jBb5JR8Sn1pWmNdFyMz1tm5RzLlOCzuJk+oO6THU3jyU3HrbauZr61snPwdPLeuij5DnDfdbx9mN&#10;yZ749kyhuP8AdWjD3GuL9fURt6k81/oP8cqSoskTiSNtVdTcV1KtPlHPaa4ZveiKPX86sgG5XhMP&#10;lEJdfpZI+CddDfzpOuFb/kdlvbP8HPJsblPt/KEg7orH2zLqjjzrnul8XJ0VamygduH+5sbOKw5V&#10;sbK6X+FvQ1sy9hX4fDMW3rOnK5Q1VpMh6oQ2DsOtMptavySAFyvBYvJAyKBj5VtJV2P+4Ux7t/A7&#10;LZ0/Bz6cctwGSGs0DX9sqklHFYdff0zf9qOhVU1Q5cR92Q5vbj51sbJOiv8AI/8ASpT33pxZwY9f&#10;UdOa8obAfDY7EbU8ynr1RDYUdSgJyvA4XKr3Mv0MkfDOg/nQaY1v+R2XsWz/AAc8ysDlOAyBKCyA&#10;H2ZKfC3rWK1L5OTo10psoG/ifuuDK7MfPAgyDoJvkY/pWvL2Vbh9mPX1XXmvQayQL3GqnYinWE1K&#10;lCEYvVllXLwsbNTtnjBI+Fx8Q/GraT7Cpd16E3P4fIw7uoM+P/7gGo9RSrUdTXTZW/JFg8rk4TAK&#10;31YOsTH+R6UtaOrCvkrfkdMLksbOW8Tdsg+KJtCK0U0VjHfN07L9FIs9epJDV0SRSkih0O6nWqfJ&#10;acCtyH2+DebA9rDUw/0rJph/8TVn7HxYo4fMZeA/0MtWkjXQo3xL6Ggro6dh3xrflDdi5mPmRh4J&#10;A46r1HqK0VsrKUZLUdXyWr0YB65oWyzFCQEZ/DYubdwPoz9JF6+opGnrK/2Y7PZ1/AnZWBmcbKHc&#10;MvafZkJtWG2LozZXSt0GcD7hZe2POXuXYTr+op+e/wAWE6ev81GqOSOZBJE4kRtQwrSofRlaa7Nq&#10;jKM9xoq6NEgkkiikx1aRo5O9irY5uWAA+I6Wsb+NP/cXjL/p/wBwFZq0Q/yKmfwQ1lwTr1gb9DWe&#10;7XaNee/xYXo8jM4+YhO6CQHVDsayP2b16UGl0rdfUasHnYMm0eSfoT7XPwn0NMp7Ct32Zb4OvXQc&#10;BBFwbg7EU+JEHr1RD16tMhXycXHy0KTxhx0PUVVqq3YVbOvQrZXDZWG318KRnVdQB8Q/rWW2Lryj&#10;VXZW4sWcLnypEOcpBGn1La/iKPP2PiwN/XnmozxzRzKHicOp6itavKMrq12b3q5IZAY9CaJUs+ky&#10;pR7tf+00X7V//iySgZm8Zj5q/uKY5B8Mg/WlaZfVQNpq69CxLi8hxL/UiYtHv3LsfUVmatm+DSrV&#10;0UMMYfPQzdqZP7Mm3d8pplfYT7FXwa6DvcCAQbg7EU5MQYvU8iGt6kkNlax8quSQQZmLHmwtFJv8&#10;j+BoNErKAqWdXKEaXGy+On93chB9ky7GseaedzarVug5h82RaPLFx0lH610aa/Uz3x+gwxyxzL3x&#10;OHU9RWhWkztNdk6SFbA7GrkFoldQ4uN+lRlLgqMAQVYXHVTQhIB5nExveSA/Tf8As6Uq1EPpq+mB&#10;A+ThPY3X/tOxpMurHwrBTG5Ne5Tf6Un8DRrRCrZDZx08eUWJ3C+5fXqK1/xzV9G/ov8AUyb1dUXJ&#10;MYx+5dUP8K7aZl8pMLtRAMl7QwswuOtWBJWkxdzH69pq0ySWcTkHxmEM92Q6AncVGpKdZD3csiAg&#10;hkYaGlgFFcUpP3pqvabjwoqsu7/SSUYkE56/uRtbcEfkaFmrB8MpFFcWZbiqHSQ/RkhYSQsQR4b1&#10;ZUyH8HklltFkfty7BuhqnUTesBKbFWT3IAr+XWomKkodrIxVhY9RRIj5JhVizarKI3iV9dj41EQi&#10;R58RgyHTqOhq+y+w1BlQ5idjCz9UP6UDUAxBWnxWiuyjuT+NWmWmUW8asNFcvcm+nhVDEjyEBgTq&#10;OvoatEspRWzY2R4ZIHKsLkfwo5Lx+ZCOFyqvaLK9kmwfofWgdfoS1PoFZY4507ZACOjUMwAuAJkw&#10;SwX7GYx9GBNGrSMrD7BxN9yWv461BpqQLVRZVfFWS/Z7G/gauQvIGyzZfGuGivHI2ijdWqrcofSq&#10;v2G8DlosrtiyAMXIOwPwt6Gs7yYN6ePK5QcVCvU+lV4IS7E4setjVPNFSYKH1vuKW82FIs8p9vQZ&#10;fdLj/wDx8g6kD4W9RSbUNOXsOvD6FnHyuS4Kb6MikR9Ym+Fh/wBpoEn0aLVrqpHfA5PG5GMNE1n+&#10;eI7iqbTMd83R8hFSFOouKqAGWLK4/WiA6B+bx8OZEYsiMOp+F+oobUnsZTR1coRZ8TP+3p/r4xaX&#10;FJ18LedZNM3TlG6t67KH2NvG8pj8lEGRu2UfHEdwautlYy6ZujCJqrIWjUeX8KpKeizb6s0A7gn1&#10;Yx8cfX1FFXO/0KhMuRSRZcffEwdNiOqnwI6U79mzAc1ZFJAy3I1WgeTQStJAVDKVIuGFiKHwkuQH&#10;gwnj+TIH/G7XHhTccFnaR2lvOh0yMggW2O1dI4diytSBbJ0kI0OoqgSwCrDxFQohaO2q7eFQsgOl&#10;VBCMneoEjUTFTZhcVasX4SUc3JjJjQML6sQfypiuupH45vlkEeQU+EgjqKZ2NdS6uRHINwD1U0Lc&#10;AeDKk/aLtF7j/Z/rQPZL7jK1+oGkd3Pv0t8vhWa+jt2aK1S6IqWEeufGr8miGCxHWgtdx2XBJDkS&#10;Qka3TqppSbRTqmF4pY5l01vuhp1RTUFWbD3aLUdU/pTILV/qUbEaEWI6VaQZJEbNY7N/OnU4Aui+&#10;vTxNNEMlX+NQBk8Urxm6n1FQFoKRypMCLa9VNUA+CtNiN8UQ9UqSErA9ww0tVhqCE+dQM9Kb2Xw3&#10;qmVU0Vb7D0qBNlyKVk0b3L/EVQDLrJHPGVYB0beqAmBbz+KkivLDeSP5l6ijTHV0kC230ufCrGG8&#10;aF2AUX/SoVZwFIYAg0Hu6mhM9ryWVZ4rvGxVlHxA6VQIw8fnLOOyUdktt+hoWgL8BSXHjmXtca9G&#10;G4qhcgyTGeE+7Vej0QDNAota2h6VCpNClgLbfyqFpmhFUWi1j5jRHse7J08RUgILq6uoZSGUiqID&#10;sjEBu0PtO5TxqBIAzMY37WHaev4VY2qkj+qRudKoJVLcU+tjp51CnUsCQ39NqorxLkWV8sm3Q1Cn&#10;UsN2yKL6gjQioVAPkEkXW69KgcJkX1vEelQvxMCcE9aongb/AFSfhHqKhXiSxSyo1y1x1XpVFNIK&#10;RAZPtRS5PydR61YDcFyPhVv3SyHt/wDbT9WqQLtr9AgnH4cdrQKSOre4/wAauBbu38k3+Pjn/wBC&#10;P/8AEf0qFeTK8nHYcgN4QpPVfaf4VILWll8lQ8fLBrA/1kG8baN+B2qoDWk9mL+RBG4O49ahZXlg&#10;DDuTQ9R41AiFdCLix6ioUywKgJuqltACfSrKJ40lU9LdQauCSW1S4vceYqQSTSSEkXA1qEKt7HsO&#10;hHQ1aLgzZm0UE+Jo0CzYQv5CrkA2WKRTcEVJRZZW5GosaFlmjx31XfqKtMkENGUa1ZZG29QtEscv&#10;yt+BobVCRI3h0NAEA+RgKxs8Yv5eFHVj83yJ2RvTDfUoOlgSarxkYgTMSGPQg6UUDUhh4rm7duNm&#10;NptHMf5Gl2p8oz64fKGHLxIM6L6coB0/blG49KGt4M9Luj4ELOwpsGUxyi6n4JBsRWhWTOhS6upR&#10;TvVsI1PiPxFJuvoXBZw+Rl4+USRvp88fiKyabVp2wL5q6ge4OTgyMObNiN1hjZ5Ir6jtFyKGmnlV&#10;2+EYLZNW8WfMcUhicMNuo8q8knB6ZqQ9FIsigg701ORDUGzqGFjtQW5ZS4AWTjmFrj4D/Cs9lBor&#10;aTXHnaFgR8JPuFFW0EtWRgSRXUMp0Ip6smZ2oMSRrIpDC4NU1JE4AE8Jgex+E/CaRZQaKuQ/wfE8&#10;lmEMkf0sRj//ABEui/8AlG5roep6Ou3KUV+r/wCy7Zh9v3MsuG5t9EdFxftXEUAzyyZDdQD2L/C5&#10;/jXYz/jMq/3Nt/0ONp/KXf8Aakv8wiftniXTtbBRgdwxYn+dPXo4f/BGd/yO3/yYKyPtHhybf4Yj&#10;ts0bMp/maj9DB/8ABL8cF1/ld6/8p/MFNvtYKtsXJYEbRza3/wDMP6Vnv/Gr/g/68/5mrP8Alp/v&#10;X9AHlYWThP8ATyYjGT8Lbq3oRoaxXwtm4sv9jp5bU1U1clGWFZVKsNDS7ZpocrQLeRjtA9jqp+E1&#10;ltWGaa2klw8oxMI3PsOx8KQ2Vesh9W7hcGrEGsiLIpVhcEa1TUotOBaysZsd9rxsfaf0pDrDNNbS&#10;Zxclsdwd0PxL+tFS3iVavkNEEyyKHRt62Z6OrmrMtqlglXFmG9b8/aT/ALuAIgAZmKYWMiC8Z38q&#10;0qy7Q6tpPYWW2O4Vj+2x/KjViXpIzJIHAKm4NOrYzNQb7ijKA+dg915Yh7h8Q8ag6l/hgVHeJwyk&#10;q6n/AKFXI1qRnwsxchBfR1+JaIzXpAQvVgFTKxkyYypGvympIVbQxaeF4HMbjY6HoRWz1rcND5nk&#10;I4GeYGEchvEdAT0rS2hd6SMocMAQbg7UvyM8GTY6HWqIAs7jrXmgG+rJ/Sn0vwOpf4YMx8yTEa66&#10;p86Ur2bJVbGOnkM2PkR5EYeM3B3HhXMEWq0WKoE0ljSVCki3B8ahabQq5uA+K3coLQ9CNxSmjTTT&#10;yLGDyZjIhyDdTosh6etLbKvnPKGAEEAg3B60Agw2xFI05UFooZONFlRmORb+B6g1gtXy4G1s6uRO&#10;zMKXDchx3Rn4X6Vi0zdTZS6sXeO5ZsUiKcl4Ds3VavPV14fQGmXlyuzoGG6SRCSNgyNsRW6jlSYL&#10;qHBdHSiFlPOwMbkITFOgJt7H6g0vSiuoYzPR0co5tyXFZHGSkSDvhJ/bmG341zr4vN8nSz1V0WuI&#10;5yfjGEb3mxCfdH1XzFFnu8/wBtgtPydLxMuDNhWfHkDow6bjyNdKl1ZSjm3o6uGWxRAFfLwsfPha&#10;HIjDqRoeo8xVWzWihoKl3RyjmPMcFkcWxdQZcRj7ZR08jXL29d5/g6eO60/JY4X7im45lhyCZsM+&#10;OpT08qL1/Zebh9A7+ur8rs6djZMOVEs0EgkjcXDD9a7Odk+jl3q6uGWxTQGYeNJUaORQ6OLMpq+y&#10;k4ELmftt8fuycAGSHd4Oq+lZtMY5Rux9ieLAvieZyOLktcyYxNpID09PCgpo6jdcVdfc6XhZ+NyE&#10;QlxpA4t7k6j1FbK2VujnXo6OGW70YBj9d71GQVeY+248zuycK0ORu8fytWe/r+fK4NWPsuvDEqCX&#10;N4jJ9ndjzIffGdm9fGgpXw6NllXRfU6RxHOY/JIEYiHKA98R6+YrZSysc/XF0/AdpkCDFVBCpmYW&#10;NnQmHJjDqdj1HoaC1VbsOl3Vyjm/L/b+TxzGWO8+Le6yD4l9bVj0xj8HRy9hX4+SbifuZ8Xtx88m&#10;XHOiT7snr5Vktr+33yv9Caet5c17H2KWKeNZYXEkbi6uuoptWmpRiaacMkqyj16hBZ5n7cxuSDTQ&#10;AY+Z0cfC3kRWXf1VpyuGacfZdOHyjm2TiZOBP9OdGgmQ+1hpt1U1z7Y+HD7OlW6upQ3cN91lOzG5&#10;M9yjRMof/pVow9yOL/1Mm3qTzX+g+pIkiLJG4dGF1cG4Nb00+UYGmja9EkUasFdSjqHRtGU6g1cS&#10;RcCPzH2oG78njBYnV8U7f+WsOvp/Nf6G7H2viwucdyufw0xQd3YDaXEk2/DwpWWts3Bp0yrov+50&#10;vjeVxOUjD47gSD44G0YGupnrW64OZplbN8hKmij1QhHNFFkRtDPGJY2FirVVqpqGWm05Qg8t9rSw&#10;d2Rxt5YhqYPmX0rBr6zrzU6GXtJ8WK/E/c+Vx5GPmhsjHU2Pd8aUrP2XTh8oLX1VfmvDOjYmbjZ0&#10;QmxZRKh3tuPUV0K6K6lHOvR0cMtUQJ6rKIcjHgyomhyYlljbQq36UNqqyhhVs6uUc95f7Tmx+6fj&#10;rzw7tAfiX0rn7eq1zU6GPtp8W7KfE/cmZxjDHyg0+MpsyN8aelBl7Ns+Hyg9fWrfldnScLPxeQiE&#10;2JKJFPxL8w9RXSzurqUc2+dqOGXBTagG96Mo0kjimjaOZFljcWZG1FRqeyJtOUIvJ/Z9y0/GN7d2&#10;xW3/APKaDP0Frbhwjdn7kcWAmPymdxT/AONkd0sI0MMnxL6VXsY29WyUymOeddOV2NeJnY+ageBw&#10;T8yH4hUpZW6M16Or5LdGAeqEPHW9xodwahABn8FBkd0mNaCY6lflas98p5Roz3deH0KUsOTgzASB&#10;oJUPtYfoazNOvZrTV0MWB9wEdsWcPITj9afTf6mbT1/mo0pIkih43Do2zCn+U8oytR2bXqvIh6pJ&#10;Cpl4GNmraZB3D4ZBuKvwrfsKujr0KuRxmdxj/XxnLxqfjTe3mKF5uvKNVda34YSwuejk7Y8sfTfY&#10;SjYnzqneexd8GuUMCsrAMpDKdmG1UuREG1EUeqEMOiupR1Dqd1OoqnWSJwLGf9vKxMuEe0nUwHb8&#10;Kx39f5Rqp7HwwBDkZvGTFVLRMD7om+E1nTtmzQ610Q1YPOY+TZJrY83gfhPoa1Z7q3fDMumDr1yG&#10;+gI2OxpviIPVCHqhCplYePmJ2TxhvBuo/GgtRW7Drd16FDO4PIxu54R/kQ76fEPwrHpg69cmum6t&#10;3wQYPK5WCe25liHxRN09Kme1qfgK+SuN+HyWLmj9t+2QbxNoa1U1VjJfN17L9GxZ69WmQzeoQHZn&#10;F4uYLuvZJ0kXT86G2VbDKa2qARgcnxkn1IXJgv8AENQfwo/X9PSzmYqOetLqH2MmBycE9kkX6c3i&#10;djXZzwrTpGTSjQbFiAQQR4itECDNqrxIaW1tUa+CEUkKOCCBrv4flWXX1a2+wau0LGfwMMpLRfsy&#10;Hw+E1xvY9R0fJrz9hmeKORj92HkqQV/4m3BHkaDFuv6WXrFuUEmyI1kEUjdjH4b7H0p/kpgV4uJJ&#10;auSjBNRssyrmg8ioNZI0lUrIocHodanZE4AeTwyPd8U9jdYjt+FNrXyXA6u0dgcHLwJPmhYdPlNT&#10;ydRvF0HcXmY5LJkj6b7BxsabXX6iL4x0Ho5QQPcGU7MKbIhokdQ4uN/GoykUn2INA2GgbKiSAq6h&#10;h50qw1cAPKwSoJgNx1Q/pWPdtKEaKX+pvw+bkYmUVJPw/A3ka2fwmn/22q/lf6MX7VFap07CzYcy&#10;O6mzW/cjO9eliDj3o6m0uP2Huj1XqPCiTAkhB/1oimja9QqCOREkFmF/OoRGsUs2Gx7f3YOqdR6V&#10;HyFEh3DnjmZJIzcNcEHcX6GhiBWihFmeAH3xjXqtEmIQuZ5/ciXqASRUZrwXDKw8qoayVR41YDNj&#10;CkhFxY9CKsGS/i5cmP8AtT3eEfDJ1FU1IuykMNHHkIGBBv8AC4qlwK6KDxvEbMNOjUaZOzwqyj1Q&#10;hg1CEDRa98Z7HHUVclhDH5AC0eT7W2D9DQOpXieysYSDvh0vr2+NVIVeAK4KsQRYjcVY5EYO9jpV&#10;lsp5OV2yxxMdFXRvC52NSR2eXDZhrSCzaeYo5KgtYufPi2SW88Hj8yiqdZBtRMYYp4siPvjYOhGo&#10;6/iKW+BTUAzKwb9zwepT+lWrDK2+oIYlTZh2kbg0Q1IwG6k2A3NQuApAkOUn05ow6MLAHpQPgFzX&#10;oCch9vyxXlw/3Y7axH4h6USt9R1N57K+Dy8+IRBlBpYV3v8AGn9ajpIV81blDbDNFkIJIHDqeo6e&#10;tLagzNNdlgOetVBRsQDQNT2WmUszCgy4jFkRh1Ox6ikWr4jKXdXwIGfw2bxUv+VhuzxKbh1+JfIj&#10;qKxWq5k357VuoYc4n7hjyQkGZaKfYSdGplJa5E64OvK6GtTazKfS1OSMrLCuGFjoagDRFNjpIrKV&#10;DK3xIaCyCraBE5Hh8jjpjncaTZTdohWS2bT4N2eyuvGwc4jlI+QjCyWjyV0dD41op6882Ea5uj46&#10;DlrdLU+tIEHgKNVLAubDk4cn+fx5s4/54flceYo1VDaWVv02DPGcrByUXcn7cy6Swnoat0gTpm6M&#10;vPjq3uX2t4dKBZLsBXBWTjn6sb9tmU2NU6Da24GTAmDx9hPvj0t5dKOvRh3pDn6hRTVmVo3BqAki&#10;sVNxUKJ1kDabHwqiGHQN5HxqFlKQFDYiqCRTlcKCzGwXUmqmB1KyLcspmkZz1+H06Vgev7lmdGtf&#10;FQafjRplmwJBBBsfGiKLsOVssm/R6JMC1foWJIkmF9A3RxRApwDZI3iNmHoelCMTki8daqQjTekt&#10;yyzYUSRRupZCGQ9pG1MSKfIVgyw9lk9rdD0NOQp1gmmx0mF7drf3CiBVoBckLxGzC3gw2NWg05J4&#10;pL2Vtxt501MXapZW50G9EKZaRR1qC2yUGxBBsRUBLceSDpJoejdDVQVBtNAkuuzdGqSWmB8gNHdG&#10;GvS+1SR1ERrGSAwBPU3qFuxuF8tagLZuFtUKkrHJkx3Lxnc6qdjUguJC+NlQ5SjtsH+aM71TQDTR&#10;QzuISYmSACOU7r0NRMOugJTGaF+xx2uvxA0RVryXAoHSqFSeIBFvGqJJZhXtJAO/WoBZhrGyygCS&#10;XZP7uoqmgJCw7ZF6MjVRRRnxSnvj1XqvhVpgwUv16VCFdvb6dKgaIXNv1FUGjeLJeE3U3B3Xoahc&#10;BWPKjnW6tZh8SdaotIo5sEeT4JINnH61BtOBalWXHcpKCP7T0PpVmhKSSOUEDX0vUBdS+kosDcHT&#10;aqB8TYzDpvVE8SSLLdCB8SnceFQjoEUkSVCRZgfiFQBqClNjsnuj9y9V6iqDTKy7jp41C2WQPD+F&#10;QWXsbHfJkWKManVidlHiaoC1vFSN2NixYsfZEN/jc7sfM0SMlrOzLQqER4ioSDFWUeqEPVCivNAs&#10;ouPbIPhf9D5VQVbQD1BuysO11PuSqHSekgEg8G6NUKkzHjsNZRr0X+tWkC2WgthYCw8KICTa1WQ8&#10;Lg6VCSTA93r4VUBJnmiR7F1BI2NUQ0KlfTpRyCzFqhRtaqkh6oWbCx0O/jVFpkbx39fGiTIVGFjb&#10;Y0xEIjRFmhNqhaPCb6ejn2+PhQNDok0lbu1vcdKEOqFnkMDuvLCuu7Rj+Yo6s1Z6fDFuY2BG1txT&#10;UaqgabW/XwohyKhoWEMfEc0YO3GyyWh2jk6rSbVM22E8oa54IM2DskAkjcXRx08waVMGWtnV8CBy&#10;PHT8fIe73wt/xyii839Tfnorr7gy56k0Fm38jSFxY3HXeuf7FI5RC5jzSQ48v02KiWN1dehDAg1r&#10;xUeq39mynVN8nLMmAxMWA9p/hXkrcHTraT2NkfRaxPsP8DQq8EtWQ2rBgCOtGhJrJGsilWF71Vqy&#10;ROABNC0L2+U7GkWUGirknxMgxMFY+w7Hwq6WgG9ZDgIIBp8iBv4f7bjyETL5CIOG90GMw08mcfyF&#10;dr0v49cX0XPwv+7+/wBjke7/ACDrNM3+X/sOKYwQ9p0tt4WrtHAtcIwDtsDt+tXArzL4XwqQSSOS&#10;EMpFqhJB7w2NiPQ1ClYilghyomgyIxIjDVT/ADHgfOhtVNQ+UactrUcpwzn3LcTJxsgZbviyG0Uh&#10;3B/tbzrk+x6/7XK6PR+p7S2X/wDMgBPEsylWF71ztVJuq4FmeBoHKnY/Cax2rBpraS7h5nYRFIfb&#10;8rUMwBek8htSDqNb0SEkc0KTIVYXBqWqmi04FrIx3x3sdVPwtWdp1ZprbyJcPKbHex/42PuHhTKX&#10;gq9ZGeN1kUMpuDtWpcmVqDZlDKQeu9HWzr04KF7LgfHYsF7oz/Cmf+3evalD6tMmweR+iRHJf6fQ&#10;npWjP3qvuUDfKehlSRXUFWBBrbTalvkzOrRJodN6arIEEZ2EHvLEB3jceNWrIdS/wwMkrQuHU9rK&#10;dQav9yq7aGtSMuJnR5Kb2cfEtC96fUz3zaLnf5Ut+x9EBBVyIFyFs2/Q1S9i6ch1cC/NC8DlXGny&#10;t411MtlZShycl3Bz2x2EchvEevhT5kXekjKrqyhlIIO1VJnaNr/l1q2ygHyHHiS8sAs43XxrHtr5&#10;8fA/O8cMD4+RLiyXXSx98ZpI61VZDXjZUeSnch1+ZfCrky2q0Wb/AMaoE0ZVdSrAFTuKBli1n8a0&#10;V5IR3RHVl8KTY0Z6T2Q4PIvjEJKS0B0ud1rM9I4Dvn5ddjMsiSKGRgwOxFC2ZogiJ1NZH2MI5Yo5&#10;kMci9yNuKCynhkTa6FPP4uTFvJFd4P4rWPTLx66Neevl32e4zl5+OcWP1Mdvji/UUOWzo/sXrirr&#10;7nRsPMgzYRNA4ZT8Q6iuhS6spRzb0dXDLdEAayww5ETQzIJI2FiD51bqmoZabTlHPeZ4CXBJmxgZ&#10;cU6lRqVrn74OvXR0MfYVuH2CuP5HJ42YS47+0n3xHZhSs9Hm5Q7TNXUM6hxnLYvJxBomCyj/AJIT&#10;uDXSy1rouDl65PN8hanCjR0SRWjkUOjCzKdRVNJkTgQea+2Gh78rjx3x7yY/Uelc7f1Y5r/Q6GHt&#10;TxYAcZyuXxcwaFj2A/uwNsfHToaX6+9qMfrlXRcnVuM5TF5OESY7AOP+SE/Eprt5arRSjk65WzcM&#10;Jg0aEm16KSCxy/27DmBp8QCHJ3KfK1KvknyjTl7Drw+hHimzeJy7r3QToffGdmHnWaXR/c2tV0r9&#10;jofE87jcmoRiIcoD3RHr5iteeqt+Tn64On4Dnl403sQb+VPcRBQPz+MxORjKZEY77eyUfEDQWon2&#10;Mpq6Pg5zyHF5fEzgm/YDeHJX+GvSkujqdCmtdEM3Efcyt2Y3IntfQJk9D602l/qZtfX+ajkGDAMp&#10;DKwuGGxphkPelVBDRgpBVgGU7qdqFloSea+11l78njlCyHWTG6H0rBv6/lyjdh7McWFDA5TP4PIa&#10;KzfSB/dxX/SuN5W9e8Lr6G2+VdVP+Z0vjeUxOTiEmO/vH/JCfiU+ldLLVXUo5umVs3yEL0wWYqiF&#10;PNwcXkITBlRh1Pwv8ynxBoNM1dQw6aOjlHNOX+3srjCZEByMQnSUC5X/AHCuRv61s+e0dPH2K346&#10;ZX4vm8zi3H02+rj/AD47ai3l4UGXsWzfHX0C1wrp32dM43lsPlIw2O9pAP3IG+IGuxjtXRcHM0xt&#10;m+QnThR6iICOU4XE5RD9RfpZA+CdRr+NK1xrp+R2W1s/wc5zOP5DhZw7Fksf28mPY+tYbUtkzoU0&#10;rqhs4f7oWXtx+SPZJsmQNj61sx9ieLGXb1Y5qOQIYBlIZTqCNQa1wYj1UQ2U1RABy329icleVAMf&#10;K6SqND6is22Fb89M0ZexanHaEF4uW+3cruHdFro41jcedc1q+FjenTZD1xP3Nich2w5BGNlbdp+F&#10;j5Gt+XtVvw+GYdfWtTlcoZq1GY9UIZqSQA8rwGFyil+0QZNvbOg/mKz6+vXT8j8vYtn+Dn0+Jyv2&#10;9kiQFo9fbOmqN61gdb4s6Fb02Q58R91Y+YVgzQMbJOgf5GP6Vtx9tW4twzFt6rrzXlDaDcAg3B2I&#10;rcnJkM0RDIYqbimZ6OjlFNSBeZ4vF5KPumTtmX4Jl0IpfsP97+74HY6vN8HOsnj87i5fqoxKr8M6&#10;fqKx+LodGuldFAYwefR+2LMHY50Ew2PrTKbfUTfCOUMSurKGVgynYjanGeD3dVNwQ2vVIhDPBDkx&#10;mOdBIp8dxUaT4ZdbNOUKWdwU0HdJjEzQ9U+YD9ay3ya5RrpunwwZiZ+Vgv8AtOQo+KFtv9KStHV8&#10;Db5q65HHA5jGzbIT9GfrG3X0rTnqr/kx6Yuv4CtMYo2Bpmb4KZt08b9KcUA8/hcfJDPD+zMfD4T6&#10;ikaZpofns699ACOfkeGk7JAWi/tOqn0NYau2fZodaargZ8PlMbNACt9OXrG29aa6Kxmvk6hGjFnq&#10;hRi9DYsq5OJj5adk8YfwbqPxpdqK3YdbOvQp53BTwXkx/wB+Lft+YVj0wa5RqpunwyHB5fKwj9N7&#10;zRLp9N919Kum1q98hXxrbkbsPkcbMW8T2f5o20IrRW6t0ZL5uvZdowDFQhi9SCArN4jGzLsB9Gb/&#10;ANxevqKVfBW/I2mzqKmXx2Xgt3kEoPhmSsd8rUNdNK3L2Fzs0PbHkj60Wwf5hRU3a7Avgn0NMGVB&#10;kp3wSBx4dRWutlboy2q69li9FIJLEvebn4R/GtfrY/uOX0BZwXLAixFwehrrJCmwfNxkDP8AVjH0&#10;5OoGxpkBLR9Ar/IzuOlKsC0JOgOo/A1cDIrdB3Gz8fJA7XCv1Q1cCbUaLDb1TQKNTQNFkbAEEEXv&#10;Sr0VlDCTKLp2mxF7fCa4uubztDHpyUc/EXMhKX7ZF1jfzpV6+SDzt4sXYuTzMB/oZKl1U2s2/wCB&#10;61nWzpwzS8q35QwY2dj5a3jcX6odxTVqr9Ge1HXstbGiBJA1XJUGrXGo/GiVo5IRyJFOpSVA4PQ0&#10;6t1YildAHK4dlu+M3cv/ALR3/A1TpHKHV1nsHw5mVht2gkAbwvQK7Qx0VhlweXhyLRyH6UvQHb8D&#10;Tq6pma+LQSlQODb4qNi0wLK1iR1rHprHRoqisSdaytyEahY/qI7rftOp62NO9XZY61v9Hz+H2S0t&#10;QFo4psZxLA5NtR42r2aaZhtD7GvAz0ylsfbKPjQ9fOqagyXpBLNDu6D1WrTAKgPlRFwZuf6CoVBq&#10;TULgxHKYJFlQ2IILW2I63qgolQNccyyqGU79KhiagCZkS5MjSLYMNFPiBQya8/0qAVYhu1tCNxRD&#10;CVfCrAZMp1G9QBk4F/Q1YDZZx3MDew+07p0/Cp2AwspjnTxB3HUUPQBQmgaE33Q7EdKNMtMg7j61&#10;ZIPdxqEgjZyOunWqCSIWIYENrUCSJoct8eykmSL+3qPQ1TUl+MluWOLLTvRvd0P9aGYIuALIrQuU&#10;cdpvofGjQzsX8mT6k8hB0B7R+GlLb5N+dYqjyTulh8S+BolYq1Ey0uVGbXPaet6LyQp5NE8WT9Fx&#10;JDIFbqL6GrbTBdG+0HMfk4Mj2Mwjmt8F9/SlvgW8mjGVFHkiyC0uwf8ArVKwVVHYFkhlhcLKNtm6&#10;GmrkYmn0EMN7EW6UNkBYPA31oBIOz+Jxs5SSPpTfLKu/40StAymjqKUuPn8NN3i4W/8AyrqjD/uF&#10;HxY0q1dEMnHcrjZto5CIcj+w7N6Gl2rAm+br+Az2gabUAs0I6GhanssgK7gi4OljWPxhhyKvLfbq&#10;TlsjCtHLu8XRvSp4mnL2I4YM4/m8rjZBi5ys0amx7viX+oq5gbpirqajzBPFkRrLC4dG2IqzE6tO&#10;GWlkI0bUeNBZgwTGNHGovem0pAEijyvCvFJ/m4PskU3ZR1pyUmrLaVFi9xfJrloIpvZkJowPWjdA&#10;NM/FyugxrQpCzxAIIIuDoRRFCxNjNxvILkQ+2KU+4CjXJpVvOsMcYpwyKTqrC4NVBjdSd0WRddfA&#10;0LRScFS0mO4dD8Ox/rSw3FlDDWPlJMosbOPiT+lEYdMnUuhqglo3uKhUHu7zqiQbrPbRvzqi4MSO&#10;pUkkdo1vVMOtRZz3eTSLWEanxNYd9Xfhdf6m/Gnj32Cr1kNBt3eNOrp9SoM38KbWyZDN6KSieLIe&#10;LS916qavygF1kvq8cyae4dVPSr8kLaaKM+MV90fuT+3qKXaWMrYrDT1qJBGbbUSRDamJFG1MqUy3&#10;DlNHZX9y9PEUYDqEwY5k6OhqC+ijNiMvuj9y+HUUSLVjEcjIAD7h/GmIC1ZLiyoRvb1q5FOjJPqJ&#10;r7h6VCvFmhlTxvUJ4skiy5FPbvH1HWqL8UEAscybBlP5ihBmCq2O0R09yX0NXJG5NCvUbjerKkw2&#10;inyqEBc6htNjVhJlIFkYMrdrKdGFWEMOByAlIjyPa/yv0NvGgaF2UBSfFiyF941+VxuKqRcgSfGk&#10;x2sdV+RxVpllYG7W8KhILCNYg7CoCy4DfUXN9zUFliHJaE6H2/MpqiBmGdJl7kOvVetUQgyMZZLt&#10;H7X8OhqSSANMCujCzA2Iqy6lN2ABv+FUNSK7yBbnp5VBiqU5Mkx3eNypU3BFQbWhew+VTIIjm/bm&#10;89jQh2zjoJSRRzIUlUMpqC04AOThSYzdy++E/N4eRFXI1Wk1ifXyNQtoIRY8s1io7VPzH/rWqF2u&#10;ql+PAjHxsz+Q0FVIl7P4LaY0UWqoAfxqgHo2XEjif5QrdQDUknmyvPxga7Qt2t/YdjUCWv1KSwyq&#10;3YYz9TwH6GoE7Lsb+OxP8WD3AfWl90p/kPwokjJpfyYQqAGahZ69Qhm1QuDFqhRirKPVCgdnxnsG&#10;RHo8XxEdV/0qmMo/gzinvUO4s3QfrUSLbLdgd6spmhUj+tECa1Cj1WQlUW160LZZINaouTJFxrUL&#10;IipHpVyCzNQo9UIanyqEM93RvzqQEiN4w2nXoaJMspOpU2OlMTIV2NEWitKbg1DRUH/5Jhax90Z3&#10;HhVNSOVZLAdXAZDdTsaBkiAFyfGGcGXH0lGrJ4+lHW0D8tY4YkzAqzKylWU2YGnG+pUJ1qmEaX8a&#10;BlhzieZbDYQTkvjMd+qnxFJupM+2Plyux1ZYMuCzds0Mg0P/AF1pZiU1f3ETleKkwX+ogL47fC/h&#10;5Gqbk3Zaq/5AjC49aTpXyTQ4kQ3x2F9QpFHi59Zr7NF/InTRLIpBH41wtsFb8mmtoF6eFonKnb5a&#10;4+iatDNVXKLWHkFSI3Oh+E1dLQBevyFxtThJBPCJUIO9C6yFW0AOSNo2KsPQ+NIiGPTkb/tLF/z8&#10;s/XXux8SzNfZmPwr+prrfxXr/u38rf21/wA38f7/ANDmfye/7NOO2dmij0vavTnlLWLJiDCiQhkY&#10;UjQjWiFMtRN8p3qi1YntVBSQSxBhpoasgPdCp8LVC0yvk48WZBLjzLdJBZh1B6EeYpd6qydX0zXh&#10;s6WVl2jlWVjyYmRNjS/HCxUnx8CPUV5vWjpZ1fwery0WlVZfIPyMdZ0Kka9DSbVkdW0C5LE0TlHG&#10;o2PjWayjg0JyEcLMsRDKdflY0ulocAXp8oMjWnpCSGeFJkKsL3qnWUWrQLU8DwOVa9ujeNZ2oNNX&#10;JawswwEI+sZ2PhTM7x+Ab0kZUcOoYG4NakZmjEkayqVYXvpaiiSJwAp+OeF7n2xHY9RTaepZ98Ia&#10;tUy7gSCEiOS5Q6Bidq25+vSvwK0cjEqKQCACK1LOv0Rn8jxjU/LU/aq/gnkBc/iw95YdHG6+NKv6&#10;q/4j89vhgBTJBJ3C6up/6BrLalqvk0cNDLh5iZC2PtkHxCjTkzXpBfqwCGaBJ0KsPQ0ytnVynBat&#10;At5EUuM/a47lPwtWmvuXXakfWLE+HyT47BGF4j/CifuWfwVfJMZ0lWVQ6sCDqCKJ6u65MrUEgNVJ&#10;AZm4CzgyRDtlH8akjKXjsBJJLiy3HskX4lPWqkc0rIZsTOjyltftkHxIakme1HUudRQNgGDrcHUH&#10;pSLWksAchxl7zY4sd3jrLpX6D89PhgnFzZcNyNTHf3xnp6Vn/c8R1qKwxwZMeSgkjbuB3HhSlorc&#10;oTarrwyf8KqQSRVDXVh3K2hBqdlAHleBaO+ThL3JvJCOnpWfXCOamjLeeLAHCzsjAm+rAxXX3xnY&#10;+RFZqaOnQ++auoZ0XjOXx+SQdpCTj44j4+VdHPatzna4uj+wZBrRIkzYMCCLqdwahBM5n7b7u/K4&#10;9bNvJB4+lY9vWnmpsx9n4sJsUuRiTB4maGeM69Dp0IrHVur+5taVlz0dG4b7jgzgsGURDlbC+zel&#10;dHH2Ffh9nN29d05XQz1pMxmqIK/M/bcOd3ZGIBDlAbDZvWsu3rK3NeGacfZdeH0ISPm8Xl3HdjZU&#10;R1HQj9RWWl7Ut9Gb2q6V+qOj8N9x4/IBYZyIMv8AtOzehrp4+yr8Ps5u3rOnK6GatRlMg1aZQN5L&#10;i8Xk4isyhZR8Ew3BoL0VkNz1dHwc1zuPzeInDPdQpvFkrt+dYb1dGdGmldENHC/dCyFcbkDZhYJk&#10;9D61p9b2PJwzNv6sc1HdWDKGUhlbVWGxroIws2oijSWKKeNopkEkbCxU1cSWm1yhD5f7blxu+fCB&#10;lx92i+ZfTxpVs4NuXsK3D7KXFc7k8cwikvNi3s0Tbr6VVbQHrir8/J0PFzcbOiEuNIHXqvUeopsp&#10;mC1HVwye9LbkoxQMsB8vwmJysd5F+lkL8E67/jWL2vXrovuaMd7Zv7HNMrC5LgskPdoyp/byE+Fh&#10;51xr0vkzp0vTVDlxH3PBl9mPnWgyToJPlb+lbMfaVuLdmPb1XXmvQ1767g7GtZkPVCGCAQVYBlOh&#10;U7GqZYm8x9rRzd+TxoEUp1fH+VvTwrn7+mnzTs2Y+01xYRR/k4OR8+NkQn0I/qKxVmj+jRv4svqh&#10;94f7ojn7cfkbRTbJkfK3r4V08Pa8uLdnP29WOajiCCAQQQdiNjW5MxmaJIhpJFFMjRSoJI23VhcU&#10;UJkTa5Qi8t9rOndPx3vj3bGO4/21l09f5qbsvaniwL43nM3in+jJ3SwKbPjv8S+l6HPV04G6YV0U&#10;rs6Hg8licjH340gY/NGfiH4VrrdWXBz9M3R8l/zq2hZmlMsinghyY2hyIxLG2hVqG1VZQy62dXKO&#10;fct9qS4/dkccTLENTAfjX0Nc7b1HXmp0MvaT4sQ8T9z5WCwxs8NPAuhJ+NP60OPtWpxbovX1a25r&#10;2dExczGzYhNiyrKh8DqPUV0q3VlKOfajq4ZZvRAnr1CGksUU8bRTxiWNhZkYXovBNQyJtOUInK/a&#10;TJ3TcZ703bFO4/2msmnqRzU3Ze38WBfG8/yHEv8A48waWFTZoJPiX0JoM97ZuGN09eunKOj8fymH&#10;yUQkxpAW+eI/Ev4V0s9a3XBzdMrUfIQpkAEMwuhFC0WgHIAe5WAIO4O1LHoWs/go5e6TEtG51MR+&#10;E+lKvkn0aM944YGgzM7ipfpupC9YW2PoaR+66D7UrohqwuSxs0AI3ZL1jben00VjJfJ1CYrQqfUW&#10;Zo4KM1GiwVncTi5oLdv0pukq/qKza+vWw2mtqidl8fk4L/uKSgPsmXb/AErBbO2fZsporl/B5yfH&#10;tHkfvw/3fMP60VNmuxd8FbobcbLgy0EkEgYdR1HqK10unyjJajr2We6m/uAwYveh8myQaSxRzIY5&#10;UDodwappMtNroWc3gWQmbBY3Gv0ydR6GkXx+Uaab/FiPF5rIxG+hnRlguncdGFVXV14ZdsVbmoz4&#10;+VBlKHgkDjqOorRWyt0ZrVdeyaqsgTFDBZ69UQG5vF42aLsv05ekq/rS75qwymrqKeVxuZgP3rdk&#10;X4Zk/Wsl8rVNdNK3CGDzzpaPMH1F2Eo3HrTc9vqLvhPQzxTxZCB4XEinwNalZW6Mtqtdkl6tlHr1&#10;RDBAYEMAwO4O1QgBzeDhmvJjH6Mh17PlNZ9PXVujRTdrsW2jzOOluQ0Lg6OPhNY3W2bNKdboP4XO&#10;rJ2xZY7XOglGx9a0Z7eTVX2zPfCOUN8TIyKY2Dp0YV6bKirVJGG0zyWB61oSFmW2okUYKJKnbIod&#10;T0NESYAeTwxuZMR+0jX6Z/Q1B1dfqaYmZkwyjGy1Nj8Ln+tU0XaqalBu4vbr0oWhR4j/AMKBotFW&#10;Zbrcbrt+tYPcy8qT8oZR8lK+tcZMcQz48OSpSZA48etXaqt2WrOvQuZPDzwMZcNywGoW9mFZrYtc&#10;o012T4ZtjczNEfpZiFu3Qvsw9ald2uLFWxT5QwQ5EU698Lhx1F9a0KyfRndWuyxe9FJRowtrUkhj&#10;uIolq0SCtkY8OStpUBPRxoap6z2FVuvQu5fG5EN3h/djGtx8QpF72XRopon2EuL5QyWxcliJV0Rm&#10;0v5Gpn7DtxYXrlHKC2RAJAWXRx/GmWUiq2gEsCpIOhFJY41oSBLCybWic2I/4z4jwrv/AMV7yaWV&#10;3yv7fv8Ab8/QzbZ/KCqgFg6kpIDcOK7smVoOY2V32SXR+jdDVNGe1TfIiNjLGNviUfpVpgopLIr7&#10;HbcUQTUHiw66+FURIrSG235VGMqeXkWWP6MbWmTRj4L0oFpVt1T5Xf2L/Y58n0EcbJWVQDo9tqkA&#10;2rBPNAuQN+yRfgf+tWmBMAy8kL/TyF7T0cbGjRbh9FtbG1tQdqgtk6moLZID1qwSaORkIKt/rUKa&#10;CcUySi2lz8SnrQwA0UcnFZf3INR8yf0okwkweJQxsdGG6nerDg8x3qi0iIt/DaoGkV2e+v5VA0jM&#10;eQ0LBlNtdR41GX4yXZMmDJhYOB327QOtz1FLtbxUl1o5E/KxZ8MlgDPj9HG49aXW0nQrZW/JCkqS&#10;C6tfypiZGoJL1clGN+lQhgXBBBsRsetVBBh43kO72ZB1GiSf1q6oz7U+geZI5l7XHep2NEjNLQPb&#10;GbGfuX3RnQHwq5kNWkKwHuRfLSgAsWLVCjR0WRCkih0I1U61C1wKnJfbu8/Ht2MPd9G+l/I9KJX+&#10;ppz3+LEGBz02M4xOTRh26CUj3D18RVWrPQd8Vbmo3JIkqB42EkbbMDcUlmaINXXYjUdaVp9S0yP0&#10;paCBvIcXjcghEi9so+CUbiraGZ6OnQnW5H7fyL6vjk/+Uj9DSrODX+nZfcdOO5HH5GMPC1mHxxnc&#10;Gizizkx6ZunYVVip/StSQlosAq4t+YokgXwL3JcO3f8A5uD7Zk1aMdaYn9R+evEMsYGYMqPtcdk8&#10;ekiHeo6wVevi/sEbVQsr5ECzxlWGo1Wrr2ErQb4gIhCnddKtg27LauU2Nx4VQMST9yvr+YpdkUQN&#10;EVPdGbEeH6UIUz2TR8hKmkg77ddjUkXb10+i2vIwnfuX8L1JQl+vYyeQx/7mPlaqdkif+vYrSckP&#10;/TjJ8C3+lBbSBlfW+rKTZczG7t3L/Z0pF7N9j651XRLHIsgup16isicltQRS44f3Lo3h0NU6yWrF&#10;JlKkhhYihgYa/hUIeq1JDNFDIbqzoQymxFEk0U+QlDkK9lf2t/A06vIq1YNpcZX9y+1v4UxVRStB&#10;QKMhswsRVpByYooIeq0iGw8aNAk0cjxNdD6jpVwU+QtjzrKPB/7TRJCbKDaXGV/cntbqOhokwfIp&#10;lSp7WHaet6ssxuQALk6AdTUIFcfiMmUBpbQL0Dat+Qq4M9/ZrXrkKx8PjoPc8jn17f5VcGe3s2ZZ&#10;Tj8ZDdVYH/caniB+/Yl/w4m+F2Q+B1FC6hLZlCfjpE9yAOBqQP6VQ1aJgWa6XXY9BVjAVKbm/hVh&#10;EBuTYj1qEN4r9xv4aCoSwYxM9ofZJ74v4iqaFtBlXjyV7UtKraWGv4UBURyRrwAD/UeQrF/7K76+&#10;JokK0244CMWHjQ/BCoPiRc/xo4MttLPtloKBpa3pVizzRq3xKD6gGoXLRWbDiB7owYn/ALk/pQwg&#10;1q0ePeg99jb5xt+PhQOsGimisVMqJJkIbRujjcUI5IUsxZcclX+Fjo/SiNFKpg5pb6VIHKpRmlLe&#10;1TcdTVMbWsEIbbpbWhDDuDypQLFkHuXZZeo9aoVfP5Qwhkdbgh0YeoNQRBCvEr3/AF1W43EP61Gy&#10;ra8QEo0JA023qjO2WAhFQGTPafCqJJ4Dr1qEkuwkyEIR7vGoU3ASTHTQW3tc+NFAtuS3RFQZqiz1&#10;Qh6oQyDULTM71CzUioC0YqyjVlDKVOoYWP41CFFR22UfLp+VWEWUfofzqQQk0PnVEI2UjUbUSZUG&#10;FFzUZCcUJRmqLPDwqEkyReoWaEVZTRioUakVZZqRVkNGYKLnbxq0gkYYK62O3Q1a4LB80ZQ6j8aY&#10;nJaKUmxqx6A2Ta5qzTQHJmNiOT8UZ+NajrI108g5FPFkRiSFwy/xHrS2oEurThgnk+JjzVMkdkyB&#10;sejetFW0DstnTh9CDkRSQSmKVSrroQaa3J0KtNSiuTQWcFmtJIGeL5aXAcI5L4zH3J4eYoWhOuKv&#10;+R7Bgy4Li00Eo/6/GgZg5q/uI/LcNJhlpoAZMY+G6+tLsbctlbh9i/E4H1E6EEis/q6pO9H8y0aG&#10;LKsGFxXPNBXyYFmQ6a+NZPZyVlPyHS0MAOjRsVO42NcxqDQnIUxMnuHY59wptLSKvUIU0WVMnHEq&#10;3GjDY0FqyHW0HQftPC/xuLhLL2yZDNK58QTYfwFen/jMv2/Xr9Xz/X/wea/ldvPZ/bgfsdrgA710&#10;DjNl9RVgs88fcLjcVYDILW8jRAFlGuLdapoJMkIvVBFeWMMLjcVRAXKCp8CN6pjKMQvudFGTjTjQ&#10;zIUf1T/Q1x/5GkWrb68f0PSfxWk0dfo/9RarmnUKmTjLOmo9w2NBeqYVbQLsiNFIVYWYdawaKLGp&#10;OUFsLM7rRSGzD4T40yl5E3oFvSnCiCeBJkIYb7GqtVNF1tAuSxNC5Rx6HxpLUM0pyXsHLaJhE+qM&#10;bKfA07KzmBelJ5GyJBYNcFv5V2scFTn5MVrEzwJIpVgCDWlVF+QDyMVoGNxdCdD4VfiNreSzh5P0&#10;iI3Ps2U+HlRg2rIasrAEbGrQqTDL+NEWmBc/jxIDJGo7+o8aq1U1DH56QLlpMeTuU9rD/qxrn65P&#10;Nz8GpNWQwYeauQoVvbINxQ1sIvSAhTJFkcsMc6FJACDRdlptC1l4b4zE/FGdm8PWhfBopfyNsLNf&#10;Fa3xRndP6U3O/wAFXp5DTFMkyB4zdTTpMrrBKDUkopZeHHlLce2QbNVNh0v4i4yzYstjdHX4W8aV&#10;bSDRxZB/B5FZx9OQhZR16Gl/uSIvnHQSLdKF2FkbNSrWCSAnI8euQDJDZJevn61h9hSuOzRlpHYu&#10;QzT4M1xdGHxxnY1z1d0NLqrobMTNiy0uhs4+JDuK110VujLejqE4dx60yophZdrHamChb5fgEye7&#10;IwwEn3aPo1ZdsPLldmnH2PHh9CQDPiT6d0E8R9D/AOFc+XV/c28WX2H/AIbn4sxVgyWEWSNATs3p&#10;XS9f2VdQ+zBt67ryuhnFazKbCrIAeX4GDkVMsNoMoDRxs3kaTrgr8rhj8d3Th9HOMjGyMOYwzoYp&#10;UN1O1/MGudajq4Z0a2VlKG/hfuUx9mLyLXTaPI8P91bMvYjixj29aeaj2rK6h0YMrC6sNjW0wm1Q&#10;gL5PicXlIisy9swH7c43BpO2VdFyNy1tm+DmWfx2XxU3bOp7QbxZC7Hw16GuZats3Fv6nSz0rouB&#10;n4X7odOzG5Fu6M6R5PUetbcPafVjLv6q7qPqyB1DowdG1Vhsa6CsYGoNu41fkyQQTwRZUTQ5CCWN&#10;xYqf0obJW4ZdbOrlCDyf25Lhd8+IDPjXuY92WlUx8Jjo3U9hX4fZjiOeyOPIikvNi9UOpX0rTno0&#10;Vrgr8/J0XEzMfNiWbHcOh3HUeta6tM596OrhlqiQBm9XJBa5f7fgze6fFtDlbkfK1LvWejRlu68P&#10;oRkkz+Hy7+6CZD7kPwsKyturN0V0Q+cXz2NyAEbn6GVbWNtj6GmV0VjFpg6c/AdomING2NK06CRV&#10;nghyY2hnjEsbDVWrJaqsoYdbOrlHPeY+15cbvnwAZscamL5l9K5u3qOvNejo4+0rcW7K3FfcmVgM&#10;sGVfIxgbFW+NKHL2bU4fKC19at+Vwzo2LmY2bEs2NKJEO9tx5EV0aXrdSjnXo6OGWKsE9UIDOS4j&#10;D5NLTp2yj4J10YUrTGt+xue1qdHOuT4PM40lnX62PfSdR/MdKxX9e1PwdDPet/yWeI5/K460chOT&#10;if8Atk+5R5GtPr3dO+UBtgr9cM6NhZ+NyEQmxpO4fMnzL6iulSysuDnXzdHDLlMgA9ttUggF5ThM&#10;TklLEfRyB8M6/rSdMlb8j8trU/AgZOFyPCZCye6MqfZkJ8J9ax2rbNm+t66obeK+6IMjtgzrQTmw&#10;EvysadT2E+GZNfVa5r0NoIIDAgg7MOtPiTIepbRD16ogC5XgcPk1L2EGT8syi1/Ws+3r10+zNGXs&#10;Wp+BClx+V+3ckOGKLfSVdY39a5zWmDN6tTZDnxP3PjZ3bDlWxsk6C/wt6Gt2PtK/D4Zj19V05XKG&#10;i+l+h61tSMhmiRDN6sgK5HhsLk0P1o+yYD2zrowoL41v2Nz2tTo5/mcTyXCTCeMsY1N0yo//ANIV&#10;itlbNyjfTWmqhjFxX3YkvZByQEbnRckfCfWtGXszxYz6+pHNRw71kQMjB0YXVgbg1r8pMcQBZtGP&#10;rSLNj0QX6UHlJcFfIxoMpDHOgcdD1H41HVWUMKtnXoWMvhp8U/WxiZUXUEfEtSuPjyaa7K3DLODz&#10;jx2izAXUafU6j1p9NPqBfCeUM8U0U6B4XDqeopycmZprskqFHqpkNHVXUq6hlO6kXFJupRacC3m8&#10;Crd0mEextzCdj6Vivj9DVTf4Yvf/ACcGYfFjyr+F/wCtIh1Zo4uhkwueR+2PMH022Eo2PrWmm3wz&#10;NfCOhhV1de5WDKdmG1aFBnZterIevUIVcnDx8xe2aME9HHxChtVW7Crd16Fmfjc3jn+viOXQa3G4&#10;9RSHm68o010rfhl/D52N7R5Y+m+31On40S2XTF3wa5QeVlcBkYMp2Ipgjo9egLPVRDxsRYgEHcGj&#10;KAmZwkE93g/YlOpHymkWxT6H03a7F1483jJb+6IjZh8JpEWoaE63Qcw+djeyZa/Tbb6o2PrTqbJ9&#10;iL4R0HldXUMjBlOxFPT+ghqDN6hRiqLNJY4plKSoHU7gihtVNclptdACXgQZRJiNoLkwt+hofV9d&#10;PZNfA/8Af4hmuNLlYUpX3RkfFG2xr0NBdkrIZMPloZrJL+zIdNdjT0Zr5NdBc2K3BBHQiiQkwhuC&#10;KIjJKhRDLFHKAHUNbY9RULTaKmTEzxlVa0i/A1Cw6uGCYeVkhf6OYhBGnfS2Oec8oLLJHMvdG4dT&#10;4UmykCGigdCR4aV5tqG0PNb1UkM3opIUsrCx8ofuKA/SQaGgtRWDrd1AEvHZmExlx2LqNe5d/wAR&#10;WZ52o5RoWlbcMuYfMgsIssdh2+p5+dFX2F0wL4/KD/cCLg3B2IrR5SINTpUkhipJDWoWUcnCgyPc&#10;y9kg1WRdDegtRWDrd1JcTIkS0GQe4jRJvH1q6Wa4ZV6p8omyYPqAvGB9Rfl8auynoqtoBCyqxK/C&#10;6/Eh3FI8pGtQSVa5KCePmGMBZfcP7xv+PjXovU/kLVSrpz9/n/H6mbTGegtHkI4BRw3/AF4V189a&#10;6KauTLajXaCsGWDZHNiNjRsS6EeVi/UvLj+yUbqNjVpkTjsDnPWG65RERG5P9KlrKqluBqzduiCT&#10;NEq2x29p/wDU/oKxbey2op/UfTKP7ikl4pA97/3jxFc/JPHTzT/P3Q5/qUBmNiO1lNxuGFdxOVKM&#10;jQZxcsPZZDZh83jUgResBF40mQpIoZeh8PSomJ6Ak0E2E11JaLoelGnIXZJFlK1gfaf4VIBdS8GB&#10;F71AGja9vxqyoMhrG40I2NQqC/Flq1lk0P8Ad40LRXiQ5mGk4LoeyXow61atBdXAAkllx2KTra1F&#10;2PVZ6NRMsgupqg/GDxbx0qi4IWYDU/jeoGkB58hnlBjYhY/hI6nqawba+VoXSNeecLkJ4nILIPpZ&#10;FgSLXOx9aqmgN846KmbxBJM+Ee1tzH0PpT1YKmvwwOmUUJjnXtYGxopGOs9FtWDC6kEeNEmDBsKI&#10;otQW7T60ynQq/YYxc5oLK57o+oO4omhFqSHo5EnUMhDA9PD1oBTUEkalLlRdDuvX8KoplhSGF1Nx&#10;VFG236VCGpqiwZyHG4ufGVmT3/LKPiFRWgbno69Cl28n9vTFlvkYROttRbzHSpwzXNdV9GNeFyWL&#10;yMXfA4D/ADRE6ikbKEZrZuj5LVh0rMijGv8ApVkI5ceLKUwyqHR9CD0vU8Z4IrOvKAcn28eMY5eE&#10;WKjXQm/pWnOla9EftO/DCOBycOV3QswXIjNnXxtTfGC7Ua5+AqLjbSoLJ0k8dDVgtFbIwUkkGRDa&#10;LIHzDZvWrkKt44fRsvcQO9e1h8S+dQhsN/51CjYKFBt1qyjNUQ0JtqNDVW6CRIkobRtD0NKZGjZ0&#10;V99+hqmUmVWUobEelCw05NKFlmDQMhqToaTdwmWjRWKkFTY1kCguxThva2jeNErC3UmeNZBZh6Gj&#10;iSk4KEkLRnxXoarxgNWkiq0iza1GkQyBcmiSKN7fh4U5VKLUWQUsr+5fHwooAdS6yRzLrqOhHSiS&#10;AlooSwNHr8S/3VcBq0kQFWkQ2qyHtasonQ2tbQ+NGgGEocq9lk9A39agt1LwxzlMsar3O2zeA8Sa&#10;gt2VVLDOJx0WELj9yUj3Tnf0HgKNGHXW1/wXwKsQbWqEPWqEPWqEN1bofzoYCTKOfx0eWpI/bmA9&#10;sg2PrVDs9PH8CFmRzYkrJOhWx0a1xVo2VXkuCmsqa6mrCdWbLN7wApYnp0NUU68FtI5ZXVBq0hCi&#10;Nd7nzqhbaSkc+NwUwFuvumf/AJX/AEHlReJg02dn9g4jBh5+FA1BFaTDxA6jQ1aYNqSQlbXq5FGL&#10;VZDFQhqwqFoFZtsdDNb9kf8AJb5PP0oLVNuGnk/F9gyUxTp2taRGGltfxFCbEmhV5DClhu8d3g6n&#10;qPWpJpzaAYe/WgkfBtfyqEg3BHXr1qFB7hZJllPcb46bofGoZ92kvuP0DJIoZdjv5VRgZI0IbVdG&#10;6jxqAmliNDvUKPWqiG4j7jt+NQqQlDEI10GrbmrgVa0lpNDrVlpktWGYqFHqsh6qIeqEPVCSbb1A&#10;jUioC0YqwSifib1NEEZqEJVa2+oqQSSb+VUWYCbkflUbI0biqBM1RZioUZBqETPVYRqRUKg0NQhq&#10;ashDILqw8qJdloqxyFDY6rTGpCLTBXWx1Uig6CQHyYzHc7qdjTE5HVci5kvuegojXRADJkuT50aN&#10;NEU8fkJsKXvjN1PxxnYio6yMtmrrkdMbLhzIhLC1/wC5eoPnSGoMN6OrhlHlOMi5CPWyZCj9uTx8&#10;jUV4Dy1dH9jnmTBLiytDMna6n8/Spa0nRrZWUogvQNhGL1TZQV4zlpePkAJL47fHH+opbFa5K6+4&#10;/wAM8GXAJIyJYZBYg/yNA2c+1XVwxSzOCEWdjZEC9+LJPH9aP+0Fhf8ACudakXVl9TXTeatPuDkO&#10;NN2HsbUHakHVsgluPWhshYOyscSA2+IbGuRrWG0OpaAOe5G/tZaR5cj+wzjZAlWxPuG4rRS8iLVg&#10;t0T6AOr8VEDx+D29IEt+Vevw/wDx1/C/0PJ+5/8Akt+WGI7j1rQjn2CMb9wsd/CrAksioUaPHfUb&#10;1YLRDtr1FQEnRww8PGqYaZ41QaKGRH3Akb0LDSOZferGKDBdTZ1nYfh261y/5VxSr+//AGPQfwvN&#10;rL7f9xXx51mQEHUbiuSmdq1YJ6jBKOXiidSRo42NZdK+TGUtACZWjcg+11NZ2oZomQzhZfeBHIbS&#10;D+NaM7TwIvSOQlemiivkYyToQRr0NU6yFW0AmPHaJz3rrsp/Wtfp4x+p/wCAy95XAcwskxkRyG6n&#10;QE9DXVqoMt6zyMC2OoP+tMSM7PPErqVIuDRQVIDyMVoGJAJQ9fCrgbW0kuLlGIhHN49gfCoVashn&#10;RgCDoauBZGw02qSEmB87j1mDNHYP186CyVlDHZ6QLHvgk6pIhrl2/S4Zs4aGDDzlnARz2yLuPGjr&#10;omIvSAiDRqwqDV1WRSji4O96ttMtcC5m4TY5747mI+HSlt+PJopfyIcXMfGe6G6n4k6fhTK+wmXa&#10;kjRj5MeQgZD6jwo/3Z6MtqOpYvVO4MFfJx48lCrjX5W6igs5CrZpixkY02K4uTa/skFIfBqrZWCe&#10;FyndaHINmOiyePrVLT6i75fKC5Ol73HSqveBUEd+tY7WlywilmYMWWpDDtkHwuPGkXorDKXdRWkj&#10;yMCYG5Rx8LjY1ladGak1dDVxXKR5JWOUiOYdDsa15b+XfZk1ydeV0NYNq1yZTYGhkgL5PiMfkUJI&#10;+nOPglH60nXFaL7jctnT8HPMvDycCb6c6FGB/bkGgPmDXOdLUfJ0K3V1wM/DfcRj7cbPN02jn8PW&#10;t+PsRxYy7evPNR5RldQyMGVtQw2NbkYWiQURTKPIcbjclF9OdfcB7JRuDQ6Zq65Dz1dHwc15Picn&#10;jJCsql4W/wCOYbEedc3TF0f2OllsrrjstcTz2TxrLG5M2IT7ozuvmKLP2HV/b6A64K/5OlYmZj5s&#10;SzY0gkQ7+I9a6NbqylHNvR1cMs1fYJDkY8OVE0ORGJI2FiD+lDaisoYVbOrlHO+X+258HunxLz4u&#10;5UfEv9a5+vrOnNejoY+yr8Psq8Rz2TxjBGvPik+6InVf9tTH2bZ99Bbeur/k6Xhchi8hCJsaQMPm&#10;Tqp8DXTprW6lHMvm6OGXaME2U7g7HcU3NgsWuW+3Y8nuyMK0U5+KP5WorZzyh+W7rxboUIMnO4jJ&#10;PaTBKp98TfC1LV3Vmu1a6I6BxXO43JKEP7OSB7oj19K011VjBrg6fgN3OtHIkxeqkhSzePxeQjMe&#10;RHc/LIPiH40Fq+XYyl3RyjnfKcLlcY31VvJAD7J13X1tWW+bqdDLZX4+QlxH3K8Xbj8gTJFsmR1H&#10;rV11jhi9fWnmo7CVJY1kjcSRt8LDUUWj4McQzF6zlnqjILfLfbuNyHdNBbHyt+4fC3qKy7esr8rh&#10;mnL2HTh8oRP/AOZ8FlfNBKDt8jiufF8bfQ3/AKNa/UfOJ+4cfkAIprY+UN0Ozehrdj7Cvw+GYNfX&#10;dOVyhhJrSZzNXBDBCuCjqGRt1OoNFXngnQn8t9sK/fkcb7H3bGOx/wBvhQ39f5qa8vZjiwnwzZfH&#10;z90RfHnQ+5Dpt0I60mrdWa2q3XPKHvjPuaDK7Yc0DHnOgf5GNa89k+zDp6zrzXlDQDcAg3B1BFPM&#10;x6oQjlijmRo5UEkbaFWF6XZSWm1yhG5X7XZO6fjfem7Yx3H+2sOvrfNTdl7U8WBnG87n8U/0JA0s&#10;Kmz48nxL6XpWe1qOGM0wrpyjoPH8picnH3Y72cfHC2jCt9bK64Ofplaj5CFjV+DYs9aq/bLkilhj&#10;njaKaNZY2Fija0FspUMtWacoSeT+0yO6fjWuNzjNv/5TWK/pRzU3Ze38WKHH8/n8W4xsxGliU2aN&#10;/jX0PWpnvanDD09eunKH7C5DF5CP6mLKH/ujPxD1Fb6XV+Uc++dqPkvCmAGwNWUYIVgVYBlO4Ooq&#10;4LFHlftaHI7p8AiCU6tCfgas2nrJ81NeXtNcWFrG5DlODmMEisEB92PJsf8AaaRW9s3DNNs6aqUM&#10;uPy2Ln6o305T8ULb/hTlorma2VqFk6UPQJi9EmQkBrUmCDczisfLu6j6U3RxsfUVbomMpq6i20Wd&#10;xUvcLoBs41Q+tLc1NKddEH8LmYcjtjntDL4/KaNaJme+LXQZvcXvcdCKgo9egIaeNJLIMjGgykKT&#10;xhx0PUfjQuqt2FWzr0K+bwk0Pc+NeeLcr8wFZ75NdGqm6fZRxM/KwXsjHtv7oW2/0oaXdWHfNXGv&#10;D5bGy7KT9Gbqjfoa1U1VjJfJ1ClMFHqsh69VJAVmcTjZd2A+lKfmXY+tJ0zVh1NXUBkclxDXUmSH&#10;8wazN2zH/o0/IZw+Yx8qyufoyeB2PpR02VhN8XUK+fjsaaKM3opKMXqIs1dUkUo6h1O6kVHyRShd&#10;zOCVu58Ru07mJtvwpF8foaKb/UExZGdxknZ7k8Y2+E+lKVrUHOtboY8Tl8fJsrn6Mv8Aadj6GtFd&#10;kzNfF1CvnuOhpgo9QtlkkR949DT/AFXGn+AN+iaaGKYdsid1/m612qik2gHkcRLFd4D9VN+07imI&#10;atU+yLGzsjFcRkkpezRP09KNEtRWGaKRSA97BvGiMzRaqAmCahZFJ40LCRSnxoMpSsqC/RhvS2HW&#10;zr0AJsHMwmMuK5ZBrYeHmKRc0VvW3DKmNzSuxTKX6b3I7/615T/2E7OfqzRbDjgNK6SL3IwZehFN&#10;lPoREGL2qizNEUeqiFDJ4/GyQSy9j9HWlWzrYZXR1IMUZGEfozfu45P7co+X1oKeVOH0FaL8rsLX&#10;/EU8Sa1CzFQs0Y6GoRA9zrS2MRdx8m9kc6/KaZW4FqkGfx65Q+rEfp5C7MNO6h0y8uV2Xnp48PoB&#10;xZc0MhiyFJKaeYocG/Ln4H2qmpQWjljlAKNfxFdCrTENQSXI8vSjXBRZR5h/6jDwF625aa//ACYt&#10;1r9AnBmy6JLKxHQ3rStLvtsU818I0zMCHMHcfbNb2yjr61HWS6XdRalhycGSxuttmGxoWoNCasWI&#10;s1W9sg7T/dVAun0CeLkCP2lrxk6Hw/0pnrb/ALb8bdf6f+BWmflz8hpLHUb73rpmNhKDJK2R9uje&#10;FSBTqEgVdbEBlO9UKYMycAC8kOg3Kf0olYtMoLLLCbHbwO1EFEluPKRtL2PQGqBdSfv/APGoVBgy&#10;CoTxLEWYU9kmq9G8KpongS5EcGVGQ4DX+FvCqmC6yhWysObGbuQll3BFErGqrTKy5hU9soPrUD8P&#10;oVcjNWQGOFw397D+Qrne17Ufor/i/wDsPzyjllQeVZqscbUaZQRxc94fZIe6Px6imqzQu+aZcysH&#10;G5BPqKQsltJB19abW4FbunAszQ5ODJ2uCB0b5TTlZGhNWJo8pG0b2tV+SBdGX4ZPiA8jemZ3kVep&#10;Yv1J9aaLLePkyY7B0b1Xoaj5BtVMasTNiyFFvbIN0P6UtqDNajRYdLnvjbsk8eh8iKklIiGUof6U&#10;4+jL0vsfQ1TRfj8omJ/8aoiNDQhGjKrqyOoZTup2qFyKfI8C8TnL4pzBOp7vpDY28KTvLrBqz3ni&#10;3RPxnOiZ/wDE5Bf8bMXS7aBqz1X1K1xjmvKGQi+/4EUcGc09wN/yNSCy0uQ5QoVBB3vtT6ORTzUi&#10;dyfDyRSnPwCVkB7nUdafV/U2Z6qPFhTiuUXLQRS+zITQqetqt1gVrn48roOVQkkVyNDtUKg39rjx&#10;86orohZSvmPGoFJkG4FEUzxtUIaPtQ2LRDSwyVJSujaihZTRY9rjxBoASs8ZXVdRVBJkBoWEaN4V&#10;k2fMBI0pJZm3WrSIWYpyvtbVf5UxMB1kugq66WZTRoDorSY/zR/itTxCVitbW23jRJBGwFMSKM0w&#10;ozVwUSRyNGbqdOo6VZTUhKORJRp+KmrFtQQS427R/iv9KstWKhFWEYqEJl2Hh1o0AzcfnUBHbi8Y&#10;4kCh9ZZfdKT08FHpRJHM3187fYLixHjUFGpTw/KrkFo9VFHqso9UIakVCEf1Ch11FXEkVoKvIY0W&#10;XAWKhwo9w62/qKBqDVjpDEPL4qWAlobyQk/iPWombvOeyCNO23aLkbmrAs5G3hcM9rZci+5vbCCL&#10;WHU/jtURg9jT/ihiVPOrkytkqrbUG1DJSZOpvod6obW89nmQHf8AOqTCakgZSN6KRLUGhFWQ0O1W&#10;WVpFDAhgGVgQynYg7iqYaOezPJwudLi6yYbHvgBOyNtY+W1A0dvK371Fb5+Qsk8U8ffEwdDof6Gg&#10;ZIa7AmdxQbumxhZt2i8fShHU0+GArEEgjtIOoNQaSxrf3b+Aq0gWxs42Arjxkixk9zfjUZg2tNhg&#10;gvGQVvVGZsMRSCQaaHqKgJKUDbjXxqEImjI0I9DUKJ0jtYfnUAbLoqwDO1WWSioMTM1AjxFQpoxU&#10;KPVCHqhD1QhmoWanS58KhTRTsDuNTvRkPWIqyGRUIbqxX0qmiJlhSDtQss2tVEgxUKPVCGKhRqDb&#10;0qyza9QI1IvUKgjNWQhkNlb0ol2RFI/wpoxI8sxj818KjUhxJszJLGfmVt6X0WuBP5bGkx1LoC8R&#10;/h5U2tpNuNkxQlmJ/A01G2tQa8l9hVjUjbFzcjCmE0LW/uToR51TrJL5q6hnQMDPh5CESRGzj/ki&#10;6g/0rNakHO0zdHDI+R46HkIikgtIv/HL1FA0TPR0ZzvMwsjBlMU6WI+FuhHlV+LOjS6upRUoWEeJ&#10;oGWEOP5WXjZAQS8Ln9yI+HjWbbTwQrTJXX3H2POx5cR8yNu6FELyDqO0XINK8k1JgebVoPnNgVNj&#10;oRWNnoEXsee47GOooJBtUsN8Vc72F+spA/Kx+73qPcKyXoNpYGozRt3A2IOopScDGpDuPJ9dQVBv&#10;1rZlnfRfpTYiyg6v9vZAfjMUN8cIMTAf9p0/ga9b6at+zVW7Sj+h5f8AkM41t9+Q8ZNLqtz11rWk&#10;c22Z5clgQQoFWL/bL8WSWGwv1FQngTfW8QPWoV4ETuN+0jxtVgPMiEyE6NY+dQrxaLKyBhob0LCR&#10;DIdD40LG1Ryv76/ekxIUPuiVpGX/AHaD+Vcb+VtPjX8v/sek/hq+Ktb68HO4pXhfuXp8S1xlaDuN&#10;SH4p0lQMppnmokQ6wyZUd/hUt50WPr67f2Vb/wCvqC2l2QZPFtOO66o42O9dGv8AAb3/ALnWv+f+&#10;hdd0gX/g9je6Qh1PQWrbn/8A2zT/AJaP/BL/ALh/vT8BzEEcgCMzd6+e9al/A4V+bP8Ax/8AAi92&#10;i+MaO25/Oo/4TD4dv6/+Bf7jNZcNJE7QbW2NPX8XSqhWZX7jBDwNE3ZJsDvVP+Nuumn/AJDPKegj&#10;h5PbZJDcfKTSLYaU/uTFXr9A4NRcWNAJMSIHXtOt+lWRMBZOK0BJGqH+FSBtbSZxsoxWjc3TYHwq&#10;QW6yFrhgGBBB2qAGjddKFoJATkcFZv3F9sgGhrne3TlM05XjgWSHiexukiGsDcM1doO4WeJQI5T2&#10;yDY+NMrpIi+cdBS9M8hRggMLMLg7iqksX87jzGTLBqu7IOnpWa89ofTSeGD4cmTHcOhseo6GpX2G&#10;uxlqJjPiZ8eUu/bIPiQ1ppvW3yZb5upe7qPzQEEcixSIySL3AjSo9KQ0+/j7f7kUp8CtnYkmMSUH&#10;fF0PhXP21dejXnZWN8Hk2iIjnJaM7OelZ67P5LvlPKGJWVgGUhgdiKdMmZqDa9QhHPBFkIY5VDA0&#10;Nqp8MutmuhWzOPmw2+ol2iBusg3X1rHfN05NVNFbgO8Tz/wY+cfJJ/60/H2Piwjb1/mo4qwYBlIZ&#10;TqGFbDGSCjqiiDKxMfNiMWQgdTseo9Ku1FZQy63dXKOfcpw0/HMWUGXGPwyDW3rWDTF5/g6GWyv+&#10;Tfiecn45hG95sUnVCdV9KvLZ1/BWuCv+To+LlQZkKzY7iRD+Y9a6NLqylHOvR1cMsiiBNJYYsiNo&#10;pkEkbixU1HVNQyJtOUc/5f7clxO7IwwZcfdo/mX0rBt6/jyujoY+yrcPsBYOfk8fMJsdytj74zs3&#10;kRWemjq5Q++auoZ0ziuaxeTQBT9LJA98B3/CunltW/5Obri8/wABmnQJPWBBBAIO4NSCClzP21Hk&#10;d+RgART7tF8rVj29ZPmvZrx9l14t0JEE+bxWSShbHnQ++M7H1HWsFbWzf3Ntq10X1R0TiPuDG5EC&#10;KUiDLtrGTo3oa6OXsK/Hyc/X13TldDCDY38K0pw5M5KDcXFakwChn8ZicjH2zpaQD2TD4hUdVYOm&#10;jo+DnvIcVmcVKHNzGD+1kp0/pSLVdTfTWuiGDifua3Zj8h6Lk/8A61Opr8Mz6+t81HRXV1DowZW1&#10;VhqDT5MkGb/xqSQ0YK6lHUOjaFTqKFlibyv2yH7p+O9rbtjnY+lZtMvlGvL2fiwrYfLZ3EZDR2P0&#10;1NpcV9vwrlX9i1b8dGy2NdEdA43mMPk1H0m7Jh8cDaEela89q6dGDTG1O+grTBRiqIVczCxs6Iw5&#10;MQkU7HqPQ0F6K6hh0u6OUc85X7dysAmbGvkY4Nww+NPW1c3b1nTlco6GXsK/D4ZZ4j7mlxgIM680&#10;A0WX5l9aPD2XXi3QO3rK3Nex+x8iDKjWbHkEsbagg/zro1srKUYLVdXDJxR1BM01MoGcjxOJySET&#10;J2Sj4J10YUN6K3YzPW1OjnvJcNl8axMifVg+WddvxFZb0dDoZ7Vv+Sfi+fyuPZUkJyMU7xk3Kj/t&#10;NFTd1/AOuCv+ToWHnY2fEJcaQOPmXqPUVrrdW5RgvR0cMtXqMAyDrQx9CA3keGw+SW8qBJx8E66E&#10;etS2FbcsZntanXQh5nGcjw8olBYKD7MmPb8aVbN1N1Na6KA/xf3SrlYORAUmwXJXY+tSm/xYRr6v&#10;zUclZXUOjB0bUMDcGtC+pjag2P5Vdob+hD1XBQM5HisTkoys8YEnyTLowNZ9cFYbntaj4EHL4nk+&#10;Em/yIGZo1Ptnj8P+4VhtjfNyjoU1pqoYwcX90xTdsPIWikOizj4T60/L2E+GZ9fVa5qN6srqGRgy&#10;tqGGoNa1yY2oM1ZD1QhVzMLGzozFkxCQHZuo9DQ2qrcMOl3RyjnfJcHPgyF8ZjNCpupHxrWHTF16&#10;Ohnurrk0w+aliKx5Q+og07/mHrQfutdl3xT5QzQzxTqJIXEinwp9Wn0ZmmuywDWqrBNr0aZUGGCy&#10;KVdQyndTUknQvZvCK15MMhTuYjsfSlXp9DRTb4YOx+QzOOf6UqlkB1iff8DSf3HUZbOt+UM2LyGN&#10;lreN+1+sbaEUxaJozWzdS3elK0gnr1CGQbbG1QgPy+NxswEsvZL0kXQ/jQ2zVhlNHUWMrjMnEJYg&#10;yRj4ZVpdsWjTXVWJsPmcjGskp+vEOh3Hoaqurrwwb4q3Q0Y2dj5a3icd3VDoRWit1boy2o69lomo&#10;2CYvQFmpAYFWAIO4NUQB5nCwzXfHP0ZN7dDWe+KfKH02a7Bsebn8Y30shTJEPHX8jSq6Wz7GuldO&#10;UMONn4+WB9NwG6od6fXVW6M9s3UuXpqYBm9FJD16hCGfHhyU7Jow4896qyVuy62dehazOFkjvJin&#10;6ibmM/EPSs18muUaabT2VMbk8vDbsa7oNDE+49KVXa1eA7ZVsMuLyONlj2MEk6xtvWmuqsZrZuoQ&#10;DdrBvDemUv4WVvoLakuE7a16CthEE4OlNTBaIZ8WDJBEiC/RxuKNMis0Q/RKRNCWvYe1qKS55kFR&#10;clkYrtFJ+6inY7ioMeafIbgzIMkXjcd3VDuKqRTo0Tta1vGhbKKpPaaCzDRrI4CFvKw/Gsfs6eFG&#10;wqqWAcrjsbKuWXsk/vWvN2yVvya66OoFbEz+ObvgcyRjUgf0pHhbPlDvOt+whicpHkERyD6U3gdj&#10;R02VuH2Ltk68roKA2p0ijaoQxUIYJGx2NC2WeGm23SomQ1cFh7W7W+Vv60UERSGcqSfRyR9GTo3y&#10;n0NAtEnDD8JUotMQVuCCPEUwBFFt6AYaVRC9BkbJJv8AK1HWwFqmMvBiy1J+CZfhcdfWn50Vp+pK&#10;3dRckgnxn1BUg/EKuGh6asXMfNOgmFwPmFacVPLF3p9AxG6SDuRga3oQ1BKKbUotwZHZZX1U7Hwp&#10;iAdS3JHHOlmAIOxqQAnAv5PHBSe32E/kaB1NFdAUwyMZzuB/Cst05HKLIMYXLBAI5gQp2Ph6Vsw9&#10;nwUPoza4eXKGWOVJkDIwZTsRXRVlZSjDarq+S5BkmPQ6p/KrAtUKJIrgFTcVQporZGOri6gG+6/0&#10;q0y0wQ+Pa/Zof7TRSGRLPJEe1tQNwf0qy/EtLkI9tbHwqivEyW0161RcGq5DQm4N06rUCVZLv1op&#10;ozqCtvcD0oW4LVWLHJRFlYQi8Z3kG49K5vse62vHP+v+xsxrHYrNjywnujNx1tXMSjo2+SfZPDma&#10;9so/81PpcG1PoEFYMLg3FaExTRtemJlFnHyZMc3U3Xqpo6sC1ZDavj50ZVgG01U7imTImHVi/ncS&#10;0JLxax9PKiH01nsHRTy47gN8PVTR0tDGWqrIMxTJJb3dpttWszWrBOG28KhUFzHl7GBBsR1qAWQ1&#10;Y8xkTXUjc0tmaygllijnQpKoZTt4g+INUmROARJJl8bqwOXhA/GPjQedFwxqSv8AZhDHyYcqMSQO&#10;HUjYbigaAtV14ZNVEI2OvpWe7lhIF8hxWLyCfuL2Sj4Jl0INV4yMpq6AqDNzOGcY3JAz4d7RZQ1K&#10;+tX0MtSunNexoilinjWWJxJG2zDWpBmaa7N+0g6bUdOypNgOh1FPRQA5Diyj/wCbieyRdWUUytvh&#10;jqafDCnH5oyogG0lTRhVNQKvTxZf/XahBMAkN3A+oqEJwwbQ7+FUDBoy2N1/EVJLNb1ZZEx6UFmE&#10;kaUss8apkMqxU3H5UJGiysgcefhQsGCOWMG5XRvCl3tASZSYEE33rI+WGjAqkizYa0aRR61F4kJE&#10;dkNxt1FEkC1JejkVx4HqKNC2oPPEsmvwt40SRFaCmyMhsRRwGmYo4KM1ZDYCrgo2BINxoRsahC9F&#10;kBvbJofHoagDRJLCsuugYbGrBTgoMjI3awsasOTZD060SBYS42ET5sKsLon7jjyXb+NWhG9vGjHY&#10;fzozlEi3FQomUg0DCk8Vv61JKaNLeNWCYqyGrbVCmVno0AyIOUNxqOo8RVtSXW0A+B0lmmx10kjY&#10;qyHw6fhSGoOl5TVMmbioUJliQF9+07A+VRMTezYViTsVU/tAFGzE+ycChBNqoszUIbq3Q7VUB1v9&#10;TYgEeIqDOyu6W1G1EmLtWCuxoikQtVBIS/u3HvDh5I3R2ib/AGsLj+IoLHT/AI6/Nq/4ijj5MuK4&#10;aJtPmXofWgZ0nVPsbMTMjylutlkHxJ/SqM9qwR5fGx5fuW0c39w2PrULro6gr/EeEkSLZhsD0ogn&#10;eRvx0/bj8lH8qA51nyX0H4XqhbLKXGoNjVghGKUNYNo3TzqETLQW51Ggqy2ZCdrA30qANElWCZqE&#10;NgasJM2qgja9QKTBFQpoxUKPVCHqhDFQojeQX7L+7c1YSNSt9RvVkaNNt6Io1I6ioQ9eoQ3Vu036&#10;dapostA3oCHt6hDFUUYNWQ1qFntqshtULNGW+29WmSCnMQPb1O9HVBVRUY6UxDCrM4VT50QdUC2z&#10;GxiXBuvVap1kcqSXEnhy4iVIdG0dD09aW1BTq6sSea4d8buysa7QfOnVabS89m7Dby4fYqlwdtBT&#10;kbIIWa/pULJ8TLmwplnhaxHxL0I86pqQb0VlDOg8dyMHIxdyEJMo/ci6jzFZrVg52mboyTNwoc6E&#10;xTDX5H6qapOCqXdHKOdZ+DNgzGKUf7H6EVdqqx0c7q6lA1mC71j0uqdhkJNzf8q51ruzkss42ZPj&#10;LPHG/snjaOROhDAigrKkG1FaBTyIQ47l+IVLGmrgGXKnwIpDY0uwT/VPb8w0tXO0t56NLkp1hF4Q&#10;lviNgela8v4+9v7nH+op3gqz4SL+5Gtz1rfn6WVOUufuEtGyCJ2ia426itSqR8jx9u8gscxgZrR5&#10;Nih8HG357VpxcOPqcr38PKvku1/oPyOLfzrScOyPOtvcPxqxbRhJCpuPxFWBBfSUMKokG5aoSCpM&#10;LXYfjUJ4lUTMh7lNj5VAlUlbOQRPJKwCRgs7eAFC0Mpl5OF2ct5HIfNy5sqQWEjeweCjQD8q897a&#10;u7u9lx/2PU+vms6Kq+AHPx7y/uRjt8Sev4UXrfxW3s8r9Nfq/wDsvk0rVV4NMZFxnDWLn5u7+leh&#10;9b+F9fHlryt9bf7dAXu7DHFIsihlOnhXSiODM1BLUgopZWMJB3Lo4o6sOtoBQ7ka49rKaZAwMY2S&#10;JQA2jjcUt1gVasBFQWIVQWZvhUC5PoKoW2l2E1+2c3NUfUC4oOzPq3/4iq/dSMd/5DOnXJIn2bEu&#10;k+bKxG/YgUfxvU/efwjLf+Xt8VX9QrB9t4sahP8AKnt0J7T+lZdc635j+gl/yl3/AMUWG+1yw/8A&#10;jZ69/RJ07b+jLf8AiKyXxa6Dr/Kf/Kv9H/2APIcTm4IIzMVkjOgmX3Rn/wAw0H40lqDdh7We39j5&#10;+nz/AEFLLxWiJZRdOtulUbqWkixsswntc3jOx8KEN1kMdwYXU3v4VTFlaXp61j9npDKAvLw0yFuP&#10;a42YVzrKR9LwLksckL9rjtYHRv6VmtKNCchXC5C9opzY7K/jRV1+oq+fygzcHb8KZ5yKPetVJANn&#10;cf3XlgFm+ZPGk3r9B1NPhgRWeJ+5SUdT+NITaHRIw4fILNaOX2Sjr0NPreTPfOOglejbFmGAYEMA&#10;QdwaBkF/O4wpeXHF13aP+lZtMo6NFNZ4ZUw86TFaxu0XVD09KCmjqHeisNEM8c6B427ga0qya4Mt&#10;qtdk4q4KJ4lR/Y4DK2hBoqpMFuBf5XgWh7p8Re+Ld4uo9Kz6+vHKNGW88MrcXzU2A4imvJjk2Knd&#10;aDLZ0cPoLXFX5XZ0DHyIcmMSwuHRvDpXUq1ZSjn2q6uGWaME8yrIpR1DI3xKetRqSTAl8v8AbhTu&#10;ycAXXd4P6Vi29aOam3H2Z4sLuDyGVxsxeBiuv7kLbHyIrJTS2b4NF863XJ0fi+YxuSjHYRHOPjhO&#10;9/KullstF9zna4uj+wX1p4kz/I7ioUK/L/bkWUGyMICHI3aP5WrPr6ytzXs1Y+y68W6ENlyMOezB&#10;seeI6dCPOsUOr+5vlWX2Hbh/uVZSmNyBCyHRMjofWtuPsTxYw7etHNRyBBAYEMp2I2rUZD1QgK5P&#10;icTkoyJlCzAeycbikbY1uNy1tR8HN+Q4zM4qX9wHsv8AtZC7fn0rm6Z2zZ0s9a6IYeH+5ynZjcie&#10;5dkyev8A5q0Ze1HFjPt6s81HuKVHVXRg8baqy7V0c9P6GC1ScGtKYJrJHHKjRyoHRtGU6iiKTjoS&#10;OW+22j758D3x7vjncelJvn8o25exPFgVx3M5nGP2G8kANngbcel6GujqM0xrdfc6FgchjclGHxW7&#10;2+eL5gfStFLefRg0zdOwmMfIO0D/AP40z9q/0Yr9yv1RE8Uy7xOPPtNJ0pdf8WFW9X8oA8pw2Jya&#10;H6i/TnHwTLofxrBrjXTvs05bWz66Od5vG5/ETBm7lCn9rKTY1z752zf/AHOjTSuiGbifugP2Y/In&#10;tbZMkbH1rRl7XxYzberHNRzDKyhlYMp1DDUGtZjPVRDHTxBqiCxyv23Bmd0+JaDIOpX5WpGvrK3K&#10;7NOXsuvD5QmxzclwmTYd0Dg+6Nr9jVjTvkzY1TVfUfeK5/F5ECNz9DKA1jbY+hrpYbq/HyYNcLU/&#10;AeufStRnPXqyGrBXBVlDK26kXBqEFLlPtlJS03HkRyHVsc/CfTwrPpgnyjZl7McWE5Hy+OnPaXxc&#10;hPiG1/61ll1f0ZrardfVDpxn3NDP2w59oZjosw+Fv6Vpz3T4fZj19Zrmo2KQQGBDA7EaitirCMhL&#10;RFGGVXUo6h0bdSLipBFwJvKfayP3TccQjHVsdtj6Vj09eeUbMvajiwAxOS5LhZTCwYKPixpNv/Ka&#10;VW1qcGi+dNVI+8bzGJySD6bfTmHxwNofw8a100VjBpjan4C1PgSeqQQ1YAgqy9ytoVO1KtWC0KnK&#10;fbEGT3TYNoJtzF8rGsunrK3KNeXtOvFuhcx8/leCl+jIrCO+sEmqn/aaVW1s+DRbOmqlDxx3NYfI&#10;qAjfSnHxQtofwrXTRWMOmNqfgL0YoxeoQD5Xxml2HUF/N4vHyrsB9Gbo6/qKza5qxopq6i48Gdxc&#10;nepKi/8AyLqp9RWZ1tn0aVauiDmFzUUto8j9qQ7N0NacvYXTEXxa6DgYEXBuDsRWtMQZvVyUSRoZ&#10;DvZRua1+n6j9mz5hLtlWtBrlcdj5UZWRe420J3/A1u9n+Gr4N0bn7/JVNmmJ+ZxGRjEy4rmRV100&#10;YV5XajX9pupqnwzbE5uSI/Sy1Lgad/zD1FIru1xYl8E+UMkOTDkIHhcOp8N/yrVXRPozOrXZNeik&#10;oyCKOlioNtDodQelMkgGzOIx8i7w/synw2P4Vn0orcodTVrsWZ8fKwZAWUxkH2yrsfxrHZuhprZW&#10;QVw+dKgR5Y7h0lG/40VfY+oq+H0GOKaKdQ8Th1PUVoVk+jO012b3qNlGL0LLNJEjlUrIgcHoRVNp&#10;otSgDkcL2sZcNzGw17Kz2w+aj67fDIoOVycRhDmxlgNO7rVV2dXFi7ZK3NQ/Bkw5ChoXDX6dRWmt&#10;1boz2q12T3NFJRi9XJD3jra38ahRUycPHyhaVB3dHG9LtRW7Drd16FzJ4ieAmSAmVRqLaMKz2ya6&#10;NNdk+GZxuYyMf9ucGVF0N9GFCt3XslsU+hnw+Qgy0Aie7L8h3rteh7auvD5XRj1ydWF0a4FddMQ0&#10;SA0cgkcvRqKSIpy4kGWPd7JBoJBUkNWdQJPg5OKe9bso2kTeqkbWysSY/MSx+2cfVQfN1FC7EeSf&#10;QWXIhyV74XDHqvUUt2A8Wuyu03c3bf2jY+dcT2/Y/ctC6X+o2tYMVkLMVRAfk8dBP7gPpSjZ1pN8&#10;lYbXVo2iEqKI5tWX4ZB8wqKVwynD5RMZVS3ebA6d3SrdoKiSUG4uDcdDUkoxVEPVZDB01q0yFXKx&#10;o8uPsfRvlfwqrVVkFSzqwGRnceSDd4vHcUn9VB/6bliLNjl+L2Meh2oq3TBdGi1vtqKYAeqiy5jT&#10;69jnf4TTsbxaBdqlmWISjb3fzrZEgJwDJMFCT2j6bDp0rXWkINXKTJNjtfVfBhtTUoClMtxZx0Eo&#10;uP7xTEwHT6BFJEkF0YEU1ORbUFqGcx6HVTVgOsl1uyVNdR0NUwVwCZou0kMO5DtWew6rB8mEraxH&#10;tP8Ab0qQGr/UgjlysJroSmu26mrpe2fKZdq1uuQ3BzUbEDIX6bH5hqDWuvvV6uoM1/Wf/EOY+Yg9&#10;0cgdTuBWut63XDky3za7QXjnWQBl36jwqxTrBpLGsouNH8atMi4BkgGqSDUeNXIaRQkiK6ob+XhV&#10;yGkVTnGA2lICj+42obWVVLcDK5eXRE3KwSC0R7m6g6CsOv8AI0r/AG8v/IdX12uymcmcuH7yLbAb&#10;VytfZvq/1P8Aw+B6zSC+NlJMO02WTqp61M7SKtWCDJww15IRY/MnjROpdb/UCy46OSGXsfxFVA9W&#10;gq9k+Mbqbr5UytmguLFmLLVtH9reNOrcB0LgN7Eajxp1WLZIkjRsGRu1h4UxMpqQ7iZyTj6ctlc6&#10;G+xo0xFqRyiPO4bvUywqG6tH/Soy6bfDFsxPGSqk6dDoR5U7Lb4Y98k0WUye1wSPPetIDpIThmVr&#10;FGvVi3UYcHIsRc+tAxF6h0HS/jQiDxOhvqKhYCyeLdHOVxkn0J92g+R6vy+o+unxbojxObSSQ4mW&#10;hxstdGVtj6Gka3S4QVsYUrlBka+njS0KM0RRpLDHMjRSoHRhYg1cFptcoWZcPN4WRsjj2MuITeXF&#10;Oth5UUGhXroot2H+P5LH5FAYTaUfHAfiB9KkCNM3TsOR4pfVz2f9o3p9a/Uy21jouLjxDTsB8b60&#10;aSFPRsoyYoxpRNEoVSfcAKauVBXm2EAiSKG7QQfKltFKzRC+LGb2HYfEUPihi1ZTlgki1+JR8w/W&#10;hdYG1urEav4/nQBweYA67GhdoLRXNwbGlec9hGLip5Ih6hbLMXFA7pENb220PjSrafQuCZJb6N/+&#10;VAk2U0TNGr7/AIGieU9gpwVmiKb6jxq1mkF5GLCjVESTNqvwJJi1TwJJkXBuNCNjV+JRbjmvZX0P&#10;RvGiSAaLDKrizC4ooBkpyQlDcar40QScmlqhZmrIeqFHqshZinKe19V6eVUC0XCqSrr7gdjVgdFK&#10;SFojfdehqSFMhvgbNPkN4RgD8TTKmP3OKpfcaxRHONxUIbUJDcN0P51Gi0zci9UXBGRb+tWDBCxq&#10;0A2V2o0CRN4eNERFF4hHkPIos7hSzegpdux1bPxCUGQGsr6N40toNWCpUN6+NQC1ZI+0qdaghqDN&#10;Qh6oQ9UIZDEelRoutoJDY6j8aocnJVkjvcr+VGmC6/QqNUBQr/dNhxeu/wBeO38aGxv9D/8AL/gz&#10;nyi58fKgOwWImaNg8bFWXYioU+Rr4zNGQeyX2yL83Q1Rl0rAalxo8heyRfRhuKgjygkSJo0j7tdA&#10;O4eVCxFuywm1UAyyi+NWC2WVFthUBLsMl7g/gahfkWRVhGSPCrBaMVYJ6oQ2BqgkzN6hcmwNQJM9&#10;UIYqFGKhRXlmCCy+5/5etWRIqanU3vverDLEUnysdehqELBUH+tQoiII0NWURne1WWeqEJkfp16U&#10;LRCcG9CQzoahZGT41ZUHr1CGCahZjutUIbdwtergsqyp33N7NR1cBoGyEqSDpamoNAmecMdDoNqs&#10;fWov5uQNRfaiRpzqBIOSlw5/rRt7PnToRUdZNDyVlDHbEz8fkYe+IhgRaWI9PUUiyhmK+bo+RR5z&#10;gWj7svBUmPeWEdPMUVbs14exPFhO7uh/GnK/1Npm/nRSmQmx8mXFmSaFirofzoLKQbVVlDOi8byk&#10;HJRAqQk6j9yL9RWeyg5uuTzf2J8zFgzYjDOvcPlbqp8qHyjoGl3Vyjm3J8bNgzFJBdDrFL0IrNtT&#10;zXJ0s9FdAj136iuc18DDarj4IM2dx2PlxOrRqsoBMUoFiD023Fez9r08/Yq01z8P5Rnpd1ZzOfFZ&#10;vePbbfz9K8XX17X5fCOgrxwVYx9IgqLEb/603H165/2ouzkMwyiRR49RWlITZQT2BokgQbkQdpLK&#10;NDuKvxGVtJHDK0TAg6dbfzqQW1J0jh+ZTKRIZ3C5A+Fzs4H61opeeH2cL2/UdH5V6/0GVXFtfxph&#10;znU0fTUbdRVgOpqk3abg6dRUK8S8swYAg1RPE8zioX4gvJP01ZyQqAXdjoAPGoMrSWc85bm3yZBB&#10;iE/4yn3t/wC6R+g6Uq03fjU7vp+n+2vK3f8Aoa47pIobc9R4Vty9NU5ty/8AI0WLRF61AAzKxt5E&#10;HqKZVjK2KsEzQtcfCfiFG6yE1IbjdZFDKd6VAlqCSoUUMnF7x3pow6eNHVjK2IuP4/JzZ+yH9sRn&#10;92Y7KP1PlRWaQHsexXKsv+h1ni8HHxIwIkvJb3zNqzf0/Cst22eb39m2r5/oG1SlmVs3aIMNqiAb&#10;K5jK6EUQuSWM20bahaLVi9HMVUo4EsTCzRtqLfjSbZpkdU+VwxW5n7XinjfK4hQG1MuB0bx7PA+W&#10;3hWW9Gjqep/Jur8Nv/8AL/f/AHOTZmK0RZkB7bnuQ7gjcUlno6Wkq4+W0BCsbxnp4UtuBjpISeVZ&#10;ApU3G9Yfav0iqqCK9YpDK+Tjpkp2tv0PWl3Xkgq28Ranx5Mdyri4+VvGslqtGmtky9hZ5jtFMbps&#10;rnp60VLxwwL5zyg6GBAINweop8iIM3qpKB+ZgrOC6WSUdfH1oLUkZS8C66PE/a4Kuu3+lZmmjSmm&#10;F8Lktosg2OySf1plNPhib5/KGlAnYtrEEaHxr1+GOazSSUQYm3JUkADsBt4V5726VpratehtegPm&#10;8ak15IbLJ1HQ1hvlPKH00jhgSKWfDlNrqw+JDsaRWaMc0rIZ8TNiyl0PbIPiQ71qpZWM16OoVg+I&#10;etNqKsFRqNfxpgpi/wAnwUWSJJ8c/TyALiMbMfOgfrZWrZttWj9KS4b+/wBB+W7rw+hXxMzM4qcg&#10;ApY/uQNsayZ3tRmq9K6I6Bx/KY3IJeNu2UfFEdxXRz0V1wc/TJ0fITpoo2BqiC9y32/DnXmx7Q5N&#10;umzetZNfXV+V2aMvYdOH0IckWVx+R2uGgnjPtYfp41idXR/c3pq6+w78P9xx5HZjZxEc+yzfK1bs&#10;fYnixh29drmvQ2i3Q3B2IrYjIeqyA3keKxeTjKzL2yj4JhuDStMldcjM9XR8HOOQ4vK42QrOndEf&#10;gmHwn18K5+mTo+TpZ6q64CHE8/kceVinvPiX2OpX0pmW7p30L1wV+V2dDxcuDMiWfHkEiHwOo9a3&#10;1srKUc+1HVwyc9Dpr0/rVtAkU0MWRG0U0YkjYaqdaXaqsoYVW05Qgcv9tSY3dkYIMsG7Q/MvpXO2&#10;9V15r0b8fZVuLdgvjOZy+MftU/UgvZ8dunp4UrLa2fHwN1xrf8nSuP5TG5GISY7+754T8Sn0rq47&#10;qy4Obpk6PkJBx10rUtV8ioJ4Y3nbsiXuPU9B6mnZ1ejivIF7Kqlnsn7T47MImmQPkjqNEPqBvW+n&#10;pZpzZS/8jP8A+9dcV4RRGLNxcgWOMY/b8JjFlP5V0KpRCUCLXd+3Iw4XKLNaPI/bk6P0NC6imoC9&#10;vDbpQFSQyY8MotJGrefX86C+db/3JMOulq9MDZvDpKjKiiaNvigfX8jXO3/j5X6Ofs/+zNmXtQ+e&#10;Pucw5f7WaPvm48Gwv9TEbcelef39RqfH+h2Mfani39QNxvNZvFSfSfukhU2fHfcel6zZ72zcfA7T&#10;Guik6DgcniclH348nu+eI/EK6FNVdcHP0ytR8l+9MAPURRWy8PGzozFkxCRTseo9DQ3orqGHS7o5&#10;Qg8l9vZWATNjd0+ODcMvxpWJ4PNyuUb8/YV+H2W+K+5ZYO2HPvLCNBL8y+taMvYa4YGvrJ81HmHI&#10;hyYxLBIJI22YH+dbE01KMNqurhkl6uSj16kkB+dxuJyKduRH7x8Mq6MPxpd6K/YymlqdCHyHB5WA&#10;S4H+RjdJVGo9RWdYurn4N2e9b/Zm/Gc5lceQl/r4x3iY6j0NPpo0Vpir/k6Bgcnh8il8eT3ge6Jt&#10;GFaa3VujBfO1OwhRiz1CWUc7jsXkIzHkxhj8sg+IfjQ2zVlyHTR0fAh5/AZ3HP8AWxy00Sm6yp8a&#10;+tZbYuvRuz9it+GX+N+55Yu2LPH1Yxp9YfEPUU+mv1F6esnzUdoMiDJjEsEiyoeoP860LkxWq6uG&#10;T1GpKNKSWV8rEx8yIxZMQkQ9TuPQ1TqrKGXWzq5Qk8h9s5GKTPgOZVTULs6+hrNfBrlG3P2Vbixn&#10;j/uXJxiIOQQyouhe1nX1FVXd14ZNPWVuajrjZWPlxiXHlEiHw3HqK01smpRjtV1cMHZR959aCwde&#10;ikTSrDDVgrgqyhlO4NVEkXACzOFR7vikI25iOx9KRfFPofTaOwZBnZvHP9ORSUG8T/oaCuts/wAD&#10;bZ1upQyYvJY2WAFbsk6xtvWmnsVsZr5OoUhmEZIa/a3Xwrqfx38hT17NX/tfz9GJvSSw2TGFPa3c&#10;3QD9a6/sfy+NKPwflb4S/wC4tZso3868nI8H5fHY2Xqy/Tk6SLp+dI0zVhlNHUXJcPO42T6kZJQH&#10;/kTb8RWR0tm5RpV63UMK4fNxyWjyR9N/7xsabTdPhir4tdB1WVgGUhlOxG1PTEGbnxq/JkM3qpIa&#10;uEkUpIoZTuDUlPsnQAy+ERrviN2H/wBptvwpF8l3U0U2+oCDZeBJa7QOD+B/Ss3k6P6D/wBN0HsT&#10;nI3smUPpv/7g2p9fZXyIvg10G1dXAZGDKdiDTfKehEQbXqJkPXoyiGfHhyF7ZkDDx60Nqq3YVbOv&#10;QCm4qfGb6uFKTbXspLydeaj1qrcWJMfmGRhFmoUYad9XXb4sVbGeUHI5Y5VDRuHU9RWhNPoztNG1&#10;6hD16hDW+tUWU8rAx8oe9O1+jroaVpRWDpo6gdePyMKcSKe+M7OuhHrSFnajlDnoroJxc0ceQQ5K&#10;3U/DIP1rs+t/JKfHTh/X4/8AAi3rypqMEOTDOoaKQMDXWV5MtqtdkrG4I8qPyKKqv2t/Or8goLXd&#10;ceINU7AwDMrj8ae72+k/942/Kl3ukpfA2l2hVzIczEa8d+wf+snX1rg+97t3+mnX1+v/AINmfjbs&#10;J4WV/kxBj8a6NasmdvJA3r4sJIwbS/uHSmIU0b1cFGKGCzBAOh61TIVnUG6sLg7il2QSYN+jnYr9&#10;8F5MUnUN0ovX9HbRzXiv1f8A1yMd6Nc9hfGyMaawkJWTqDoK7mX8Zmv7pb/oZ7troKiFOiD1rZX0&#10;8l1VCXdnjEhHwD8qt+rm+6r+hPNkD40fQFfSs9/43K3Sj8BLRlSXGbtI0dfCudt/HaUX6f1L/MZX&#10;RC9kYKMT2j6b+HSuTaiNVblO+VinUdyD8qCbVD/TYtxZkUmhPY3gaNXTAdGi2D1v6GiBCGPkahX/&#10;AANdD19PJoVapdkjWQX07vGumhScFNltdWHqDRoIqS4cb3KexvDpVxISu0USk2O19Vt8w2NXMBym&#10;W484bSj/AMwolYB0+gRiyQNUbuU7ihtcB1LoZJV8R1oOweinJEY721XoaiCTkiKhhZgCPA0SLB8+&#10;GCLxntN/hNI2XAytiiJJ8dtyvkdqyeTTGQmF8Tk51I7XdT4bqa15+zqumxN8qjFBnzyDwbwtvWmv&#10;s7f9IzWyqjaWWWQEOwU9GtU/9rX/AKRSpUDTtkoSHkYg7EaClW9jV/8AJj61r9CjJGsg/cHdfqd6&#10;zW55Y1OOigcMd9w2gGgvagrRO3IfnwRDIeJuxx3qNr70pwn9gvGS7FMj2KNZh060VGgHWA1jZvda&#10;OU69HrTVzwJtT6FmfFWcXFlk6N4039psCt4A8kLxsVkFqv8Aaf1Gq0lSTFV7ke1vEVTyfwGrwQf/&#10;ACMc+K/woptXsvixZjyUfQ+1vCmLSQXSCyCdwfQimKzAgO4HLGPtiyTdNlk6iiVhN8p5QQy+OgzF&#10;+rCwWRhow2NWxddHXhitPjvE5jnjsw2P9DR57uvD5NKc8oq2eI9yN+Na67Vt8kiQlhcmFZRLprbu&#10;6UfYu+X0HnEnWWMFWDADfyoGY7VhlksPHWgd0gUiMsTptSnpPQUA3P43G5BLSr2yr/xzrowNL8Rl&#10;NHToCR5efwriHOBnxCbR5I8POr6HutdOa9jRj5MOVGJIXDqfzFHXkzWq6uGT0YJkKXIQC5bS1ElJ&#10;TcclWbhFhf8AzML9vKGrsOvlWnNJdi7bu3D6CvH8h/kD6U6/SyU0YdD6UdqRyjPeobFjvpQCmYdA&#10;wKsLg1clGsadi9vnpVskmxH+tUWmRMtUEmDcmAC7pv8AMg/mKXdfKNOd/hlEORvqKyWbY+CTRh4i&#10;lsohZSNtRQWCTI6BlnqqCz1v/CiVCjYCmpFEqOV0OoqFNFkEMPEGiSAIXitcrqPCigtM0t1oki5M&#10;2/8ACrgo8VPQVXiXJ7tPhUgkkqSsmjarUaBaLikMLg3BqAEDwfMg9Vq0X5FcgjcbdKuC5MWN6qC5&#10;PeNQhmrKJI5HjNwdP7ahTQQSRZBpv1U1AGoCPDoseZIFNhLEfZ5qb6VdHyZ/bU0X2YzimnMN6hDe&#10;hIeqyjYNbfaqaLTJNDVBFeWMgXXUUSYu1SmaYhZqurX8KjIVJTeV/AWF/SlvsdXo132/OqLDsEvc&#10;iE6gjeqaAVo4Zc0YeVAG0mQspX0qxVqwYqwT1Qh6oQ9cjaoWnB4MD69RUaHVtJDJH3XI0apJbqIf&#10;3bL2x4mKdGZ2lceSiw/iaqzN38fTlv8AwExB/WhOmycDa3T+dQEJ4a2uRudb1TE6MZsPLGkcxNtl&#10;f+tUZmhjgClSjWZW1FQVZGHxinuU9yfxFUJZhSKgJMDVFE0Z1NWUy2rflVkTgnBuKgw8RVgtGtQE&#10;jJ1qiGwc7HWrkuTfuHpULk2DDxqBJniRULK0sjKCNr6CrBgpgVYRuNKshmoQnjkto23Q1IITmzD+&#10;VUQruCpF6JENL1ZDwNQskEwXRj+NV4kgnV1fY0LUENtDVENDpVkNSakEIHmVdBqfAUarISrJVMr9&#10;3dfXwo1VBwWVkVxvr1FC1BUFXJjEyEX7T0aonAdXAnZ7vAzIw7T18/SnLk25qRTy5792uvhRG2lQ&#10;O761Y5Ikw86bAnWeFrW+JehFBZJlXorqGdK47k8fkog8JAkA/dhO48fwpDUHM0ydHyLXPcB3d+bg&#10;prvNCP5irrY0+v7H/GwjnQkEWI3Bo4NxigZCWCeXFlWaFyjqbg0DRVqqyhnR+K5WHk4rGyZSD9yP&#10;x8xQtHN1yeb+xcysWHLhaCde5W2PUHxFCwKXdXKOZcpxk3Gz2cd0Lf8AHINjWHekW8jpZaq6Bl9D&#10;Wf7jAvkc7jtCy4jGSRwQHsQq3669a9fv/IUS/Q5f+QpZOeRZNjp0rg2cjwfkQEEuo9RVJBqxBGxj&#10;YMPxFFBb5C0ciyLcGiSFNQSFQQQauCgZPD9M3A9pqDE5NYJjE2vwn+FSC2pHDC5yeFVSX/5EY2a9&#10;nA9ev40as/k5u3pVtyuH/kMMPMYMwsZhGTusg7f47UasjBf09K/E/g3fIhHuSaMr5MP60Yh42+jI&#10;f/tMbHuZMmJV6+4fyqMKvr3t0mRS/cGGFvATkN/26L+ZoHdI009C774F7Nz8nPPZK3bFfSFdF/Hx&#10;/GgSto4R0csKZcrv6gCbF+kSyC6neurhjXNQuzQryRxSNE3cNuorRBbUhqKUSKCDQNQJaglsCNah&#10;QMycUqS6D1FMqxlbFeCcwt4qdxVusl2UhpHVwGU3BpcCmoLOPA+TNHBGLtIbX8B1J9Kp8C9LqlXZ&#10;j1j8fFjxLHCtgupPVj1J86X5HA21ejll+IFfIiqZjswpG3dpsaBoCSwBQlSeaMMNauQXyVmQqbEe&#10;houwTyMV0Oo8aFoJWLCuyMHQ69R4+tKtVPsNpWXIq/dPERzRty+KoVhYchD66CT+v51j1zaOp/Ge&#10;06v9m/8A/S/+3+xyjOwXS8sa3X5gKyaJo9HnonwAocx4ZC28ZOqHpXBvt5Wb+DY6Sg7FKkqhka4P&#10;SrTkS1BJUKIpoo5kKuAQaCyTLTaF3KxHxyT8UZ2b+tZbVaNFLyb4ma+OQre+I9PCrpeCXpIwpIki&#10;h0IZTT+zO1BverKK2TixZK2cWbow3obVTCrZ1FvIx5Mdu2Qe3o3Q1ltVrs01srFzC5KTHtHIzGE7&#10;eK1oy9rTNeKs4F3yVufkYEdZFDIe5TsaKZENQbVcFFTLw4spTcdsg+FxQ3orB0u6i3LFPhygm6sP&#10;hcbGszTozSmrIYuM5RJWWKYhJflboafnrPDM+mUcobF2FakZGb1Cihn8Xj8gnvHZMB7ZBvQXzVvy&#10;Mz1dBFnx8vickE3jZT7JRsRWNzmzdW1dEOHFc9FmdsOSRFkdD0atuXsq3D7MeuDryuhjpz5MxuKh&#10;Cln8djcjEY50Hdb2SDcVV81dQw89HR8HOuS4nJ45yJFLwn4Jht+PhWDTJ0OhnqrhLifuGbC7YMom&#10;fG2DfMtMx3deH0L29dW5XZ0GCeHJjWaCQSRtqCP1roJqy4Ofarq4ZLVlEc0MU8bRTIJI2Fipqmk+&#10;GXVtOUIPK/bkuJ3z4QM2Pu0fzLWHX13XldG/L2Vbh9gTCz8nj5vq4z9pv+5Gdj5EUql3V8D75q6h&#10;nQ+L5vG5JQtxDkj44T19K257Vv8Ak52uDp+A0STvuNKbZtiYMUJBc5X7ex8/umx7Y+T4j4W9az6+&#10;sr8rs05ew6cPoRJI87icnUNjzofa42b+tc+ytnb6M3p10X1Q/wD29zP/ANtKuJkL9HIUXef5LbXP&#10;nXV9Dy9q3gl1y39F/wBdHN9vNYry+Dp8EEcMYSMWUdep8zXqM86518a9HDvd2cssAUwXJrJDHMhS&#10;VQ6mp0VIvZfFSQ3eH9yLw6imKwSsYw+Rkx7Ry3ki213Wo6yQYopY50DxMGU/wpbUAmxFUXINzcNc&#10;gF09s6j2t/d5GsvteqtlK/u/64Zpx2dHD6ELlOExeRDd6fQyV0EoFjfwIrze2Ct3wzr5bun4EHLw&#10;OQ4WcS3K2P7eSmx9a51875OToU0rqoGfi/uaKbtgz7RTbLN8retacfaT4t2ZdfVa5qNoIYBlIZW1&#10;BGxrejIevUIev/HeoQXuT+38bNvLj2xsjckfC3rQXxVuVwzRn7Drw+UJ6vyXBZBHuiN9QdUesyds&#10;2a2qaodON5/FzrRyEY+R1Rtj6Gteeyt+THp69qdcoO02RB6pJDIsQQRcHcHamU6KF3kft3Hye6XE&#10;Ixpzr2/Kx9KG+SfRoz9h14fKEqWHM47IAkD48yn2SDQH0NIh1ZsTrdfUZ+N+6GBEPIgFdhkL/wDp&#10;U2u/wzNp6vzUc45ElRZInEiNsy61oXJjagkvVwUe6W/hUggA5L7fxsy8sNsfJ8R8J9RQvNMfn7Dr&#10;w+hTMfJ8HP3e6HX4hqjetD4urNU01Q28b9wY2X2xZNsec9T8LehptbJmTTB165Qf0OoOh1B6UFly&#10;JPWoWiSe/GrICeQ4jD5BT9RBHN8sy6H8aVpmrDc9rUEufA5XhJfrQsxiB/5U1U/7hWV0tn0ba6U1&#10;UMvQc7Hk2XJAilPzfKatbJ9gWwdegkCCLggg7EVJkWevUIYvUkhFNBDkKUmQODt40FkrdhVbr0Lu&#10;VxEsRMmKxdRqF2YelZr5NdGiuyfDNcXl58ciLKUuo0uRZhQ11a4ZLYp8oYocmHIUPDIHHUdRT1on&#10;0Z7Udeye9F5Amb1RD2huCLg7iqICcviYMi7xfsyHw2NJvircodTZrsDBs/insbmPwOqn+lJm2Y79&#10;OgcxOWx8myufpSH5TsafTZWEXydQpf8AEHrTBR6oQxeqZCGaGLIQpKgdT470Fqp9hVs10L2Xwrpd&#10;8Vu9esZ3Hoay3wjo0U2nsGQ5WVgPZe5LfFE2xpVbWoxtqq4xYvLwT2WX9mQ+Ox9DWmmyffDM18Wu&#10;gsDexFiDsa0JijNEUeuahCtkYkGStpU16MN6G1FbsOt3XoCPg5mE31MWQug+X/SkPO1OUPWlbdlz&#10;H5ZGIjyV+lJ1PSjrt9QLY/QLKyuO5GDDxFOkTBpf30LZZvQlGraqahaBkuHDmAq/scfC4pTorjVd&#10;1BD4ufx7fUiYlRs6aj8RVU12w/tfH9V/QbNNOwlifcTiyZcYPT6q/qK25/y9v+VV/gJv6q+AocyO&#10;QCSKzq3UGtX/AOzTXFf8xX7TXZPHlM62sAR+NA/5C9ukkU80jJZm+I3rLe9rv9TkiUGDYixFwdwa&#10;qCykcOJX+rCPpv8AMo2NC6LtB+b6ZFMjOpCsUkGqMOhoWi04KMXLPExiy0uV0Lj+lLW0cMY8Z5QZ&#10;iminUNE4cfxpyafQlprskqmUTpjhgGcf7V/rXU9T0E4vovwv9/8AYXa8cImAtoR+FdlUFtkUvHQT&#10;juUfTfxFMVSLRorf/NwtD+7F+dF4lzWxehzYJtCexvA1PEB1aLRAtfoetVAJCQL2oXUJMpZOKswL&#10;D2yDZvH1rm+36NdlK4t/r+f9xtNPH8AR1IJRxqNCDXnbVdXDUNGtOSlLhxyXKexjSnmmGrtFW+Vi&#10;nX3pQ81C4sXYMyOQi57Gvsadjp+pAWo0G4cgCysdDs1drPVfJmtUtsqyDz6NWhORfRUYFTY0SYZo&#10;1iLNqPA1HZLshSmxUa5jPaf4Uq156GVtHYOKz47X1Hgw2pMtMbwy7j8iyEfUH/mFEtRdsw9DkRzr&#10;dSG8VpquJdYI5YrDuTbqtFPBEyAQs1ifaD+dDbN27L80icQR2sUDeutFXOq+BbuyGTCB/wCM2/7e&#10;lM8SK5ErTY7eFtgdqtEcMNYmck4Ecnsk6X2NGhVqx0WpceOQFWG9BbNMlbtADJxZMc3t3J0YfrWX&#10;TN1NVLqxRrPAwjkjSQWdb+dVBacFJsNl90TXA6dameLbn4D8/qSR5DxkLItx/Gt9KR0C6yHMTkBo&#10;pbuT+IpyEXoFnSPISxsynZqZAlNoDz4zwnUXQ7NQtDq2kg3olyWVpMVH1X2ml2yXaDV4IA00Gje5&#10;aBcBQmWo5kfrY+BpqYDq0FsLkZcRu0nvhO6Hp6Vcir5qwyEYnJw6WbwPzKavsz/qoxYy8GbEY9w7&#10;o/lcbfjVNGml1YHPjxyaj2t4irQas0bY2Vm8ZIHQl4uqnVbUUktWtxz4/mcTOUL3CKb5o2/Srkx3&#10;xdQx5GohR635UcFEckaTI0cqB42FmU61cFpxyhel43J45zkccxaEavj+HpRJSPWiuosFsHkoste0&#10;nsmHxIdNaOIFXzdRixY7DvI1bb0ptFxJk1tzBfUeFGIYPzMAORPD7ZF10ptLfDIrFvDmMqdsnxro&#10;aq1YBZf/AJUIJg33FQhpc/61CyNidtqoJEDW10qg0wVkR9j3A9rfwNZdaw5NWdpRACQbg0ljCZWD&#10;evhVNFEbR9V/KlupaZFVVrJZvTkijYaVcFHrVEiG6krsfwo0imW0YNtv4UUC2bmANrsfCigHyNOz&#10;t0tYirgnkY7dTpVkkwUtVQWrHgt/SoSTZVKG6/iDVQV5FhWDDwPhVQUYkiVxcaN41C0ykylCQw1q&#10;BGKhDFv/AAqQWZVHc9qLc1RTaXZeixO0hnYlugG1XAm2v0DOLIsUiOFCspvp1HWr6EX/AFKBoFmA&#10;IO4uD5UUmBo9rVgmahR6qIeqENO/tPl1FXElTBKrhxcH1FVEBpyQSxBtV0bw8aJWgp0kpM4iR3fT&#10;t/6Ao2xfjLgGqxa/idSaUPaJlIqAhDFk3jJ81/pUAugijlfShaBraCyCGGmtCNTTI2S2o2q5F2pH&#10;RpVgGKhDFWQgkNmuN6sJHhMtj3kKFFyx2sOtC0Oq54E/kkj5KV5HFh8MLdQo2/Pegk6mS/bUClPi&#10;SYz9rj2n4X6VDUrSRgW22FQgSx/b2E+FUxN+QiPDp1NCJCuHmtAQkh74/LcVAGpGuGVJUBUgg+FW&#10;IaI5INe6P1K1QDRCD0PSqBJFazA1CoLYO1WCSK9qstOCwrBhp+VQOTVtdvzqEgh1GhqAweB1qyG9&#10;Qh6rIeMgUe4+lQJGjAONdRUDIGQr6eNWQ1qyj16hDYVZZIrkelSCEjG48QaoJIpyfUXrp0NqJMkE&#10;Rc9WNEWkahqsKCRWKm6mx8ahRbjnLaE+6gdYKgkLk6GqgqCnKXU6klehplUg0isX02ooLghaW1XA&#10;SqQGZg3cDqNqkSGqluLKScW2cbrS3WAXWChyGJHmRMjaOP8Ajk8KlbQNzu6s5dyOPPiztFMpUg6H&#10;oRT05OrlZWUoFNQtDiMmqLJcbLmw5lngco6np19ap8g2orKGdP4rlYOThDoQs6D92Lz8RSWoOXrk&#10;839gFz32+JQ+bhLaQC80I6+Yoq2H+v7EfpsIRupIOhBsQajZ0DG2tUyiSGeXHkWWFyjobgilsp1T&#10;UM6PxHLRcnEEchMtB70/u8xQs5u2To/sXcvFhy4XgnTuRtj1B8RSdKyoApZ1co5zlcNLichj4z3O&#10;Pkyokcw2szAfrWG1IcfB0KbK1W/lCHHKUP8A2ncVudmzY0FEYOLirgUzYgEWooIDp4Sh7l+E70Qa&#10;cmkUhja/TqKtItqQqjhwCOtWKaMsoYWNSCSC5oTGdvaauBickkExQ9rH2mpBTUhMEEXqQLMMgYEE&#10;VIJIKnx/pG4HtP8ACpA2tpMQytE3ih3FTxnhEakOxEFQQb36108sf219xDN2UMCCN6cigVPAYyWU&#10;ezr5U2rkYnJHFI0TXHwncUTUkakMxSCRQwN70toU0SEXFqhQLycYqS6DTqKOrG1sQwTNCw1uh3FE&#10;6yW1J0H7dhVo3y9y57Iz5DU1mv8AQ438hpyqjhGulKZybMlMV/cuhq0xNjddD5jerEvguxt3DzoG&#10;iJklUQ8UDDWoUyo69p8vGiBNQ/be+1C0HVm919wYd8cilZUOzKwsQaVasqGNX1XZyHkozj5ORhDV&#10;YHK9x6rf2/wrk+xKbqeu9a3nRX+qFfNwA95IhZuoHWuZrirdm7PSARHJLiv3Le1/cprDfN58/A9p&#10;WDsGQmQoKmzdVq1aRFqwT1GUasFcEMLg7g0MEkB5eCY7yRaxndfCk2zgfTSeyrj5MmO10N1PxJQ1&#10;s0HaqYwwZEeQgKHXqvUU9Wkz2q0TVGUaSRpKpSRe5TUieyJx0L+XgvASyjviPXqKz3pHJopeSLFy&#10;5MZrqe5D8Sf0oaWaLtRWGWDIjyE7o2v4jwrTWya4M1qtE9ECRSwxzoUkW4NVZT2Wm10LmXgSYx70&#10;u8W4Ybist83U000VgrxfONDaDLPfEdFl6j1puW8cPoVrhPKHJHWRQ6MGU7EVrTkxtQSDeiBNMjGh&#10;y4zFOgdT18Kq1VZQwq2dXKETk+EnwG+tDeWC9ww+Jaw64OvK6N2W6vw+y7xP3C8Xbj5xLx7JN1Hr&#10;R5ew1xYXr6881HiORJEDxsHRtmFbk5MTUdkoNGUayRRzIY5UEiNoVbWo0n2RNrlCTyv248JafABe&#10;LdoOo9Kx6eu1zU25ewnxYCYHI5XGy90LHtv+5A2x8rdKXnd0fA7TNXXJ0TjeWxeSQfTbsmHxwnf8&#10;K356q5z9MnQKUyBR6oQWuV+3YM3umxrQZJ1IHwt61m1wVuV2acvYdeH0IM8GTgz/AE5VaCdD7GH8&#10;wa51q2q4+TfWysuOhx4j7hchMfktOiZI/wD0q6WCu1+vgx7YLuo6IsbqGVu9G1VgdDW+uFTE20b9&#10;q+FF+1X6FSypmYGLnRGHJiDqRoeo9DS9PWpdQ0HTS1HKIcb7bbhsciK8yynvlk+YeAPoK638f6tP&#10;Vz8V2+X/ANfYx+z7T2tL+A1g8jLj2jlvJF/EVtdZMdlI0QyxzoHiYMp/OltQLZNaoCZqEBuXxsU9&#10;3j/bl8RsfWiVoLTAJGTgy9Y2H5GmcMINYvIxT2ST9qXwOx9KW6wSC8woS0L/ACuOFZchRo57ZfXo&#10;a5P8jjEaL8P/ALM3+rpP6QJJHHMhjlQSI26trXKsp7NicdCTyv2wV7p+O9y7tjH/APRrn7er81N2&#10;XtfFgVx3N53GN9BwZIlNngk+IelBjvanDG6YVvyPuBymJyKd0D2cfFC3xCujnrW/Rg0ytTsIUYs9&#10;erTghDPjwZSGKeMSIeh/SihWXJdbOrlCXyX23JD3TYJMsY1+kfiX0NZtMI5Rsz9lPixBx/3DlYRE&#10;GWGmiXQ3+NaGmzrwwtPXVuUO+LmY+ZGJMeUSDqt9R6itSurdGK1HV8loHSnUfABtejkhDk42PmRm&#10;LIjEiHx3Hoap88MutnVyhL5D7anxw0uGxyIRqYj8QH60l4x0bM/ZT4fALweRzOOkP0XIUH3477fl&#10;0qUs69DL51v2PfHc7h5wWNj9DI6xtsfQ1qpdMw6YWr+A3TIEGbVIIayxRzoY5kEiNupookibXQo8&#10;h9skd0mA1xv9Bt/wNLtn9DVn7P8A8gZicvn8XIYJlZ41+KGTcf7TWV3dbQNtlW6lDng8piZ6/tP2&#10;ydYm0YU2t1Yx3ytTsIbeVEAa0JZG9irBhdTuDsaFloR+S4iGV2fHtC51KfKawa5q3Rvy1a7AiZGb&#10;xr9kgJT+07fgaR5WoOda3D2LyMGUAAeyTqhp1dFYRbN1L16JsA9eqkh69VJCpk4UGUtpFs3SQb0F&#10;6K3YdbuvQuz4GXgv9WBiyDZ03/EVkvnavKNFdK34ZfxOaBtHlDtO31R+tMpt9Rd8foHVdXAZGDKd&#10;iK0TIhqDaoQ9UIYZVdSrqGU7g1HyROAHlcMjXfFPa2/0zt+FZ74J9D6bfUoQ5ubx7/TmVmQbq36G&#10;l1vanYx0rfoYcbPx8oDsftfqh3rRW6sZrZupbomCevVEMVRCvkYsGSvbMgbwbqKG1FbsKtnXoXsr&#10;h5YrtAfrIPl+YVlvg10aa7J9lbGz8rEbsuWUaGJ6CmlqMK2asMWNyeNkWUn6Un9jVrptWxmtk6hG&#10;9OFmL1CGL1CypkYWPkj3rZujigtRWCrd1BLY+dgEtA5ljG670hq1Oh3lW/Zcgz1k7WlH02Ohv41d&#10;dZ7AtnHQUBBFwbg7EU0UevpUIU+7sloOmH2i9v5g0wWDMri8fIuyD6Mh+Zdvypd8Vb7DaauoIXHy&#10;uPlBZS0LGzMu1KVLUY52rdBpJO0hhqPLrT0xLRejkSQXRgw601ci2oN6soxUIV5kt7h+NC0EmDsj&#10;Diyjcn6cnyyD9aVaisMrd1BMuPmYL94uAP8A1E2PqKTatqDlatwtx/JtIw/yVuq/+oPHzrp/xmT2&#10;u7WXC/1EbZx0NMUkco7o2DDyr0yRhfBIyX1G4piQMmqkg1cFMsgBhtcHcVYMlKfjoZR3KPpv4ioG&#10;tGihbMwzrd4x+NQPixIMuOUg/A3UGqaJ4wWQwYXFLaIUMyAOv1Boy7+Yrj/yXq+Vf3F2u/x/4HZX&#10;jgE2sbda4UGkwQDoReqIU5cNH1T2N5UDp8oNXg0DZONuCydDuK6FLOJKaVgli8hG1kc9prRS4q2b&#10;CZtINTe+xp0iuiqylTY6+BqgzWpJDxAOhFwelWQpyYaNqh7G/hQtINXZTH+RiP3rdbdRsaGWg+LD&#10;Px+SmQoLe2T+w9fOtmK+WY9VHRekiDHuXcbr/Sm25YlOCEadLVSLNrdToelFBUnioYWYA0UEkpyY&#10;YPuiNiNbVfiErfUngz3iIiyQSo0WTwqEdJ6CZs69HVvyqmpAXAEy8P6ZMkQuh3XwrFrl48ro1Z6T&#10;wwcBc0qtPIbJtWtVgEw8aOLMvoaZUkwVGxnQ90ZJt+dGqhK09ljF5GXGbtcFk6irBtmmM0E8OXFd&#10;CHU/EvhRGe1XVlPJ494wZYgXj3K9RUiAq6T2DasYasoIOl/Gl3r8lplSTHB1j9reFJkNWIllliNn&#10;FwKibLaTCeJmvC4kgex+ZPGjVmLvSeGN+LnY+ehjdQHt7o26+lNTkyWo6cgnO4p4SZscF492TqKn&#10;iMprPDB0Ti9mFxsQasY0SScOmT+7hv8ASmGoToT5VIkpaxw+iXE5rM4+QY3IxsyDTvO4/HrRpFXx&#10;rfmo44+TBlRiSCQOp8N6YjJarq+Sa3hRIE9RFAvK4lMiRZcY/RyLjUaA0Ve4GLXxXPQwYWUwIx8h&#10;eyRdATWl1+hguvkNKP8AxoRTZuBp4eNWCVng+nKJE0udaNOUVJcoSjO9UWYK1CEDCoEiBhVBplLJ&#10;W8baajUUrRTUfm4YNrIzSY61RCVX6N+dUUbsgYeB8aJVKkjsVOoo0i5MirgqTIFWkVJsBtbfwq0i&#10;pLKJYefjRJC3Yto3RtD41cAMkKBhYj0NQGSFoyp8uhqFya9l6hJMdu38KhcmLVCGCNjt4VRckiSH&#10;4X0P93jVFkjRhhZhfzqipKbxMh2uOh/rVhSZiiaRu1f/ADHwFQq1oQWjhVF7VFvE9TVma15JBGfC&#10;qBdiUR1AXYLYOT2WhlOn/pt4eRqxOlZ5C29WJNbWqAtHqhRoxqyFdmo0gGRfUKm6mxFXBFwWUyFf&#10;Q+1hvfagsoHVcg6aSLPDxoSFjayv4kdfSluxo/a8eX2Uux4j2uPRulWmKsiVTVgEwNrEHUbGoUwl&#10;DMH0Oj9R4+lQVasFpWI1FVAKcFhXDevhQwOraTDJfUaHwqSVak9EFyPK1EKMXqEKkrgEkkAKLsx0&#10;AA6k1YaQg81zYzCcPDf/AOMD+9MNPqEbAf8Ab/Ohbk63q+r4fqt3/p/5K2FyJQCLIN12WTw9aE02&#10;pPQcaJJ07WUOjbf1FUKmAJl8dLi3kQF4b37tyPI1BlbyaxAMqjw0P4VTBs4YQi1Hiw386EVYsoBc&#10;addqoBhTHneBhY3XqtQWw/DkrKvcDfx8RVgtG0kaye5CO7w8agDqVSSpsVsR0qgYJ0k6E+hqwWjc&#10;zoNC2vgKkkVWRHJYG6ntFVIdUW4skONd/CrkKCcsjDerKgiLBTqRY7G9WC0bd4tqasqDQyeH5moX&#10;BAWLG51qwiVH7dDtULJtCPEGqIQuhXUaiiIR3qEMXqyHgxqyzBlKMBuvUVIkJIsAh18QaEsqSxFT&#10;carTEy0RURZm9WQyGNSCQWY5g3tbQ+PjQOoLRKwBBBFwaEgPmjKG4+E9abVyGge29EGiFzYGrCQN&#10;mnaJgyEhuhq4G1rIRxORjy17Se2Zd18fSk3pANs3Uhz8GDkIjDMuvySdVNCrQws7ujlHMeR4/I46&#10;YxTC6n/jk6EU9NM6meiupQNJqMaRsaBlkuNlTYkyz47lJEO46+tTsq1VZQzqHD8xDykQ1CZSD92P&#10;x8xSLKDlbYvN/YF899vrkq+XhKEyFF5Ihs3mKisNw9jx4t0c7YMrFXBV1NmU1bOiYvQNkN4ppIJF&#10;lhYpIh0YUtsp1TUM6Pw/MR8nD9OUhctNGX+7zFLtbg5u2Lo+OgrJjLKF+olxGweO+4ZTcEVSybU/&#10;ApWa6PnyWHsNwPbRKp3E5MwyGM2PwmigjQTUggEVYs8yhhY9aIoGSxGM6fCdqKBicm0Mpjax+E1I&#10;I1IUUgi4N70UCjDIHBBFSCSC5YTGfFTsauBick2PP2kIx0OxqQVZBEa7VUCzDKGBBF6hacA58cxN&#10;3W9p28q2+rl/yYflJLBKYjY/Cf4VtiQbKQqrBhcG96GBRllDCx1q0QFzwGMkr8J/hTasYnJpFK0T&#10;XHwncVbUkakMRusihgb3pbQtqDYrcaioVILycYqS6DTqKZVja2Og8CDBgYi/KydxHmxJ/Wk6KWee&#10;9y862/I2REEabeNIZhZbXpVCmZKX1G9WmBZGoJB10IqxTRbRwdDvQNETkkoQjRgGGtWQpSL2k+FF&#10;JIKplKn/ALfCqakZQQ/uONf/ALAyKP8AkiRj+Ht/Ss/s4fuUldr/AEPSfxt5yj6MXCtcN1R0Uwdl&#10;4KygsgAf+dJvnKG00gXyJcWW49rDpXM0zdHK6NSasgzjZaTix0kG4qK0ibUgtfwqAnv41ZAVlYHd&#10;eSCwPzJ40q+c8obTT4YKR5IH7lurjcf1pPKY5pMO4uamQO1vZINx4+lOrdWM9qNF6igA8QCCCLg7&#10;g1ZALl8dvLAPNo/6Um+fyh1NPhgyOWWCTuQ9rDcf1FAm0xrSaGHEzkyB2t7JRuPGn0umZ70gv0Qs&#10;3UBvawuDuDUICc/hT2nIwxcbvD/Sk6Y/KG57fDKHH8pkce/YbvDezxHdfSl5auj+wzTJXHzEzIMy&#10;MSQOGHzL1Fb6XVlwYL0dXyXRRgG1lYFWAIOhU7UVShV5X7eWQNPg2R93h6H0rNv66amvZqy9iOLA&#10;Dj+Vy+KlMTAtEDaSBtx6Vky2tm4+DRplXRSdCwc/Gz4hJjuCfmQ7g1089FdSjn3zdHDL4NGLM1ZA&#10;FynA4+eDLDaHK8Rs3rStMFbn5H5bunD6EOWLK47Is4aCaM+xh19PGsrTozamroceJ+40yO3HziIp&#10;tlm+VvWtWW88Mya+vHNRqvcAjUHYitBlPAEmwqKrbhEIsrj8XOjMeRGHPyyfMD5GtFca/JK6Wq+B&#10;F5PhMjALOoM+N0kG49aq2Ufg2Z7K/wCTTjeXyuPIUH62MfiiP6VdW0Xpkr/kfsLPxs+MPA92+aM/&#10;EKcoZhvR07CeMn1MiJDqO659BrTMqTZCdLeNWxoGxuL33FdE5jBmXxaSXkx7I/VOholYqQRG8+HL&#10;7bxuPiU7GmQmRjDiZ8WQAr/ty+B2PpS3WAQhQkPVCEUsMc6lJFDA1acEFzM4ySG7xXkj/iKNWkNM&#10;ixuSlgskt5IttdxUdQoCsrRZmJL9JgwKkgdQRqKzb5+dLV+qGZW8bJitXm0jrHqhAXyHEYfIKTIg&#10;SYfDMuh/GlXxrcbntanQh5nGZ/EyiUd3Yp9mTH+tYr5Wzcm6mtdFAwcX9yrJ2wcgQr7LONj60/P2&#10;J4sZ9fWjmo2hlYBlYMrDRhtWlcmU9RFGb1asQE8hxGHyCksn0pvlmXf8aXpStxue1qfgScnC5HhJ&#10;hKjMFB9s6aqf9wrBonk5N1b11UDFxn3NDPaHNAhlO0o+Fq0+v7yt+l9mbX1WuajSrBgGVgynUEbV&#10;vTkyRBIDRIhIKYigXn8Ph8gCXT6U3yzJofxqWorDM9rUErO4fL483dfqRD4Z0/XwpTzaNdNq3CHG&#10;c/kYgEWTfJx+h+Zf602lmuxemCt1wx3xczGzIxJjyBwd16j1FPTTMVqOr5LNWCZvVSQoZvH4uenb&#10;PHdvlkHxD8aRZK3YdNHToTM7g8zAb62OTNGuqyJo6+tZ7ZuvRspvW/DLOB9ySRWizlMiDT6w+Ieo&#10;qLeOwb+vP9o2w5MOTGJYJBIh6g/zpiun0ZnV14Z6Q+1vKgZaAExuxrPZGhFWSNJVKSIHU9DQNJhJ&#10;tAPJ4gqTJiMQRqE6/hSLY/QfXb6kMHJ5GMwiylLKPHcUC0deGFbNW5QehyYchQ0Tg+I605WT6M9q&#10;tdk96gJ69UWevVEB2VxmPk3ZR9KX+4bfiKXfJWGU1dQKUz+Me4J7B1GqmkxbMdNbhjE5aGeyS/tS&#10;fwNPrqnwxV8mugsCCAQbg7EU6RJ6qIZq1UhFLFFMvbKgYHxobVXyWm10Asnh2UmTEfbUId/wNZr4&#10;/NR9dvhkUPJ5OKwiy0LKOp3qlq68MJ5K3KDsGXBkgGJwfFTuKdWyt0Z7UdeyxeiKMXqiHr1RCpkY&#10;ePkj9xAG6ONDQWordh1u6i9k8XkQHuQfWjGxXcfhWW+Lr0aK6pnsbksjG9jH6kY3RtxV01tUlslY&#10;YMfPx8kWR+1+qNoa011VjPbN1LdHIJ69VJD1QgPyMaKVipHb3dRS7VTDrZooGPOwTeNvqxeHlSov&#10;TroZNbl3H5KGX2yftP1B2o67J9gWyaJZ91dTcHqKK31KqWoX7kH5GmVfADRNRgniLixFwdwakEKE&#10;0YiI7RZTsPChdYGJyCclZoX/AMjGYr/eF/pSrJrlDaw+GWcbmVIC5K2P/uDb8aKu31Btj9Aykkcq&#10;90bB1PUU5NMS00bGxFquCFJ17G8jtQNQGuSaOQOOxrHyOxqpKagkPEwMgMX7TnU22ua9L6WKzzSX&#10;5/qJerkpnHysNu4XA/vXY+orfVE8lYJY/JH4Z1v/APtBRwKtT6BMMkq98TBvEVBT4N1PafI1Cix5&#10;9KgJGw0N9fKoWmCJ8aNySB2nxFQdWzRRJyMY6e9RQMZwy5HMk6kjcfElKvVPhlQ0DJUBLDZlO9eS&#10;1z8LOv0ZqqytYjcUmAzF6ohsp6HY+NPxvHDKaIpMOOQ3T2segrYqz0RXaN4v8zC/5Y2eDqd7Dxp3&#10;7WlFLXALdb9PkKApKgYHuU7Gr7F9FdkKHXboaroJOTS9VJZ6pJDdEEjWYXUam9HnXytz0DZwiZsZ&#10;fjj/AG3G1q1twhXl9QhjzsQEmsHG0g2NDVt9i7L6FmSMn3J8Q1tTUgEysr3uAdRuvWiRbRtc+XrR&#10;ENTc/wBakEI2UMLMLjzqQEmbQsYDYHujPynp6VII+S8SrrcG4NDZJoFcAmbEF2KaN1HjSKZeJoVy&#10;iQQSCLGmJBnqNIo9RIho8aSD3D8aItOCKMT4kglx2vbceNWW4twxs4/k4cwdhH0pwPdE3X0qGXTN&#10;1I83jQ95ccWf5o/H0qi6aRwwAwKkqw7SNwapseRVk6cBGCA2hFwassrtj2PdGbHwplUX5G8WRJC6&#10;liVZTo4piRTrI38dzCTBYsggPsJOh9aYmZNMo5RLm8WspM2PZZDqU6H0qMqmkcMGY0zwv2OCrDcG&#10;ohllIwtBi8jD2Txq5t8XWmJGfydHwLk3F5/EyHIwHMkN7mOrSNC0roosG+N5uHLAjm/ZnGhU6XNG&#10;kJ0xdeUHCARcfnViCTHH7yX/AOtKOvYGn9oSlx4511FmX4XHSnpwZJMwSSRMIZv/ACvRNTygWEr/&#10;AI0IDM71ZRtvUIe/SoQxeqIaMKgSK7Dx671QaKsourDxBoWNr2BrVjNh6qIetep4kJkJGm4pqQDJ&#10;wobzFSCpNDGR5jxq4Kk8Fq4JJNGnXxq0BZk4W1qsW2SBb6AfhUBknRSLXOnhUgF2LAiVtNwetUD5&#10;GDjAC4BIqyvNkRgXxI/jUL82aHHPhpVBK5j6Si9hUJ5Gjx3G1/OoWrGI3I0bUdD4VQTLIAI/uB/j&#10;VFSW0xBGvtFi2retQTa8kgjK62vVi3aTft61CpNgvWoVJkr/AK1CF2DKaOySXdOh6j+tQXak9BJJ&#10;EkF0YMKsBqDzAjUVYDRA7USQLKjtr60YIMzuUwePUnLyFjb5YR7pD6KNaF2SH5evfV/pU/6f1Od8&#10;v9x5PI90OP3YmGDqgP7j2/vI6eQpdrydr1vRrjy+bf5L8f7hn7b53uk/w8sjuYXil8SNwfwpZXt4&#10;8eSH/wBsi2Ydykb1DmtFSSEx67odmo0xLqYS+50qwGTA9Rp4VCiymUw0cdw/u61AHUtLkRnZwD4H&#10;SpBXi0WklDaFhfxvQtDK2nsy/aRqQD41Ey7UkE5WdFj9wa7EC+mg08zV+SKrjZnMeT5rN5JmR2EG&#10;MW9uOmxHQufm/lQtydvD1qZcrl/UFiw02tVGglB7tzpUBgOcfntjHtl98J3HVajE3rPQ3xtFNGGQ&#10;iSNx/PxoTO+AVk8Z9MvLjfAdWj6j0qBeU9g5SQRbcC2tUyF2JwzL49RQgWReA06eF6oUTRu0ThkN&#10;mH8ahA5BOkyi2jdVopBPTQiYb9rdGH61CAiSN427XuPxqizKzFNDr51CnWSYSqdQ1yahUEqSEEW0&#10;PSrIEIp1k0OjVZZIwDCxFxUIakhRffobUSBaNCxP9KshkfxqEN71ZRurlfMeFQsnBDC41BqiELpb&#10;Vduoq0yEFWWYYgC52qy0VixJJPWiDN45Sh8uoqNSSC+rK63Go6ig6KK8kRF2XUeFMrYtMgoiz1WQ&#10;xULLEU17Kx16GgtUponYAixFwaEoE5MBjPcuqfyptbSMq5BMr6UxIakBshjrRD6gTIlaL3xt2Ouq&#10;sKjRoqp7GDiuajzrQTEJlKPwf0rLesCNcXTldBPMw4M6FoMhbg/C3VT4ihTgXS7o5RzDk+NyONmM&#10;ci90Z/4pehFPq/JHTy1V1wCjeo0xpGSRQOUWS4+VNiTJPA5SRDcHxoGVaqsoZ1Phubh5WIA2jykH&#10;7kXj5ilNHL2xeb+xQ57gUzFbKxFCZKi7oNmqSHh7Hjw+jmzBkZkYFWU2ZT0oLM6XZrfxpTZC3jfU&#10;hdJ1YpIh7kt+tbMPUTi1/wDBf7kdZUM6Jic4uVgZDEiPOx4XcA7MVUkEflT7ZQ/sc+/r+Nl9GzkT&#10;KGHlWBHQB8kRQ7aUUDE5N4JSh7TsdquCrIIjUVaQswyBxYjQ0aqSQbJEYzbdelEqhpySQS9hs3wn&#10;a/Si8SmgkCCLipAsw6B1II3qETBcsRjPiDsauBqclnHmt7H/APKajQNkXwAbedStPJwLk3ZAwIO1&#10;dCvAMgyWExH/ALTsacnIxOTaCYxmxPtP8KjUkakKhgwBFAKPMgYWOt6tEBk2OYzcfB/KmpyMVjME&#10;phPUqdxVtSU1IWRw6gg3FLgWzLL3C29RETHXj0/+Hisg0+mtx6aUuz5OD7S/+y35DEEnbbwoGjEw&#10;mhBFxS4AZKtQFmWQML9aiYDRFqD4GiAJ0kvoaFotM2JoQ0RtYjWoWgbOhW5Goq0w0jmf3LktHyiB&#10;TcJAvcvqSa0Z14PR/wAZX/6f8QckiyrdD6ivP+5h+1o0unyjd0etWOCyllYiZCEEWboaRrmrKBtL&#10;uosSxS40ljdWU+1xtXHunV8mxNWQUxc0SWSQ9r9D0NHW89ir0joIUwWeqEKeThpkAso7ZBs1Bakh&#10;1vACeOSFrOCrA6H+lJ8Wh6aYWxM8NaOY2b5X8abWy+RV8/oFfPxo4FHqhChl4KTgunsl8fGgtSRl&#10;LwAXSSF+1wUcbH+lJagenIWw+R2iyDr8sn9aOt/hir5/KDaEXBB0PWmSIYVx20IplRVkDuR4aLMB&#10;khAiyANLbH1pemKtyuxuezrw+hSQ5vGZNlDRyg/D0as1VetoXZqfjdfYeuL5JM1RHPaDIG69D6V1&#10;ccrWX6uDn618euUMAhUb3Nal69TO7s3+kvhRfs1+hXkwPyXA4nIqWI+lkD4ZV/Wka+jTT7Mdl7Nq&#10;fgRpcLkeFye9GKsD7XGitWC/p6ZuauTfXWmq5Gzi+ehy7Q5NoMoaWOgb0pme0uLcMy64OvK5Qw30&#10;8a0mczUkhVzMLGzojFkIGB+F+o9Kq9VZQwqXdHKOfcnwuTx5LC82MTpIOnrWHTJ1/B0M9lf8kvF8&#10;/kYJEUxORjXtbcj0NXns68dorXBX5XDOi4eVj5cQlx3Dg/EOo/CuzlVQcy9XV8lynQAeIDAqQGUi&#10;xU7Giggp8p9uq5afAsr7tAdj6ULp9DVn7HxYU1bIw5gVLQTxnUbHTx8aXBqcWR0L7a55MvKSDKAj&#10;nCNaT5WrV6zm/wDgcz3cfGkrqToq2sDfTxrcchkgqAshnxochbSLr0YbirTgoX8nBlxj3C7x9HHS&#10;mq0lljE5J47JPd4+j9RVOklB1JElUPGwZT1FLaghvUIamqLBOZxsWRdo7RS+I2NErQGnAszLlcfI&#10;TrGbH3D4TTFFh1eRY437igyiIcq2PPewY/C1eKp7CbafHJ3dPXdeVyhjuLXvcHY08zmL1UENWVXU&#10;o6hlbdTqKosUuS+2kkLS4BCMdWgOx9Ky6evPNTXn7McWAWPyHI8RL9Fu4BT7seTb8DSa3tm4H2zp&#10;opHXj+ZxOQACt9Ke3uhbT8q102rb8mLTG1PwFL23pok9eqZZGwV1KMoZTup1BoLcotcCryP23HIW&#10;mwT9J92gPwn0rBf1f1eVTXn7LXFgVi8lyPESfRlVjGDrC/8A+ia15aWqMvnXRSh2wOUxM4D6b9ko&#10;+KJtDXQzurGHTK1OwsKckKNxRpAmxVWBVgGU7qdRRpFC3n/bkMvdLhN9GQ6mI/CfTwoXRPo0U9hr&#10;hiuY8zj5gSHxpl+bof60MNGia3QzYH3ErdsWcvY2wnXb8aJX+pnvh81GdXWRQ8bB0OzDUVLMzxBm&#10;lkME1RAFyHB4mZeRP/jzn51Gh9RSL5Kw/Pa1fuhRlx+T4SX6iFlW9/qLqh9RWS1bZuTZW1NUGsT7&#10;iiyF+llAQynaQfCabXaeGJt67XKJHYMe4EEHYjahaKRp/Ohgs9VQQgmx4Z17ZUDf93UUNqp9hVs1&#10;0ApuNyMZjLiuWA1sNx/Ws9s2uUaK6q3DJcflypEeUpBGhcdPWhrrHDKtj8oNpIkiho2Dqeopsz0I&#10;ajs3vUKNgR1oiHiAw7WFwehqoJIIyuIilu8B+k/9vQ0q2M9Dq7Ndg1J87jW7XBaPwOo/A0vztTgY&#10;61uG8bksfIspP05P7TT66Kwm2bqEb1pTFGCRQWckMUBZDNBFOvbKgYePWhdVbstWa6AU/FTwH6uI&#10;5YD5diKz2xa5Q+uqfDPQctNCfpZaE207rWIqq6tcWJbJPlB2HIinXuicMPDrT1ZW6EurXZLUBPVR&#10;DF/y61ZCplYONklj2dh+VhuPWh0zpZuFwHS9qgDI43Ix/cg+og2ddxWa+Tr0aK6KxvjcpPCQkn7q&#10;ba/EKlNWuGVbJPoOQZkE3tVrP1Q6Gn1urCLUaLV/H8qMArTGzg0Fg6k97geYogSnkYME+vb2P0YU&#10;u2asHXRoH/QysU2J+rAf4UvwtX8DPKtvyX4JljPuNlbrTq2gXashNSCLjUHrTqi2bUwo0kTvUj8q&#10;totOAXqjeY3pD4Yw9Lx2Pkr9SP8AakO9tr+lU8lZFrR1BL4+bgN3L3BRs66g+opTrag1WrcvY/MA&#10;2XIW3/7RaZXb6gWx+gXDRZCXjcOOhFN4t0J5RT9yMB1BoEuV+QxiiYOotuNxXr6oxMsgXFiNOopq&#10;AKkvHwy+5P238Rt+NGmRXaB742RisWW9tw6/qKILyTLuNlfU9smj+PjVQBaoQV+3Tp0qgGjaTb1q&#10;FIosKgxELD+NUw0yq0QVu9Pa3W1Ksg0ytIbyNcWOhNee92i/ef8AgPp0RMgYedZHRBple24oXRBS&#10;YtQ+BC1iMolHfvb2nzroejoleLf4C9VxwGHK9nl1vXbbUGNTIGQrE7FNEYn29K4ralx0bOWi1dWF&#10;uhqwSlKTEffqh2cfrQtwGuTAYNqpveqkuC3Bol+rGtOLVair9lkE+NGm2KJABTEimW4pR8Lf/lTa&#10;sXZGZ8ZZR3IeyQbOOvrRwUrQDzLJC3050Nxswq0HE9E6urj2m/iOtXBRk1cEIz1/nahaCNVkZDdd&#10;Qfl6ULLgnWRZNVOvUUzSvQUQV8jH+sCyHtkGx6H1pSQVbQCTIUcxzL9NwfwPpRpDYnomFjtrRQCe&#10;qQQ8aJohr22YOPa6/Cw0IquixhweSD2iyDaTZZeh9aoz3zjlFrMwY8pSRZZbe1x1oWgaX8RUmikg&#10;kMcilWGljWS/FjXVpojFRFmwJpqbKMMoce6jkhAYmQ3jb8KKS5DfG81JAVhyrtHsD1FEmJ0xnlDJ&#10;Nj4+dGJEI7j8Eq/rTDMrOpTgeXElEcultm6GiQdkrLgPxusigjUHcURnagEZ/Cw5X7sP7M41DDSi&#10;Tgbns68MH43JZXGyDGz1LR3sstFEjLZq6mo24k0crRSRsGQnQ+tSvDMmlYTQcFxTzEzcqrizC48f&#10;CrTAJEuB2k3tsasFk1UUZBqyj16hDBqFkZNvSqCRGxBqg0U5/ajnoBQWcIbRcgassGszVpENgKso&#10;lC/6UcANkqgrVgyWFsf1FQGTBj6j8qhJJQtgOlWLbJ1Tu8hUAbgnCW0AtVgNkoXqfwFQBslUEH06&#10;VCpJhY1RRqYh8Q38KhJNO3/WoXJo8YPkfGoWmV2Ug7VQaZAya3FQNMkxu4SqLaDUr6VRV3wHI7EX&#10;69R4VRnbJDH3a9f51YLIilvKoVJ4DpULM2qFSetUIYBKm6kg1RZYXJk2EmvgdakleKZWyZcoqTCy&#10;hh8pUa0SuyftVYk8nm8k8csTZUkR7T7U9m3mNatts14Y5ppwIhPcSxJLNqzk3J9SdaWzsdGt7b0M&#10;lmUlaJ0kjNpI2DKfMVUwU6qyh9HTeG5tZYUJYtEdGHVG6g0fZxtsXRwOEciyL3KQyNVGdohki7ff&#10;HcjqvhRJirVIQ19b1YEG16hUHr1CQaFwu2/gKouDePNt7Jfh6N1HrQsbUq8mYsiFsZjpKti67gH+&#10;tUaca8+Rz/MwZMRgHHdGf+KX9Kvs31vIPvrrv41Qwnj2v+QqAsuA731BFQAIYWdLiNZT3IfijvuK&#10;gFqpjfi5UWUgeI/7l6j1qjPasEOVgCW8sI7ZRqydG9KoqQQFMbWN1YdDQhTJcVzvoVqhbRMHB1t6&#10;1AYJlk7SCrEEGoVAWx8xZfY2knj40SZUFiSJZV7XHofCoQDzwNB8Wq/K1UWVrEkG9j0tUCNg8g0v&#10;r0vVkhEn15B81vOrKVUEIMvu7UkazHQN41ZIL6ntO1wdx41CmZZfmTVeviKsCDVTVlG16sh69Qhs&#10;rlTpt4VCyyGDC4/KqIQyIdWUW8RVpkKDP3bbCjDSNDVlmKsskRyjXH4iriSMII4cXH4igiASCWK1&#10;2UadRR1ZaZXogjF6hDU1ZZPFOBZHPoaG1foVBO2twRcHcUsoX8/DaO8sXuTqPCn0vPDH0tPAsztv&#10;r50001F/LbRr9apmmiAbPIkgkRirobqw3FLspNESh/4TnUzlXHyWCZaiwJ2f/WkusGDbDw5XQby8&#10;SDNhaDIXuQ7HqD4iqTgTS7q5Ry7leKn4uYq4LQN/xyjYin1t5HUy1Wi+4HJFWxxoTeltSUSwTzYs&#10;qTwOUkQggj+VKtVlWqrKGdT4Xm4uViAJCZcY/cj8fMUk5e2Lzf2KHPcAmcrZWKoTKUXdBs1BZSMw&#10;9jx4fRztImErLKpUxH3KfGm+rl+5aX0v9TpLktCuqWSBiuoJBIINvA70UcFwAVNxXGSFmHQMLEb0&#10;SIUHjKGx26GjVBick8EtrK34GjSAsi9VgGjoHBBFWWmDnjKGx67GrDTkmhm7CFY6HY1CrIIA3FxV&#10;CzR0DixFWWmDZIyhsdujVBiclvFm+V/QGn4V7YF0EhrWkUaugcWOtxrVoicAyWExk+B2NNTkYrSb&#10;wTGMhT8J/hVtSRqQqhDC/SgFM2ZQwIIq0UDJoDGbjVTTE5DTk1ilMR8VO4q2pLakKo4cAjrS2hbG&#10;/gpg+MYT8UDHT/tbUUnRcnK96kXn6h7sO4oUzl2RNFJ2+nhUakU+AgrBhod6WyEoNQEwwDDzqJgt&#10;Fc3U260QMG6y9D+dC0EjLHzoRiRXkPQ1BlUcf5tTlZ2VlRe5Gayj/tXQW/KtdHCg9R6lf281UBK7&#10;xkMhsQbEeNYf5PLyzVvo/wDJmvsJQ5CTDwcfEtcBuQHWCY+f4UDIgfkwpL3KwuG2rm71XkPpaBfy&#10;MWSA3GqdGHSsdqwaK3ktYucRaOY6fK/9aOt/qDfP6BcG4BBuDsaaJPVEQjmhSdCrj0NRqS1aABkY&#10;smOdfcnR6RasGit0yfFzmiskvuj6HqKlbwDfOeg2rq6hkPcp2NOkQ1BteoQhnx48he1xqNm6ihtV&#10;MKtmheyMWTHazDuQ7OKz2q0aK2TJsTPfHsr++Lw6iqWkfgG+fkOOFPHMoeNu5SK1UsmZL1aCsalz&#10;5dTWnPN3fAmzg3yMDHy4ykia9H6it1cqpC1o6sUczjMjAcHVowbpKvSo6NGmuisGeM5sr2wZhuNk&#10;l/rTav6idMvlDUpVlDKwZTsw2pkGY3tUgkkE+NDkxmKdA6EW16UDqmFWzryhF5XgJMa8sIMsI1BH&#10;xJWXb1lZco3ZexJpx3Oy4ZXHziZYCbJP1HrWB2ti4tyvqHfFX5r2OsMsc6LJC4dG1DA1oTT6MbTT&#10;hktWUYYKwKsAytoQdjVkFXkPtpXdsjAAVh7mxzsT5UunrJ3lfBpp7MKLC/BPlcfOWjZoJVPujOx8&#10;iK3VTTG2Suh643m4M0COW0GT1UnRvSn1cmLTF15XQcpgk9VkB2fxmLyCESp2yj4JhuKF1kZTR06F&#10;WDjcri+Sx2kXvgcmMTLt7hYXo/X/AE6L7jN7rTJx32P+DyUuPZHvLF4HcV0nWTiWQ0wTxzoHiYMD&#10;uOooGoFNFioUYOosdR4VCArK4xZLyQex+qdDR1t9SAhJMjDk0vGw3Q7GjhMsO43IRT2Vv25P7Tsf&#10;SlurRILpoCEZNQJFHMEbY831VDoENwfShvbwq39ENzU2RxbkvtqWHumwv3otzCfiX0rxmnrNco9L&#10;n7KfFipx3OZfHsIZ+6aBdGjb4l9KDPa1OH0HphW/K7HrEzsXOjEmNIH8U+YeorbS6t0Yb5uj5LVW&#10;AYNVBZTy8LFzk7MiIN4P8w9DQ2ordh0u6dCRyPBZeC318cmaFTdZF+NfWsO2Nq8o2571vwyzxv3J&#10;JF2w595IxoJh8S+tVl7bXFgdPWT5qOUM8OQgkgkEiHqD/OtlbKylGO1XVwySrKPVSRCtk4mPmJ2Z&#10;EYcHZuo9DRpJ9hVs6vgVcvgcrEb62IxmjXVSujimrOOUaa7q3DLnH/cMsNoc5TIo0+p8y+op1NY7&#10;F6YJ81G/HyIclBJBIJFPgdRWmrTMdquvZZBowTYGiKI5oIclDHPGJEI2O9Qis10Kef8Ab0kfdJhH&#10;6qbmI/EPSk6KOjVnvPYFxc7N46QqjFO34oH2/I1kVnVj7UrcbsHncXLskp/x5z8jbH0NNromZb4u&#10;vXQaJ08b7GjFGhNCWRuquCjqHVt1Ooqmi04FHlOCgJMuI30mOpjPwmsuuS7Rry3fTF1J8zj37HB7&#10;b6o2o/A1l8nU0utbhrHz4MgAX7JOqGmVumJtm0XaMA9VEPULRCnkYUGSD3r2v0cb0m9FYOt3UCvi&#10;ZmC31IGLxjw/UVndLU6Hq9b9l/F5aOSyTj6b7X6UdNU+GLtk10FgQwupuD1FPEm1Qhm1GqfUo8yL&#10;IpV1DKdwaYs00SWgPk8Opu+M3Y2/YdqXfD6Dq7fUqx5mZgn6c6l0HRv0NAnavYbpW/QZx83HyRZW&#10;7X6odKamrCbUdS1ao6AHiaW0WYvVMhBPjQZAtKgJPzDcUFqK3YVbuvQEl43IxmMmJIWA6daz2yde&#10;UPWqtwyWDlnQ/Ty0II+arWvxYq2U9BiOWOVe6Ng4PhTU56ENNEl6so8TUIYvUIU58HHnPcV7JB86&#10;0u2aYyujQDycHIhb6ijvQbOu4rPfNrkfS6fBvjcnPDZZP3UG99xUrq12VbJPoKHKhyUDRvqN1O4p&#10;3mrdCvB17LkTdyDyo10A+ySiKPfrvUIDJk7WKEe00qyG1ZCv+XijviP1YT03tV1Vqrjot+Nuy/By&#10;MMvtf9t/A0+uiYu2bQRBB1Go6EU4WUsqPX6i/jSr1Do/gigl7GAOzbiqp9C7IKCMsNhY+NbK+re3&#10;2FeSKORw+PPdh+1IfmXaif8AGp9sOu7QJfjszCYvE7EDXuXb8RQf/rvHqzGratuyVMsyWWYAONnG&#10;n5ihfq3UOUymvoH42MZDdDXpqp/JjfIVRgwuOtMQpko0ogGbj/oVASvLhQy+4D6b79y1clqzRjsd&#10;AA+ttnHWoVMmHYhTbW24qForB1ce1hcbjrUDNGoWEiJqBhoFTMfqsR0sK897jnVx8Gqi4Ng1/WkQ&#10;QjkjLC6HtcbeBqOpaZTGQFbsmXscUIfj9CwCGF1Nx0IqQCbl3It3m3gdqJ2vHbKhGvceo/GhejXa&#10;Lg2WXt6adRVf+wl8FOpOXV1IIup3BqPdPpFRAJmgmgJkx2unVOorPe9/jobVp8Mu4uWCiCRe023r&#10;oeu/0ITpXkKowaxU3tWyohko/jTagEg6AUxAssRyW9rfgaNAtE0kKTL2sN/hbrTPEFOAPNiywm63&#10;K9HG9X4jVZM1TJddHF7aedETxRYWRHHtOvUVIKiDVgNbaULQSKZYo11OoNFov0pjlyX4plkHgw3F&#10;JBag9NjxZC9si+jdRRJEVmgFPBPhNoS0R2bpRDq2VjMeSp0cdpq0iOpYBB1BvUBMVCGKFlhbC5Ix&#10;WinJaPZX6igfAq+c8oL5GPBmx2azAj2SDcUi9VZiq2dRSzMefBftmHfEfgmG340tyjXSyt0RKwYX&#10;BuKOrLaNqYijaiKNGVWvcUaRJLGFnZGBJdGLwn44j4eVEmDeishzhnxeSh7lIbxX5lNGZHV0ZiP6&#10;mKwVvdEdmoiOLBNWDAEag7GrFQRZGNDlIUmUNfZuook4LrZ16AP0sviJO6ImTGJ28KNcj5Wi57Hn&#10;CzI8yBJkPxD3L4HrTUczXN0cF4eI2qxJuDVlQbhvGoDBuCPGoUYJqEME1C0iMmqCRHr01qBFPKN1&#10;CDc6n0pV+oH5fUo/R8qDxHeRsIhV+IPkZEVTxJ5EgUjUirBbNrVCjYCoVJOjagHeqBZZEfftpVi2&#10;4JwtrDwqxTZuq1AWyQCoUbgelQo2A6+FQqSUG++9UQ2KA77+NQhCVtoahckLJ3D02NQtMqMN6oai&#10;bGUd7eIFUDd8BNbjUVBBZU39akFGxUEWP51CEBUqbH8DUIetUIYtUJJq1gL1CSUJXIN1JB8auC0y&#10;aHKWSySHtfofGhaCRWz8CLMjYMAslj2v/WonA6loZybLw5sSVo5ltY+09CPI0LR2a3VkUzQsM1sf&#10;GhguS5hZMuJOHj9yP/zRE6MP61deGL1otKwzo/F8qjoHhbuX54T8S+ophxtcrUfI2QzxTL3Rtf8A&#10;uHhQiYI5scNd4jZt+3xq0wWgd3sps1wRuPSrkHxMfUJ63qSTxNGkUdfyqi1UX+R5dIgY4CJJtr7q&#10;vmf6VDZj6zty+gPg8tNjyFZ3MsMjXYsbkHxBqmbrZJrgbl+jlxaWlicVRmcpizynDy4v78IMkHW2&#10;6+tSR+eifDBiNsAasNlgE+O+9WCToRa1rX/jVAstwZEmO4liaxG48fWqAakb8HPjy1FvbKN0/pUM&#10;9qwT5OLHk6/BKNnHX1qoBTgEdrxH6UgsRQMt/UkXc1AWTgfl0qAkqrYXvY+NWVIRx8wECOQ3b5X/&#10;AK1aJBdZVkUqwDA9KsgIyMVoTdfdGTofD1qi5KvnbXqahZqennVhEfee4EbA6VZcBfGyxYJIdNla&#10;rAaCQJGoP+tQE1Yge61h1q0V4mFkVvhIJ8KsGIJgvjVwUb+0VcEPd/bqNauC4JlfvHn1FC0WRyRB&#10;tQBfwq0yym0Q1tofCjLTISCDY1YRsB1tVkJVJU9wqMhdRg4uN+opbUAtEMkN7so9RRKwSZUK/hRy&#10;ERNpRIhVkewNGkGkS42ZYiKU6H4W8KC+fyiWoEWAI11BpAtCny3HFQ88Auo1ZB0p9NPhmvLT4Yi5&#10;hsbbWGtOZvoBHOpoWPRCHZGV0Yq66qw3FLsi4k6JwPPpnIuLlMEy0FlY7OB+tIsoOfvh48roYMrG&#10;hzIXx8hO9G/MHxFUnBnpd1co5VzHETcVMQQXx31ilG1vA09WlHVx2Wi+4FoGOMX/ANKFshLBkzYk&#10;yZEDlJENwR1pGi+UDaqsoZ1Phebi5WHW0eVGP3Y/HzFJ80cvbF5v7GnNcGmbGcnGUJkqO5lGz1u9&#10;e/ivyH6+/g4fRz4q0bMjr2spswNdCp1U5M9KMsWYO+2u3TxrigWLYplYANJOztPdtRotFDTp+FEG&#10;EIu/tHdaqFstp9HT6hf0AH9agFvL4Jm/+v7fd23/AO7f+NQS/wBwr/8AxfFLdNqsv9f3LEf+Nb3d&#10;tult/wCFUV+s0f6Ov0yw8LgW/neoMr5fJTm7O09+1qsYiitrabX0rbhHiGwpD9Tt99MYlk9Qojl7&#10;O09+1EiIGG1z237el6YML+N9S3/Z0vUcAWL3/RoRZq/bY923WrRaBL9ncez4fOmIYifG+p3e34et&#10;6q0FMaOG+v8A5g+kAV7T9e97dv8AW+1JvEGL3PHw5/wHhL9aScS0Hmtf279atCbQTw999Nut6qws&#10;u60BDYXqENJLW13q0C4KZv0oiEg+p2+61LYyoN5T/J/wsj/HA+p2H17fmt52q6xJs9bx/cXl0c36&#10;eVaD0QGzfoXbsJ7+ttqV7EftW8uoY6klBe/vH0/j0tavKjA1H9XsH1QO7yqn9xTj4IJviHpWHfsb&#10;Qrt29p77dvW9Zg0L0/0e8/RJ7b6gjT8KS/saKzHJewP8noLxf936UWcgaQFqcJPVCGr9nYfqW7Ot&#10;6j+5FPwLU/0e8/RJ7L7EafhWa0TwaqzHJawP8nuP0bGP5u7QfhV0kDSPkOj8PPwpwg91qyGsn0/p&#10;t9S3ZbW9DbotTIrz/R7z/jluzwI0/Csdong1VmOS5xf+b9df8Ta/vv8AD+NXn5TwBr4xydLgv9Nb&#10;gA217TcX/hXoso8eOjlW7LS1oQDMyfS+m31u36dte7aiBUzwImd/hfWb/DLdnUEDtv5G9BwbKeUc&#10;hrhP/svkAOL1EhI/LQ0SFbeP+I1iiMx42/GoyGNO03t22919redUWc/54cR3P9FmEvzhACl/zGtY&#10;vZ8PF+XX/X+Zv9fzKHAf/afVH+ELwX/cElwlv41y8PKeOjR7HhH6uzoi93aO8AN8wBuP42rec5m1&#10;WQkj61ow+QbAPnP/AKr6f/yzae3sMQBf8tKe4GY+c8dCLp3j6ZY6/tkizeWgvURtOgcMeU+iv+Wq&#10;mG3sLkiS3pY06ph28J4DtWJMVCGrdvb77dtx8W1+lV88EPZP+L3k45bu+cAey/Wx3/hXUrPyc43x&#10;P8j6o/xr9/W2340TgWxuh+t2D6wUP17TcfyFJYBNUKPVCFLN/wAX6R/ybW6W+L8KKs/BBWfs7/2y&#10;xXp3Cx/gTTQw5gf5vaPqAGLp3khv5GlWgnARa9ARAnlPqf4rdu3cPqeNv/GsnvT+04/x/Bq9aPPk&#10;W9elcQ6Io8//APTn/mJXM6GAAt/5hcCsfseHz39jZ6/7nx19xTxP8r/IH+AXMt/aVFj/AOYbVkrM&#10;/pNd4j9R0rBPIfSUZ6xCS3xIxLfiLW/jXRp5fJzb+M/pLh3N/wAaNgGKEh712632qEEnmxwpZuxm&#10;XK6mAAj8bkCud7H7c8d/Y3Yfuf4fcC8b/wDYfX//AJeX7r6kfD+PSkY+U/pHaeMfqOjYxyfpD/LW&#10;MS6d30ySP4gV1KdfqOdaJ4J9NaLgEyKNQQkW/Tem0n4BYvcx/wDU/wDqm2Tb2mEAt+OoFHaPkdl5&#10;/HQB47/N/wAkf/Xly197WH/m3FVSZ4H6eMfqOiY5ySg/yljWS2pjJI/G4FbFPyc60fBYF6tSCZ1q&#10;nJDPpvQlC/zf/wBX2f8AzNJvkMdjJSdfH5NGPn8CM/aGPYWZflLABvyBNZLdm5DTw3/3AC6BsXwn&#10;JGn/AGmxNNz8v8DNt4f4jVrbw8RTzMRmgZYMze6laDaATI+j2H/I7ez/ALqzX+5orPwK0/8Aj9//&#10;AMUv5C2n4G96zOJ4NNZjkMYH+f2jvCmL/vNj/AGm08hWniFtf600SeqizFAyHv8Ao0JAFn//AF9z&#10;ckS//swD+e1Z9PEfn5EOB/nd37FzH/36D9amfl8BaePyMid1veAG69puP42rZUyskphRsKcij1U+&#10;iEGR9D6Z/wAjt7P+6l2iOQqz8CrOMb6n/wARpL30FtPw1vWa3jPBqrMchvB/+w7R9QKY/wDvNj/I&#10;0ynlAm/j8BToL0VoFGtJZZ7WqIZ1qEB2d/hdp/ye3u6dvxUrTxjkZTy+ADH3/V/+CZD4XFv1rP8A&#10;P6TQ+v1DHjnLsP8AIVPUE3/lWivl8ma3j8Fo0TkEx+P8P9atJfX/AC/8kMjcWqn9iGo6+FUQD53/&#10;ANdr36S//s9TWfTw+R2fmCYLfXH0ySP+4WP8CaTXvgdboP4/+Rf2BTF17jY/hYGtNJM9oL9MFnqs&#10;hUyu2y/3UNw6G+H3Wb+zzosyrlfN/wDr9e82k/7NTRX8fkKnkQYv+X3f/GLGP/8AaaD9auvl8F28&#10;fkNju7D9cKNPd2m/87U5f/zCfwUk+nc9nw30vvXQ9f8Aaj9P/ku0/IXx+76Y7v8Ay1sUCLE9EoKM&#10;HbW1vOpwQC53/wBdr3G0n/7PU0u8DqeRewu76EffqtvaW0NvOull/Yp+gjT+5wXob3P09U6g7fhR&#10;cfAD+5cFQBko26WqwGb1ATVr2N/41Cykevh0qwgXk9n1D9Mn6nW21QbUyn17e8Ajz3qmFwbNf8aW&#10;y0CWv3N3fFc3rzd58nPcmtdHlvfSqRGSi9WUVsr6HZ+9a/TxoLR8hVn4Bid/d+wWI6XFB+Bj+4ST&#10;6th9QD8DRi3Hwb0LIaG1Zrx8BI2Tuv7fxoUUyx/0aYCat/jdo77fhW/GPFAOZNY+/u/ZLeXdtWlA&#10;OPkKR/V0+oB+Bp1RTgnH9aagGbj8KbWAWWoe+x/t86YgWSv29p7vhqykCJ/oa336W3qDayDz2/Jr&#10;4VfAwnT69tbW/wC6hZXBHLv/ADqP+1DKmi37h2/F0tQOAgrH9S37lr+VUhbLB+j2N9a307a3owef&#10;gVcn/F72+iW7emn+tRGqs/JDH9W/7d7fwoi3BeXut7rX8qEAzQshg0FiBXiv8vvPYLwfN3mw/Cst&#10;ZkXr4/4hzI+h9F/8nt+lb3d36UbEVmeBDnGP9Zv8FnMfgwAH4a0Kj4NymP1Eyd9vfvTEUyT+fSmI&#10;E1o0Q0N6hZZwv8r/ACF/w7/Vv02/Gj5BvEcj6nf9If5IQPb39puv8QKIwvvgxBe57P8Aj8/0qyWL&#10;gvVgGH7Ppt9W3Z1vVoi+xT4nu/yZf8S5x7+/u0F/LenUkr2IhT2NovTDCzfwqwTYXqFM2W/TaoUz&#10;Y3qENDVFmNL1CGTaoQHvb6jd3x9fTy8qWzQuuDYdthVE5PHs/GoVyY9vnUJyZFtfCoUat29KotSY&#10;/wChULNqhQQhv2m/41YmxZNra1BZ4bfyqAskqFGwqFG42/63qFHuoqiEq3trUIea1j3bdKohA1ta&#10;sJFKS3ef41QyvRJi/wDI3pVFadBIVYg3FQhYF7a1RRhrW12qFkWnT8Kso8dqohXk7un4VZAbJ1vb&#10;zqyIpSXvpv5eNUMQTg/yPp/vAWt7DfWgYxC7yP8AifQb/Mt2fL/df/tqjfSZ4EGX6N3+mWKfKWAD&#10;W/AmqcGxSQ6W60LCJIbXNt7afrV1KsXYfq/UX/H7/q/J2b0Qu0Rz0OvGnmQyXWJm/wBxVrefaCKh&#10;zNP254kdI/rdo7wA3UA3H52FUZ3BUzPp9vuNpenaNfxqFcAOU5AH7ahvDuYqP4A1YdfH5APIf/bd&#10;rXAEPziC508ybNVGvH9r/H7i97tfCrNhg2t5VCw5wX+d9Yf4wBh/9QSGyfwB1oRW3jHI9m3ae+wW&#10;3vB2tUMgg8j/AIX12/wi2/vBA7fOxveoa6THJUXcfw8KsInW/wD4VAGSC19dvOqIX8b6n1E+lf6n&#10;y9vjUF2HiD6301+v2iS2vbr/AEqjK4+CDOGJ9MfXZhJ/6faB3fzqmXWQWndfQk6dRY/zNCRwWR39&#10;b261AOCTxvVlGNL6kgX6C5qEDeJ3fTHeWK/Le16JFMtt9PtPdft632qFAGf6He30i3b1BAtf86oJ&#10;SUWvra3nberGI016/jVlk691td7VYIYw/rdg7gPp9O7eoCy8KhRgfQuey3f89HUFySCiKPVZDwvr&#10;f8KhDK3uO3eoQtC9td6AhBN2/wDm8qKpaKx7be7bpRlo0qwjNUWSR93cO3eoymXRe2u9LKKWR2X9&#10;vxdfCmVLRSa9MQZTlplQ0Unog0F8L/I+l+6B9P5CfirPpE8C7xPBM9rG9u3rfallI5hz3+F/kP8A&#10;4pbuv+4Le2/kb/pWmkxydT1/KORTerZrRC1AyyNPq/UT6Xd9W4+n273pVvuW4jk7BxZ5D/Di/wDs&#10;VQTWFipJYj/uFhrSTj6+Pl+no35L/C/w5f8AP7f8ex33v/2+dWpJn5eX6ezjWR9ATSf4xZoO79su&#10;ADb8CaO0nYrMc9kNLZZqe/5bUm/n/wASE3Gf/Yf58X+Bf/IuO3wt5+VcTT9z9wrTx8f1dHdIfrfT&#10;j+uFE1h3iMkrfyJAr0ig4rieOhH+5v8A6/64+kSMz/1AgBX8TetuHlH2Oj6nnHPQq62rQbT/2VBL&#10;AwQUAAYACAAAACEAnCRKcd4AAAAHAQAADwAAAGRycy9kb3ducmV2LnhtbEyPQUvDQBCF74L/YRnB&#10;m91sq0ZiJqUU9VSEtoJ422anSWh2NmS3Sfrv3Z70NDze471v8uVkWzFQ7xvHCGqWgCAunWm4Qvja&#10;vz+8gPBBs9GtY0K4kIdlcXuT68y4kbc07EIlYgn7TCPUIXSZlL6syWo/cx1x9I6utzpE2VfS9HqM&#10;5baV8yR5llY3HBdq3dG6pvK0O1uEj1GPq4V6Gzan4/rys3/6/N4oQry/m1avIAJN4S8MV/yIDkVk&#10;OrgzGy9ahPhIQFjEczXVY5qCOCDME5WCLHL5n7/4B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kGPEUfAQAAAoNAAAOAAAAAAAAAAAAAAAAAD0CAABkcnMvZTJvRG9j&#10;LnhtbFBLAQItAAoAAAAAAAAAIQAlOif8w0ADAMNAAwAUAAAAAAAAAAAAAAAAAOUGAABkcnMvbWVk&#10;aWEvaW1hZ2UxLmpwZ1BLAQItABQABgAIAAAAIQCcJEpx3gAAAAcBAAAPAAAAAAAAAAAAAAAAANpH&#10;AwBkcnMvZG93bnJldi54bWxQSwECLQAUAAYACAAAACEAN53BGLoAAAAhAQAAGQAAAAAAAAAAAAAA&#10;AADlSAMAZHJzL19yZWxzL2Uyb0RvYy54bWwucmVsc1BLBQYAAAAABgAGAHwBAADWSQMAAAA=&#10;">
              <v:shape id="Rechteck: Einzelne Ecke abgeschnitten 7" o:spid="_x0000_s1027" style="position:absolute;width:72877;height:12618;visibility:visible;mso-wrap-style:square;v-text-anchor:middle" coordsize="7287768,126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0DJxAAAANoAAAAPAAAAZHJzL2Rvd25yZXYueG1sRI9PawIx&#10;FMTvBb9DeEJvNaulraxGUUHorXQt/rk9N8/N4uZlSVJd/fRNodDjMDO/YabzzjbiQj7UjhUMBxkI&#10;4tLpmisFX5v10xhEiMgaG8ek4EYB5rPewxRz7a78SZciViJBOOSowMTY5lKG0pDFMHAtcfJOzluM&#10;SfpKao/XBLeNHGXZq7RYc1ow2NLKUHkuvq2Cj3psVktvl8fdczzd3X70Uhy2Sj32u8UERKQu/of/&#10;2u9awRv8Xkk3QM5+AAAA//8DAFBLAQItABQABgAIAAAAIQDb4fbL7gAAAIUBAAATAAAAAAAAAAAA&#10;AAAAAAAAAABbQ29udGVudF9UeXBlc10ueG1sUEsBAi0AFAAGAAgAAAAhAFr0LFu/AAAAFQEAAAsA&#10;AAAAAAAAAAAAAAAAHwEAAF9yZWxzLy5yZWxzUEsBAi0AFAAGAAgAAAAhAKRXQMnEAAAA2gAAAA8A&#10;AAAAAAAAAAAAAAAABwIAAGRycy9kb3ducmV2LnhtbFBLBQYAAAAAAwADALcAAAD4AgAAAAA=&#10;" path="m,l6886455,r401313,401313l7287768,1261872,,1261872,,xe" filled="f" stroked="f" strokeweight="1pt">
                <v:path arrowok="t" o:connecttype="custom" o:connectlocs="0,0;6886455,0;7287768,401313;7287768,1261872;0,1261872;0,0" o:connectangles="0,0,0,0,0,0"/>
              </v:shape>
              <v:group id="Gruppe 5" o:spid="_x0000_s1028" alt="&quot;&quot;" style="position:absolute;width:72877;height:12588" coordorigin=",15" coordsize="72898,12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hteck 4" o:spid="_x0000_s1029" alt="&quot;&quot;" style="position:absolute;left:69151;top:571;width:3245;height:3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45" o:spid="_x0000_s1030" type="#_x0000_t75" alt="&quot;&quot;" style="position:absolute;top:15;width:72898;height:12561;visibility:visible;mso-wrap-style:square" coordsize="7289800,1256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EywgAAANwAAAAPAAAAZHJzL2Rvd25yZXYueG1sRE9NawIx&#10;EL0X/A9hhN5q1qJVVqOIUGgPFrp68Dhsxs3qZrJs0t34702h0Ns83uest9E2oqfO144VTCcZCOLS&#10;6ZorBafj+8sShA/IGhvHpOBOHrab0dMac+0G/qa+CJVIIexzVGBCaHMpfWnIop+4ljhxF9dZDAl2&#10;ldQdDincNvI1y96kxZpTg8GW9obKW/FjFVxnlMV2mBZNvbif+/4zfs0PRqnncdytQASK4V/85/7Q&#10;af5sDr/PpAvk5gEAAP//AwBQSwECLQAUAAYACAAAACEA2+H2y+4AAACFAQAAEwAAAAAAAAAAAAAA&#10;AAAAAAAAW0NvbnRlbnRfVHlwZXNdLnhtbFBLAQItABQABgAIAAAAIQBa9CxbvwAAABUBAAALAAAA&#10;AAAAAAAAAAAAAB8BAABfcmVscy8ucmVsc1BLAQItABQABgAIAAAAIQARGQEywgAAANwAAAAPAAAA&#10;AAAAAAAAAAAAAAcCAABkcnMvZG93bnJldi54bWxQSwUGAAAAAAMAAwC3AAAA9gIAAAAA&#10;" path="m,l6890403,r399397,399397l7289800,1256163,,1256163,,xe">
                  <v:imagedata r:id="rId2" o:title="" grayscale="t"/>
                  <v:formulas/>
                  <v:path o:extrusionok="t" o:connecttype="custom" o:connectlocs="0,0;6890403,0;7289800,399397;7289800,1256163;0,1256163;0,0" o:connectangles="0,0,0,0,0,0"/>
                </v:shape>
              </v:group>
              <w10:wrap anchorx="page"/>
            </v:group>
          </w:pict>
        </mc:Fallback>
      </mc:AlternateContent>
    </w:r>
    <w:r w:rsidR="001A0130">
      <w:rPr>
        <w:noProof/>
        <w:lang w:bidi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3FD14E" wp14:editId="5BD46062">
              <wp:simplePos x="0" y="0"/>
              <wp:positionH relativeFrom="page">
                <wp:align>center</wp:align>
              </wp:positionH>
              <wp:positionV relativeFrom="paragraph">
                <wp:posOffset>1280160</wp:posOffset>
              </wp:positionV>
              <wp:extent cx="7287768" cy="8321040"/>
              <wp:effectExtent l="0" t="0" r="8890" b="0"/>
              <wp:wrapNone/>
              <wp:docPr id="3" name="Rechteck 3">
                <a:extLst xmlns:a="http://schemas.openxmlformats.org/drawingml/2006/main">
                  <a:ext uri="{FF2B5EF4-FFF2-40B4-BE49-F238E27FC236}">
                    <a16:creationId xmlns:a16="http://schemas.microsoft.com/office/drawing/2014/main" id="{4FB03EB0-31AC-464A-A4CF-52AA945A224D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7768" cy="83210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83000</wp14:pctHeight>
              </wp14:sizeRelV>
            </wp:anchor>
          </w:drawing>
        </mc:Choice>
        <mc:Fallback>
          <w:pict>
            <v:rect w14:anchorId="58E0B9A0" id="Rechteck 3" o:spid="_x0000_s1026" alt="&quot;&quot;" style="position:absolute;margin-left:0;margin-top:100.8pt;width:573.85pt;height:655.2pt;z-index:251658240;visibility:visible;mso-wrap-style:square;mso-width-percent:0;mso-height-percent:83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83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4lu7gEAAEQEAAAOAAAAZHJzL2Uyb0RvYy54bWysU8tu2zAQvBfoPxC615LVNnYMyzkkSC99&#10;BE3zATS1tAiQXIJk/Pj7LklZbtqgh6IXSlzuzswOueubo9FsDz4otF01nzUVAyuwV3bXVU8/7t8t&#10;KxYitz3XaKGrThCqm83bN+uDW0GLA+oePCMQG1YH11VDjG5V10EMYHiYoQNLhxK94ZG2flf3nh8I&#10;3ei6bZqr+oC+dx4FhEDRu3JYbTK+lCDiNykDRKa7irTFvPq8btNab9Z8tfPcDUqMMvg/qDBcWSKd&#10;oO545OzZqz+gjBIeA8o4E2hqlFIJyD1QN/Pmt24eB+4g90LmBDfZFP4frPi6f3QPnmw4uLAK9Ju6&#10;OEpv0pf0sWM26zSZBcfIBAUX7XKxuKLrFXS2fN/Omw/ZzvpS7nyInwANSz9d5ek2skl8/zlEoqTU&#10;c0piC6hVf6+0zpv0AuBWe7bndHfb3TyX6mfzBfsSu/7YNGfK/GBSekZ9gaRtwrOYkAtpitSXfvNf&#10;PGlIedp+B8lUTx22mXFCLqRcCLCxiAkD76GEk5TXtWTAhCyJf8IeAV42ecYuKsf8VAr5JU/Fzd+E&#10;leKpIjOjjVOxURb9awCauhqZS/7ZpGJNcmmL/enBMx/1LZaB4lYMSPMkos/FKYuear6FcazSLPy6&#10;z7CX4d/8BAAA//8DAFBLAwQUAAYACAAAACEA/nnRu+IAAAAKAQAADwAAAGRycy9kb3ducmV2Lnht&#10;bEyPwU7DMBBE70j8g7VIXBC1E9GWpnEqhECgIpAIHNqbG2+TQLyObLcJf497gtusZjXzJl+NpmNH&#10;dL61JCGZCGBIldUt1RI+Px6vb4H5oEirzhJK+EEPq+L8LFeZtgO947EMNYsh5DMloQmhzzj3VYNG&#10;+YntkaK3t86oEE9Xc+3UEMNNx1MhZtyolmJDo3q8b7D6Lg9Gglm/fO3f7JV203IbNk/Pr+3DsJDy&#10;8mK8WwILOIa/ZzjhR3QoItPOHkh71kmIQ4KEVCQzYCc7uZnPge2imiapAF7k/P+E4hcAAP//AwBQ&#10;SwECLQAUAAYACAAAACEAtoM4kv4AAADhAQAAEwAAAAAAAAAAAAAAAAAAAAAAW0NvbnRlbnRfVHlw&#10;ZXNdLnhtbFBLAQItABQABgAIAAAAIQA4/SH/1gAAAJQBAAALAAAAAAAAAAAAAAAAAC8BAABfcmVs&#10;cy8ucmVsc1BLAQItABQABgAIAAAAIQBdw4lu7gEAAEQEAAAOAAAAAAAAAAAAAAAAAC4CAABkcnMv&#10;ZTJvRG9jLnhtbFBLAQItABQABgAIAAAAIQD+edG74gAAAAoBAAAPAAAAAAAAAAAAAAAAAEgEAABk&#10;cnMvZG93bnJldi54bWxQSwUGAAAAAAQABADzAAAAVwUAAAAA&#10;" fillcolor="#f2f2f2 [3052]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34D4"/>
    <w:multiLevelType w:val="hybridMultilevel"/>
    <w:tmpl w:val="B19429EC"/>
    <w:lvl w:ilvl="0" w:tplc="BAC48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F42D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30B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9E5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8B6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5A3B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A23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EE8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7AD2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8032E"/>
    <w:multiLevelType w:val="hybridMultilevel"/>
    <w:tmpl w:val="1D825B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70EF3"/>
    <w:multiLevelType w:val="hybridMultilevel"/>
    <w:tmpl w:val="8F3C523C"/>
    <w:lvl w:ilvl="0" w:tplc="7EC607A4">
      <w:start w:val="1"/>
      <w:numFmt w:val="decimal"/>
      <w:lvlText w:val="%1."/>
      <w:lvlJc w:val="left"/>
      <w:pPr>
        <w:ind w:left="720" w:hanging="360"/>
      </w:pPr>
      <w:rPr>
        <w:rFonts w:asciiTheme="minorHAnsi" w:hAnsi="Franklin Gothic Book" w:cstheme="minorBidi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C6AFB"/>
    <w:multiLevelType w:val="hybridMultilevel"/>
    <w:tmpl w:val="DC22853E"/>
    <w:lvl w:ilvl="0" w:tplc="1A6AC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1333493">
    <w:abstractNumId w:val="3"/>
  </w:num>
  <w:num w:numId="2" w16cid:durableId="564224460">
    <w:abstractNumId w:val="2"/>
  </w:num>
  <w:num w:numId="3" w16cid:durableId="793670395">
    <w:abstractNumId w:val="0"/>
  </w:num>
  <w:num w:numId="4" w16cid:durableId="882061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SortMethod w:val="0000"/>
  <w:documentProtection w:edit="forms" w:enforcement="1" w:cryptProviderType="rsaAES" w:cryptAlgorithmClass="hash" w:cryptAlgorithmType="typeAny" w:cryptAlgorithmSid="14" w:cryptSpinCount="100000" w:hash="1S5L1zTQD+03CnMrIXefHhwn7SjQ9wnD/QB0OFR1fN3FHklB0+ypisPRYJt5t1T0XS/DQdQ/7RhtdJQDb5tuFw==" w:salt="dbtIpTtFA5Iy6OXbLU0Sr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Za1AFXeh/EsAAAA"/>
  </w:docVars>
  <w:rsids>
    <w:rsidRoot w:val="0002113B"/>
    <w:rsid w:val="0002113B"/>
    <w:rsid w:val="00042BA0"/>
    <w:rsid w:val="000462EF"/>
    <w:rsid w:val="000B0D8C"/>
    <w:rsid w:val="000C43F2"/>
    <w:rsid w:val="000C4F7B"/>
    <w:rsid w:val="00132B24"/>
    <w:rsid w:val="001371A7"/>
    <w:rsid w:val="00152AC4"/>
    <w:rsid w:val="001770C0"/>
    <w:rsid w:val="00185A53"/>
    <w:rsid w:val="001963CE"/>
    <w:rsid w:val="001A0130"/>
    <w:rsid w:val="001C51B5"/>
    <w:rsid w:val="001C6EC9"/>
    <w:rsid w:val="001D6A38"/>
    <w:rsid w:val="0020459A"/>
    <w:rsid w:val="00231601"/>
    <w:rsid w:val="00233080"/>
    <w:rsid w:val="002431AB"/>
    <w:rsid w:val="0024472F"/>
    <w:rsid w:val="00267116"/>
    <w:rsid w:val="002711B5"/>
    <w:rsid w:val="002A0924"/>
    <w:rsid w:val="002A5032"/>
    <w:rsid w:val="002D40F4"/>
    <w:rsid w:val="002F6253"/>
    <w:rsid w:val="0032365F"/>
    <w:rsid w:val="00364C02"/>
    <w:rsid w:val="003813AC"/>
    <w:rsid w:val="003972AA"/>
    <w:rsid w:val="00402433"/>
    <w:rsid w:val="00431ECA"/>
    <w:rsid w:val="00467A31"/>
    <w:rsid w:val="00483F63"/>
    <w:rsid w:val="004877ED"/>
    <w:rsid w:val="00496D23"/>
    <w:rsid w:val="004A2A44"/>
    <w:rsid w:val="004A4173"/>
    <w:rsid w:val="004A7B65"/>
    <w:rsid w:val="004C3BEB"/>
    <w:rsid w:val="004F03BD"/>
    <w:rsid w:val="005024E9"/>
    <w:rsid w:val="00503DC0"/>
    <w:rsid w:val="005077ED"/>
    <w:rsid w:val="00515453"/>
    <w:rsid w:val="005169F8"/>
    <w:rsid w:val="005244B3"/>
    <w:rsid w:val="00537FAF"/>
    <w:rsid w:val="00556714"/>
    <w:rsid w:val="00557DE4"/>
    <w:rsid w:val="00562AD6"/>
    <w:rsid w:val="00583F2D"/>
    <w:rsid w:val="005A20B8"/>
    <w:rsid w:val="005B630F"/>
    <w:rsid w:val="005C077F"/>
    <w:rsid w:val="005E295C"/>
    <w:rsid w:val="005E6FA8"/>
    <w:rsid w:val="00601247"/>
    <w:rsid w:val="00665EA1"/>
    <w:rsid w:val="006662D2"/>
    <w:rsid w:val="0069396C"/>
    <w:rsid w:val="006A017B"/>
    <w:rsid w:val="006A7232"/>
    <w:rsid w:val="006C23A5"/>
    <w:rsid w:val="006D582E"/>
    <w:rsid w:val="006D78FD"/>
    <w:rsid w:val="006E7EF2"/>
    <w:rsid w:val="006F092F"/>
    <w:rsid w:val="00702FC7"/>
    <w:rsid w:val="007260E0"/>
    <w:rsid w:val="007267FD"/>
    <w:rsid w:val="00731D9B"/>
    <w:rsid w:val="00762498"/>
    <w:rsid w:val="007628A3"/>
    <w:rsid w:val="007718C6"/>
    <w:rsid w:val="00774D69"/>
    <w:rsid w:val="0078125D"/>
    <w:rsid w:val="00792F81"/>
    <w:rsid w:val="007D3223"/>
    <w:rsid w:val="007D3EBE"/>
    <w:rsid w:val="007D5529"/>
    <w:rsid w:val="007F32FB"/>
    <w:rsid w:val="008045C5"/>
    <w:rsid w:val="00805218"/>
    <w:rsid w:val="008240DF"/>
    <w:rsid w:val="00835F7E"/>
    <w:rsid w:val="00837EB6"/>
    <w:rsid w:val="00844D4D"/>
    <w:rsid w:val="00866BB6"/>
    <w:rsid w:val="00883221"/>
    <w:rsid w:val="00883427"/>
    <w:rsid w:val="00886D82"/>
    <w:rsid w:val="00896B28"/>
    <w:rsid w:val="008A51D8"/>
    <w:rsid w:val="008A7B31"/>
    <w:rsid w:val="008C61B6"/>
    <w:rsid w:val="008D341A"/>
    <w:rsid w:val="008D3529"/>
    <w:rsid w:val="008D753B"/>
    <w:rsid w:val="008E353D"/>
    <w:rsid w:val="008F2C78"/>
    <w:rsid w:val="00914F41"/>
    <w:rsid w:val="009215CF"/>
    <w:rsid w:val="00924303"/>
    <w:rsid w:val="00930151"/>
    <w:rsid w:val="00934DEE"/>
    <w:rsid w:val="009377D4"/>
    <w:rsid w:val="00942C93"/>
    <w:rsid w:val="00943134"/>
    <w:rsid w:val="009B04CD"/>
    <w:rsid w:val="009D3147"/>
    <w:rsid w:val="009E393D"/>
    <w:rsid w:val="009E70CA"/>
    <w:rsid w:val="009F1674"/>
    <w:rsid w:val="00A00F50"/>
    <w:rsid w:val="00A179BA"/>
    <w:rsid w:val="00A5534B"/>
    <w:rsid w:val="00A72C79"/>
    <w:rsid w:val="00A82741"/>
    <w:rsid w:val="00A83F33"/>
    <w:rsid w:val="00A9341C"/>
    <w:rsid w:val="00AB4FBD"/>
    <w:rsid w:val="00AC0B6E"/>
    <w:rsid w:val="00AE4A38"/>
    <w:rsid w:val="00AE62D0"/>
    <w:rsid w:val="00B007EF"/>
    <w:rsid w:val="00B10220"/>
    <w:rsid w:val="00B235C5"/>
    <w:rsid w:val="00B262A5"/>
    <w:rsid w:val="00B46627"/>
    <w:rsid w:val="00B54345"/>
    <w:rsid w:val="00BA4F2B"/>
    <w:rsid w:val="00BC4127"/>
    <w:rsid w:val="00BD41B7"/>
    <w:rsid w:val="00BD77E1"/>
    <w:rsid w:val="00BE7FA6"/>
    <w:rsid w:val="00C04E00"/>
    <w:rsid w:val="00CA0B22"/>
    <w:rsid w:val="00CD0C99"/>
    <w:rsid w:val="00CD5B0D"/>
    <w:rsid w:val="00CE35F7"/>
    <w:rsid w:val="00CE6F84"/>
    <w:rsid w:val="00CF0F2A"/>
    <w:rsid w:val="00D0410F"/>
    <w:rsid w:val="00D12DA0"/>
    <w:rsid w:val="00D5467C"/>
    <w:rsid w:val="00D63E74"/>
    <w:rsid w:val="00D67551"/>
    <w:rsid w:val="00D70C63"/>
    <w:rsid w:val="00DA1E51"/>
    <w:rsid w:val="00DA5258"/>
    <w:rsid w:val="00DB3D47"/>
    <w:rsid w:val="00DD18BD"/>
    <w:rsid w:val="00DD3DFC"/>
    <w:rsid w:val="00E00161"/>
    <w:rsid w:val="00E02B03"/>
    <w:rsid w:val="00E0650E"/>
    <w:rsid w:val="00E225E4"/>
    <w:rsid w:val="00E36DDE"/>
    <w:rsid w:val="00E413DD"/>
    <w:rsid w:val="00E80849"/>
    <w:rsid w:val="00E911B2"/>
    <w:rsid w:val="00EC341A"/>
    <w:rsid w:val="00EF2F5B"/>
    <w:rsid w:val="00F02A16"/>
    <w:rsid w:val="00F04EAE"/>
    <w:rsid w:val="00F30C0E"/>
    <w:rsid w:val="00F41218"/>
    <w:rsid w:val="00F8257F"/>
    <w:rsid w:val="00FD4358"/>
    <w:rsid w:val="00FE3933"/>
    <w:rsid w:val="00FE584B"/>
    <w:rsid w:val="00FF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6F6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582E"/>
    <w:rPr>
      <w:color w:val="404040" w:themeColor="text1" w:themeTint="BF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78125D"/>
    <w:pPr>
      <w:outlineLvl w:val="0"/>
    </w:pPr>
    <w:rPr>
      <w:noProof/>
      <w:color w:val="1F497D" w:themeColor="text2"/>
      <w:sz w:val="18"/>
      <w:szCs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28"/>
    <w:qFormat/>
    <w:rsid w:val="00A00F50"/>
    <w:pPr>
      <w:spacing w:before="0" w:after="0"/>
    </w:pPr>
    <w:rPr>
      <w:i/>
      <w:color w:val="BFBFBF" w:themeColor="background1" w:themeShade="BF"/>
      <w:sz w:val="14"/>
    </w:rPr>
  </w:style>
  <w:style w:type="character" w:customStyle="1" w:styleId="KopfzeileZchn">
    <w:name w:val="Kopfzeile Zchn"/>
    <w:basedOn w:val="Absatz-Standardschriftart"/>
    <w:link w:val="Kopfzeile"/>
    <w:uiPriority w:val="28"/>
    <w:rsid w:val="009E393D"/>
    <w:rPr>
      <w:i/>
      <w:color w:val="BFBFBF" w:themeColor="background1" w:themeShade="BF"/>
      <w:sz w:val="14"/>
    </w:rPr>
  </w:style>
  <w:style w:type="paragraph" w:styleId="Fuzeile">
    <w:name w:val="footer"/>
    <w:basedOn w:val="Standard"/>
    <w:link w:val="FuzeileZchn"/>
    <w:uiPriority w:val="99"/>
    <w:semiHidden/>
    <w:rsid w:val="00AE4A38"/>
  </w:style>
  <w:style w:type="character" w:customStyle="1" w:styleId="FuzeileZchn">
    <w:name w:val="Fußzeile Zchn"/>
    <w:basedOn w:val="Absatz-Standardschriftart"/>
    <w:link w:val="Fuzeile"/>
    <w:uiPriority w:val="99"/>
    <w:semiHidden/>
    <w:rsid w:val="009E393D"/>
  </w:style>
  <w:style w:type="paragraph" w:styleId="Zitat">
    <w:name w:val="Quote"/>
    <w:basedOn w:val="Standard"/>
    <w:next w:val="Standard"/>
    <w:link w:val="ZitatZchn"/>
    <w:uiPriority w:val="29"/>
    <w:qFormat/>
    <w:rsid w:val="00A00F50"/>
    <w:rPr>
      <w:iCs/>
      <w:sz w:val="18"/>
    </w:rPr>
  </w:style>
  <w:style w:type="paragraph" w:styleId="Listenabsatz">
    <w:name w:val="List Paragraph"/>
    <w:basedOn w:val="Standard"/>
    <w:uiPriority w:val="34"/>
    <w:semiHidden/>
    <w:rsid w:val="001A0130"/>
    <w:pPr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9E393D"/>
    <w:rPr>
      <w:noProof/>
      <w:color w:val="1F497D" w:themeColor="text2"/>
      <w:sz w:val="18"/>
      <w:szCs w:val="30"/>
    </w:rPr>
  </w:style>
  <w:style w:type="paragraph" w:styleId="Titel">
    <w:name w:val="Title"/>
    <w:basedOn w:val="Standard"/>
    <w:next w:val="Standard"/>
    <w:link w:val="TitelZchn"/>
    <w:uiPriority w:val="10"/>
    <w:qFormat/>
    <w:rsid w:val="00EC341A"/>
    <w:pPr>
      <w:spacing w:after="0" w:line="560" w:lineRule="exact"/>
      <w:contextualSpacing/>
    </w:pPr>
    <w:rPr>
      <w:rFonts w:asciiTheme="majorHAnsi" w:eastAsiaTheme="majorEastAsia" w:hAnsiTheme="majorHAnsi" w:cstheme="majorBidi"/>
      <w:b/>
      <w:color w:val="FFFFFF" w:themeColor="background1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341A"/>
    <w:rPr>
      <w:rFonts w:asciiTheme="majorHAnsi" w:eastAsiaTheme="majorEastAsia" w:hAnsiTheme="majorHAnsi" w:cstheme="majorBidi"/>
      <w:b/>
      <w:color w:val="FFFFFF" w:themeColor="background1"/>
      <w:kern w:val="28"/>
      <w:sz w:val="52"/>
      <w:szCs w:val="56"/>
    </w:rPr>
  </w:style>
  <w:style w:type="character" w:styleId="Platzhaltertext">
    <w:name w:val="Placeholder Text"/>
    <w:basedOn w:val="Absatz-Standardschriftart"/>
    <w:uiPriority w:val="99"/>
    <w:semiHidden/>
    <w:rsid w:val="00E80849"/>
    <w:rPr>
      <w:color w:val="808080"/>
    </w:rPr>
  </w:style>
  <w:style w:type="character" w:styleId="SchwacheHervorhebung">
    <w:name w:val="Subtle Emphasis"/>
    <w:basedOn w:val="Absatz-Standardschriftart"/>
    <w:uiPriority w:val="19"/>
    <w:semiHidden/>
    <w:rsid w:val="004C3BEB"/>
    <w:rPr>
      <w:b/>
      <w:i/>
      <w:iCs/>
      <w:color w:val="FFFFFF" w:themeColor="background1"/>
    </w:rPr>
  </w:style>
  <w:style w:type="table" w:styleId="Tabellenraster">
    <w:name w:val="Table Grid"/>
    <w:basedOn w:val="NormaleTabelle"/>
    <w:uiPriority w:val="39"/>
    <w:rsid w:val="00AE4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itatZchn">
    <w:name w:val="Zitat Zchn"/>
    <w:basedOn w:val="Absatz-Standardschriftart"/>
    <w:link w:val="Zitat"/>
    <w:uiPriority w:val="29"/>
    <w:rsid w:val="00A00F50"/>
    <w:rPr>
      <w:iCs/>
      <w:color w:val="404040" w:themeColor="text1" w:themeTint="BF"/>
      <w:sz w:val="18"/>
    </w:rPr>
  </w:style>
  <w:style w:type="character" w:styleId="Fett">
    <w:name w:val="Strong"/>
    <w:basedOn w:val="Absatz-Standardschriftart"/>
    <w:uiPriority w:val="31"/>
    <w:rsid w:val="00883427"/>
    <w:rPr>
      <w:b/>
      <w:bCs/>
    </w:rPr>
  </w:style>
  <w:style w:type="character" w:styleId="Hervorhebung">
    <w:name w:val="Emphasis"/>
    <w:basedOn w:val="Absatz-Standardschriftart"/>
    <w:uiPriority w:val="30"/>
    <w:rsid w:val="00EC341A"/>
    <w:rPr>
      <w:i w:val="0"/>
      <w:iCs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5A5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5A53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Vereinbarung">
    <w:name w:val="Vereinbarung"/>
    <w:basedOn w:val="Standard"/>
    <w:next w:val="Standard"/>
    <w:link w:val="Vereinbarungszeichen"/>
    <w:uiPriority w:val="30"/>
    <w:qFormat/>
    <w:rsid w:val="006D582E"/>
    <w:pPr>
      <w:spacing w:after="220"/>
    </w:pPr>
  </w:style>
  <w:style w:type="character" w:customStyle="1" w:styleId="Vereinbarungszeichen">
    <w:name w:val="Vereinbarungszeichen"/>
    <w:basedOn w:val="Absatz-Standardschriftart"/>
    <w:link w:val="Vereinbarung"/>
    <w:uiPriority w:val="30"/>
    <w:rsid w:val="006D582E"/>
    <w:rPr>
      <w:color w:val="404040" w:themeColor="text1" w:themeTint="BF"/>
    </w:rPr>
  </w:style>
  <w:style w:type="character" w:styleId="Hyperlink">
    <w:name w:val="Hyperlink"/>
    <w:basedOn w:val="Absatz-Standardschriftart"/>
    <w:uiPriority w:val="99"/>
    <w:unhideWhenUsed/>
    <w:rsid w:val="00805218"/>
    <w:rPr>
      <w:color w:val="0096D2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5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6426">
          <w:marLeft w:val="374"/>
          <w:marRight w:val="0"/>
          <w:marTop w:val="1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8657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115">
          <w:marLeft w:val="374"/>
          <w:marRight w:val="14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262">
          <w:marLeft w:val="374"/>
          <w:marRight w:val="14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94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378">
          <w:marLeft w:val="374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7184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euregio.inf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enz\AppData\Roaming\Microsoft\Templates\Zustimmung%20zum%20Empfang%20elektronischer%20Kommunikation%20f&#252;r%20Kleinunternehm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A36D0A42FB43DD936FEFE7F17D53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D365EE-87FD-4AF8-A0D4-582F1D70E62B}"/>
      </w:docPartPr>
      <w:docPartBody>
        <w:p w:rsidR="00ED2AD8" w:rsidRDefault="006F2974" w:rsidP="006F2974">
          <w:pPr>
            <w:pStyle w:val="8DA36D0A42FB43DD936FEFE7F17D5310"/>
          </w:pPr>
          <w:r w:rsidRPr="004740F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86F8FF10DB4B3B8F9455FD6C3760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EFFD66-0763-47F4-9B7C-63D3062B36B0}"/>
      </w:docPartPr>
      <w:docPartBody>
        <w:p w:rsidR="00A96A59" w:rsidRDefault="002F085D" w:rsidP="002F085D">
          <w:pPr>
            <w:pStyle w:val="5486F8FF10DB4B3B8F9455FD6C376035"/>
          </w:pPr>
          <w:r w:rsidRPr="004740F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95A60ACC0B4355AAFAE1C1ED2A7D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1AAA7F-805F-461D-B569-795BED5CC5AC}"/>
      </w:docPartPr>
      <w:docPartBody>
        <w:p w:rsidR="00A96A59" w:rsidRDefault="002F085D" w:rsidP="002F085D">
          <w:pPr>
            <w:pStyle w:val="3595A60ACC0B4355AAFAE1C1ED2A7D9F"/>
          </w:pPr>
          <w:r w:rsidRPr="004740F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1C65F658BE440DAEF75FED241893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47E4D2-C530-4E90-AF77-2CC3742521AC}"/>
      </w:docPartPr>
      <w:docPartBody>
        <w:p w:rsidR="00A96A59" w:rsidRDefault="002F085D" w:rsidP="002F085D">
          <w:pPr>
            <w:pStyle w:val="DA1C65F658BE440DAEF75FED2418935A"/>
          </w:pPr>
          <w:r w:rsidRPr="004740F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49E84FB7B24CAF85D70134BE9A0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A3BA51-DBE8-4FF1-8B84-A1A1D45AF609}"/>
      </w:docPartPr>
      <w:docPartBody>
        <w:p w:rsidR="00653B64" w:rsidRDefault="002F085D">
          <w:pPr>
            <w:pStyle w:val="6349E84FB7B24CAF85D70134BE9A0662"/>
          </w:pPr>
          <w:r w:rsidRPr="004740F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74"/>
    <w:rsid w:val="001371A7"/>
    <w:rsid w:val="00140CCB"/>
    <w:rsid w:val="00264E75"/>
    <w:rsid w:val="002F085D"/>
    <w:rsid w:val="00344BDB"/>
    <w:rsid w:val="00513659"/>
    <w:rsid w:val="005C5C35"/>
    <w:rsid w:val="00653B64"/>
    <w:rsid w:val="00696F6D"/>
    <w:rsid w:val="006F2974"/>
    <w:rsid w:val="008F0118"/>
    <w:rsid w:val="00A96A59"/>
    <w:rsid w:val="00B00BE8"/>
    <w:rsid w:val="00CE5987"/>
    <w:rsid w:val="00CF0FB8"/>
    <w:rsid w:val="00ED2AD8"/>
    <w:rsid w:val="00EF6B57"/>
    <w:rsid w:val="00F830B1"/>
    <w:rsid w:val="00F9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31"/>
    <w:rsid w:val="006F2974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2F085D"/>
    <w:rPr>
      <w:color w:val="808080"/>
    </w:rPr>
  </w:style>
  <w:style w:type="paragraph" w:customStyle="1" w:styleId="8DA36D0A42FB43DD936FEFE7F17D5310">
    <w:name w:val="8DA36D0A42FB43DD936FEFE7F17D5310"/>
    <w:rsid w:val="006F2974"/>
  </w:style>
  <w:style w:type="paragraph" w:customStyle="1" w:styleId="B4D9D84203884E018E2DA4E7FA94A96F">
    <w:name w:val="B4D9D84203884E018E2DA4E7FA94A96F"/>
    <w:rsid w:val="002F085D"/>
  </w:style>
  <w:style w:type="paragraph" w:customStyle="1" w:styleId="5486F8FF10DB4B3B8F9455FD6C376035">
    <w:name w:val="5486F8FF10DB4B3B8F9455FD6C376035"/>
    <w:rsid w:val="002F085D"/>
  </w:style>
  <w:style w:type="paragraph" w:customStyle="1" w:styleId="3595A60ACC0B4355AAFAE1C1ED2A7D9F">
    <w:name w:val="3595A60ACC0B4355AAFAE1C1ED2A7D9F"/>
    <w:rsid w:val="002F085D"/>
  </w:style>
  <w:style w:type="paragraph" w:customStyle="1" w:styleId="DA1C65F658BE440DAEF75FED2418935A">
    <w:name w:val="DA1C65F658BE440DAEF75FED2418935A"/>
    <w:rsid w:val="002F085D"/>
  </w:style>
  <w:style w:type="paragraph" w:customStyle="1" w:styleId="6349E84FB7B24CAF85D70134BE9A0662">
    <w:name w:val="6349E84FB7B24CAF85D70134BE9A0662"/>
    <w:pPr>
      <w:spacing w:line="278" w:lineRule="auto"/>
    </w:pPr>
    <w:rPr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A6D77341FAE4BBCECA7CA1ED36AD3" ma:contentTypeVersion="16" ma:contentTypeDescription="Create a new document." ma:contentTypeScope="" ma:versionID="f7901a209bdba462f573fdfafdf7ea42">
  <xsd:schema xmlns:xsd="http://www.w3.org/2001/XMLSchema" xmlns:xs="http://www.w3.org/2001/XMLSchema" xmlns:p="http://schemas.microsoft.com/office/2006/metadata/properties" xmlns:ns2="76876bbf-1f2f-4093-9314-6c9bd455ec27" xmlns:ns3="1d537f15-fe95-46c2-8da0-cd7c9c987be1" targetNamespace="http://schemas.microsoft.com/office/2006/metadata/properties" ma:root="true" ma:fieldsID="bcd3799353f56a885af9d4e5c767b38a" ns2:_="" ns3:_="">
    <xsd:import namespace="76876bbf-1f2f-4093-9314-6c9bd455ec27"/>
    <xsd:import namespace="1d537f15-fe95-46c2-8da0-cd7c9c987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76bbf-1f2f-4093-9314-6c9bd455e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7f15-fe95-46c2-8da0-cd7c9c987b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5524748-7981-4db5-8c36-774f5e77bd3a}" ma:internalName="TaxCatchAll" ma:showField="CatchAllData" ma:web="1d537f15-fe95-46c2-8da0-cd7c9c987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876bbf-1f2f-4093-9314-6c9bd455ec27">
      <Terms xmlns="http://schemas.microsoft.com/office/infopath/2007/PartnerControls"/>
    </lcf76f155ced4ddcb4097134ff3c332f>
    <TaxCatchAll xmlns="1d537f15-fe95-46c2-8da0-cd7c9c987be1" xsi:nil="true"/>
  </documentManagement>
</p:properties>
</file>

<file path=customXml/itemProps1.xml><?xml version="1.0" encoding="utf-8"?>
<ds:datastoreItem xmlns:ds="http://schemas.openxmlformats.org/officeDocument/2006/customXml" ds:itemID="{359FBA62-5357-4BF4-878F-AA6C2875B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4D386-EA56-48DE-A6A4-567BB8A6F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76bbf-1f2f-4093-9314-6c9bd455ec27"/>
    <ds:schemaRef ds:uri="1d537f15-fe95-46c2-8da0-cd7c9c987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C68A82-515E-493B-9797-E96CA83849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4BB4E-F8D6-4359-A92D-F5B48385DD3D}">
  <ds:schemaRefs>
    <ds:schemaRef ds:uri="http://schemas.microsoft.com/office/2006/metadata/properties"/>
    <ds:schemaRef ds:uri="http://schemas.microsoft.com/office/infopath/2007/PartnerControls"/>
    <ds:schemaRef ds:uri="76876bbf-1f2f-4093-9314-6c9bd455ec27"/>
    <ds:schemaRef ds:uri="1d537f15-fe95-46c2-8da0-cd7c9c987b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Zustimmung zum Empfang elektronischer Kommunikation für Kleinunternehmen</Template>
  <TotalTime>0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2026-07-21T13:31:00Z</dcterms:created>
  <dcterms:modified xsi:type="dcterms:W3CDTF">2026-07-22T07:27:00Z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0x0101005FAA6D77341FAE4BBCECA7CA1ED36AD3</vt:lpwstr>
  </property>
  <property fmtid="{D5CDD505-2E9C-101B-9397-08002B2CF9AE}" pid="3" name="MediaServiceImageTags">
    <vt:lpwstr/>
  </property>
</Properties>
</file>